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14B4C30F" w:rsidR="003A6A87" w:rsidRPr="006744FF" w:rsidRDefault="001E30B4" w:rsidP="0069031C">
      <w:pPr>
        <w:pStyle w:val="Overskrift1"/>
        <w:numPr>
          <w:ilvl w:val="0"/>
          <w:numId w:val="0"/>
        </w:numPr>
        <w:ind w:left="360"/>
        <w:rPr>
          <w:lang w:val="nb-NO"/>
        </w:rPr>
      </w:pPr>
      <w:r w:rsidRPr="006744FF">
        <w:rPr>
          <w:noProof/>
          <w:lang w:val="nb-NO"/>
        </w:rPr>
        <mc:AlternateContent>
          <mc:Choice Requires="wpg">
            <w:drawing>
              <wp:anchor distT="0" distB="0" distL="114300" distR="114300" simplePos="0" relativeHeight="251618304" behindDoc="0" locked="0" layoutInCell="1" allowOverlap="1" wp14:anchorId="3E74A399" wp14:editId="0FAC6D96">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637150" y="0"/>
                            <a:ext cx="3779520" cy="3779520"/>
                          </a:xfrm>
                          <a:prstGeom prst="rect">
                            <a:avLst/>
                          </a:prstGeom>
                          <a:noFill/>
                          <a:ln>
                            <a:noFill/>
                          </a:ln>
                        </pic:spPr>
                      </pic:pic>
                    </wpg:wgp>
                  </a:graphicData>
                </a:graphic>
              </wp:anchor>
            </w:drawing>
          </mc:Choice>
          <mc:Fallback>
            <w:pict>
              <v:group w14:anchorId="5A9FE22A" id="Group 6" o:spid="_x0000_s1026" style="position:absolute;margin-left:-82.65pt;margin-top:135.75pt;width:585.4pt;height:697.6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rOqnk4pPOj/vClcB9FM86P8AvClV1boc0XAdRRRTAKKKKACiiigAooooAKKK&#10;KACiiigAooooAKKKKACiiigAooooAKKKKACiiigAooooAKqPK4cgNxmrdUZP9Y31qJiYvnSf3jR5&#10;0n940yiouxF2Mkxgmn0yL/Vr9KfWqK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ufvD6VDU1z98VDWMtyWFWbb7rVWqzbfdanHcET0UUVqUFFFFABRRRQAUUUUAFFFFABRRRQAUUUU&#10;AFFFFABRRRQAUUUUAFFFFABRRSMQqknpQAjOqY3HrSg5FUXYuxJpySsnuPSo59RXLtUZP9Y31q2k&#10;gdciqkn+sb60T2BjaKKKzJLsX+rX6U+mRf6tfpT62WxQ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4++PpUNTXP+sH0qGsZbkvcKs233WqtVm2+61OO4InooorUoKKKKACiiigAooo&#10;oAKKKKACiiigAooooAKKKKACiiigAooooAKKKKACqk8m5to6CrfUVVlgI5XkVMr2EyGiiisiQBKn&#10;IOKCSTk0UUAFFFFAF2L/AFa/Sn0yL/Vr9KfWy2K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ft1p/z8w/99iobi7t&#10;WwRcRH6OK84ooeaya+H8Q9s+x6D9pt/+e8X/AH2KPtNv/wA94v8AvsV59RU/2nL+X8Re28j0uO9t&#10;RGAbmHP++Kf9utP+fmH/AL7FeY0VX9qy/l/Ef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p/2tL+X8Q9u+xpa&#10;/Ikut3LowZSVwQcj7orNoory6k+eTl3MW7u4UUUVAgrV0X/lv/wH+tZVaui/8t/+A/1rWj8Y47mf&#10;df8AH3N/10b+dRVLdf8AH3N/10b+dRVE/iYmFFFF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ui/8t/+A/1rKrV0X/lv/wAB/rWtH4xx3M+6/wCPub/ro386iqW6/wCPub/r&#10;o386iqJ/Ex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1dF/5b/8A&#10;Af61lVq6L/y3/wCA/wBa1o/GOO5n3X/H3N/10b+dRUUVMviYmF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ujdZ/+A/1oorWj8Y47n//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3" o:title=""/>
                </v:shape>
                <v:shape id="Picture 5" o:spid="_x0000_s1028" type="#_x0000_t75" style="position:absolute;left:6371;width:37795;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4" o:title=""/>
                </v:shape>
              </v:group>
            </w:pict>
          </mc:Fallback>
        </mc:AlternateContent>
      </w:r>
      <w:r w:rsidRPr="006744FF">
        <w:rPr>
          <w:noProof/>
          <w:lang w:val="nb-NO"/>
        </w:rPr>
        <w:drawing>
          <wp:anchor distT="0" distB="0" distL="114300" distR="114300" simplePos="0" relativeHeight="251663360" behindDoc="0" locked="0" layoutInCell="1" allowOverlap="1" wp14:anchorId="0B857068" wp14:editId="44312E99">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1BC77D93" w14:textId="1DEA1201" w:rsidR="003A6A87" w:rsidRPr="006744FF" w:rsidRDefault="003A6A87">
      <w:pPr>
        <w:rPr>
          <w:lang w:val="nb-NO"/>
        </w:rPr>
      </w:pPr>
    </w:p>
    <w:p w14:paraId="4F292E71" w14:textId="06D9749F" w:rsidR="003A6A87" w:rsidRPr="006744FF" w:rsidRDefault="003A6A87">
      <w:pPr>
        <w:rPr>
          <w:lang w:val="nb-NO"/>
        </w:rPr>
      </w:pPr>
    </w:p>
    <w:p w14:paraId="79E78E2C" w14:textId="1AC7EAC3" w:rsidR="003A6A87" w:rsidRPr="006744FF" w:rsidRDefault="003A6A87">
      <w:pPr>
        <w:rPr>
          <w:lang w:val="nb-NO"/>
        </w:rPr>
      </w:pPr>
    </w:p>
    <w:p w14:paraId="4346281E" w14:textId="5318ECEF" w:rsidR="003A6A87" w:rsidRPr="006744FF" w:rsidRDefault="003A6A87">
      <w:pPr>
        <w:rPr>
          <w:lang w:val="nb-NO"/>
        </w:rPr>
      </w:pPr>
    </w:p>
    <w:p w14:paraId="757DE3BB" w14:textId="7D0AD9BE" w:rsidR="003A6A87" w:rsidRPr="006744FF" w:rsidRDefault="003A6A87">
      <w:pPr>
        <w:rPr>
          <w:lang w:val="nb-NO"/>
        </w:rPr>
      </w:pPr>
    </w:p>
    <w:p w14:paraId="79967F28" w14:textId="2C1D9FBB" w:rsidR="003A6A87" w:rsidRPr="006744FF" w:rsidRDefault="003A6A87">
      <w:pPr>
        <w:jc w:val="center"/>
        <w:rPr>
          <w:rFonts w:cstheme="minorHAnsi"/>
          <w:szCs w:val="24"/>
          <w:lang w:val="nb-NO"/>
        </w:rPr>
      </w:pPr>
    </w:p>
    <w:p w14:paraId="1D99160C" w14:textId="2FABDAD0" w:rsidR="003A6A87" w:rsidRPr="006744FF" w:rsidRDefault="003A6A87">
      <w:pPr>
        <w:jc w:val="center"/>
        <w:rPr>
          <w:rFonts w:cstheme="minorHAnsi"/>
          <w:szCs w:val="24"/>
          <w:lang w:val="nb-NO"/>
        </w:rPr>
      </w:pPr>
    </w:p>
    <w:p w14:paraId="14EF8F39" w14:textId="5328984F" w:rsidR="003A6A87" w:rsidRPr="006744FF" w:rsidRDefault="003A6A87">
      <w:pPr>
        <w:jc w:val="center"/>
        <w:rPr>
          <w:rFonts w:cstheme="minorHAnsi"/>
          <w:szCs w:val="24"/>
          <w:lang w:val="nb-NO"/>
        </w:rPr>
      </w:pPr>
    </w:p>
    <w:p w14:paraId="45562E69" w14:textId="0D9054D9" w:rsidR="003A6A87" w:rsidRPr="006744FF" w:rsidRDefault="003A6A87">
      <w:pPr>
        <w:jc w:val="center"/>
        <w:rPr>
          <w:rFonts w:cstheme="minorHAnsi"/>
          <w:szCs w:val="24"/>
          <w:lang w:val="nb-NO"/>
        </w:rPr>
      </w:pPr>
    </w:p>
    <w:p w14:paraId="163F4E89" w14:textId="4E2A6112" w:rsidR="003A6A87" w:rsidRPr="006744FF" w:rsidRDefault="003A6A87">
      <w:pPr>
        <w:jc w:val="center"/>
        <w:rPr>
          <w:rFonts w:cstheme="minorHAnsi"/>
          <w:szCs w:val="24"/>
          <w:lang w:val="nb-NO"/>
        </w:rPr>
      </w:pPr>
    </w:p>
    <w:p w14:paraId="15B48FD3" w14:textId="250FF0F4" w:rsidR="003A6A87" w:rsidRPr="006744FF" w:rsidRDefault="003A6A87">
      <w:pPr>
        <w:jc w:val="center"/>
        <w:rPr>
          <w:rFonts w:cstheme="minorHAnsi"/>
          <w:szCs w:val="24"/>
          <w:lang w:val="nb-NO"/>
        </w:rPr>
      </w:pPr>
    </w:p>
    <w:p w14:paraId="4AFE5204" w14:textId="05EF9AE2" w:rsidR="003A6A87" w:rsidRPr="006744FF" w:rsidRDefault="005752D1">
      <w:pPr>
        <w:jc w:val="center"/>
        <w:rPr>
          <w:rFonts w:cstheme="minorHAnsi"/>
          <w:szCs w:val="24"/>
          <w:lang w:val="nb-NO"/>
        </w:rPr>
      </w:pPr>
      <w:r w:rsidRPr="006744FF">
        <w:rPr>
          <w:rFonts w:ascii="Times New Roman" w:eastAsia="SimSun" w:hAnsi="Times New Roman" w:cs="Times New Roman"/>
          <w:noProof/>
          <w:szCs w:val="24"/>
          <w:lang w:val="nb-NO" w:eastAsia="en-GB"/>
        </w:rPr>
        <mc:AlternateContent>
          <mc:Choice Requires="wps">
            <w:drawing>
              <wp:anchor distT="0" distB="0" distL="114300" distR="114300" simplePos="0" relativeHeight="251742208" behindDoc="1" locked="0" layoutInCell="1" allowOverlap="1" wp14:anchorId="350C4199" wp14:editId="55B0D59B">
                <wp:simplePos x="0" y="0"/>
                <wp:positionH relativeFrom="margin">
                  <wp:posOffset>-395605</wp:posOffset>
                </wp:positionH>
                <wp:positionV relativeFrom="paragraph">
                  <wp:posOffset>183515</wp:posOffset>
                </wp:positionV>
                <wp:extent cx="6120130" cy="3230880"/>
                <wp:effectExtent l="0" t="0" r="0" b="7620"/>
                <wp:wrapTight wrapText="bothSides">
                  <wp:wrapPolygon edited="0">
                    <wp:start x="202" y="0"/>
                    <wp:lineTo x="202" y="21524"/>
                    <wp:lineTo x="21380" y="21524"/>
                    <wp:lineTo x="21380" y="0"/>
                    <wp:lineTo x="202"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323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D6279" w14:textId="53103A34" w:rsidR="00B7289C" w:rsidRPr="00A35EF5" w:rsidRDefault="006F656D" w:rsidP="00B7289C">
                            <w:pPr>
                              <w:jc w:val="center"/>
                              <w:rPr>
                                <w:rFonts w:asciiTheme="minorHAnsi" w:hAnsiTheme="minorHAnsi" w:cstheme="minorHAnsi"/>
                                <w:color w:val="047A13"/>
                                <w:sz w:val="80"/>
                                <w:szCs w:val="80"/>
                                <w:lang w:val="nb-NO"/>
                              </w:rPr>
                            </w:pPr>
                            <w:r w:rsidRPr="00A35EF5">
                              <w:rPr>
                                <w:rFonts w:asciiTheme="minorHAnsi" w:hAnsiTheme="minorHAnsi" w:cstheme="minorHAnsi"/>
                                <w:color w:val="047A13"/>
                                <w:sz w:val="80"/>
                                <w:szCs w:val="80"/>
                                <w:lang w:val="nb-NO"/>
                              </w:rPr>
                              <w:t>Prosjektutviklingsrapport og enøkanalyser</w:t>
                            </w:r>
                          </w:p>
                          <w:p w14:paraId="77F79844" w14:textId="250A7BE8" w:rsidR="00B7289C" w:rsidRPr="00A35EF5" w:rsidRDefault="00B7289C" w:rsidP="00B7289C">
                            <w:pPr>
                              <w:jc w:val="center"/>
                              <w:rPr>
                                <w:rFonts w:asciiTheme="minorHAnsi" w:hAnsiTheme="minorHAnsi" w:cstheme="minorHAnsi"/>
                                <w:color w:val="047A13"/>
                                <w:sz w:val="56"/>
                                <w:szCs w:val="56"/>
                                <w:lang w:val="nb-NO"/>
                              </w:rPr>
                            </w:pPr>
                            <w:r w:rsidRPr="00A35EF5">
                              <w:rPr>
                                <w:rFonts w:asciiTheme="minorHAnsi" w:hAnsiTheme="minorHAnsi" w:cstheme="minorHAnsi"/>
                                <w:color w:val="047A13"/>
                                <w:sz w:val="56"/>
                                <w:szCs w:val="56"/>
                                <w:lang w:val="nb-NO"/>
                              </w:rPr>
                              <w:t xml:space="preserve">- </w:t>
                            </w:r>
                            <w:r w:rsidR="006F656D" w:rsidRPr="00A35EF5">
                              <w:rPr>
                                <w:rFonts w:asciiTheme="minorHAnsi" w:hAnsiTheme="minorHAnsi" w:cstheme="minorHAnsi"/>
                                <w:color w:val="047A13"/>
                                <w:sz w:val="56"/>
                                <w:szCs w:val="56"/>
                                <w:lang w:val="nb-NO"/>
                              </w:rPr>
                              <w:t>mal</w:t>
                            </w:r>
                          </w:p>
                          <w:p w14:paraId="70996083" w14:textId="77777777" w:rsidR="00B7289C" w:rsidRPr="006F656D" w:rsidRDefault="00B7289C" w:rsidP="00B7289C">
                            <w:pPr>
                              <w:jc w:val="center"/>
                              <w:rPr>
                                <w:rFonts w:asciiTheme="minorHAnsi" w:hAnsiTheme="minorHAnsi" w:cstheme="minorHAnsi"/>
                                <w:b/>
                                <w:bCs/>
                                <w:iCs/>
                                <w:color w:val="047A13"/>
                                <w:sz w:val="40"/>
                                <w:szCs w:val="40"/>
                                <w:lang w:val="nb-NO"/>
                              </w:rPr>
                            </w:pPr>
                          </w:p>
                          <w:p w14:paraId="47186C83" w14:textId="5AD8E7EE" w:rsidR="00B7289C" w:rsidRPr="00BE6421" w:rsidRDefault="00B7289C" w:rsidP="00B7289C">
                            <w:pPr>
                              <w:jc w:val="center"/>
                              <w:rPr>
                                <w:rFonts w:asciiTheme="minorHAnsi" w:hAnsiTheme="minorHAnsi" w:cstheme="minorHAnsi"/>
                                <w:iCs/>
                                <w:color w:val="047A13"/>
                                <w:sz w:val="80"/>
                                <w:szCs w:val="80"/>
                                <w:lang w:val="nb-NO"/>
                              </w:rPr>
                            </w:pPr>
                            <w:r w:rsidRPr="00BE6421">
                              <w:rPr>
                                <w:rFonts w:asciiTheme="minorHAnsi" w:hAnsiTheme="minorHAnsi" w:cstheme="minorHAnsi"/>
                                <w:iCs/>
                                <w:color w:val="047A13"/>
                                <w:sz w:val="40"/>
                                <w:szCs w:val="40"/>
                                <w:lang w:val="nb-NO"/>
                              </w:rPr>
                              <w:t>E</w:t>
                            </w:r>
                            <w:r w:rsidR="001864FA" w:rsidRPr="00BE6421">
                              <w:rPr>
                                <w:rFonts w:asciiTheme="minorHAnsi" w:hAnsiTheme="minorHAnsi" w:cstheme="minorHAnsi"/>
                                <w:iCs/>
                                <w:color w:val="047A13"/>
                                <w:sz w:val="40"/>
                                <w:szCs w:val="40"/>
                                <w:lang w:val="nb-NO"/>
                              </w:rPr>
                              <w:t xml:space="preserve">PC verktøy: </w:t>
                            </w:r>
                            <w:r w:rsidR="006F656D" w:rsidRPr="00BE6421">
                              <w:rPr>
                                <w:rFonts w:asciiTheme="minorHAnsi" w:hAnsiTheme="minorHAnsi" w:cstheme="minorHAnsi"/>
                                <w:iCs/>
                                <w:color w:val="047A13"/>
                                <w:sz w:val="40"/>
                                <w:szCs w:val="40"/>
                                <w:lang w:val="nb-NO"/>
                              </w:rPr>
                              <w:t>Vedlegg 8</w:t>
                            </w:r>
                          </w:p>
                          <w:p w14:paraId="0F07BF3A" w14:textId="77777777" w:rsidR="00B7289C" w:rsidRPr="00BE6421" w:rsidRDefault="00B7289C" w:rsidP="00B7289C">
                            <w:pPr>
                              <w:jc w:val="center"/>
                              <w:rPr>
                                <w:b/>
                                <w:bCs/>
                                <w:color w:val="047A13"/>
                                <w:sz w:val="80"/>
                                <w:szCs w:val="80"/>
                                <w:lang w:val="nb-N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350C4199" id="_x0000_t202" coordsize="21600,21600" o:spt="202" path="m,l,21600r21600,l21600,xe">
                <v:stroke joinstyle="miter"/>
                <v:path gradientshapeok="t" o:connecttype="rect"/>
              </v:shapetype>
              <v:shape id="Textruta 66" o:spid="_x0000_s1026" type="#_x0000_t202" style="position:absolute;left:0;text-align:left;margin-left:-31.15pt;margin-top:14.45pt;width:481.9pt;height:254.4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" filled="f" stroked="f" strokeweight=".5pt">
                <o:lock v:ext="edit" aspectratio="t"/>
                <v:textbox>
                  <w:txbxContent>
                    <w:p w14:paraId="323D6279" w14:textId="53103A34" w:rsidR="00B7289C" w:rsidRPr="00A35EF5" w:rsidRDefault="006F656D" w:rsidP="00B7289C">
                      <w:pPr>
                        <w:jc w:val="center"/>
                        <w:rPr>
                          <w:rFonts w:asciiTheme="minorHAnsi" w:hAnsiTheme="minorHAnsi" w:cstheme="minorHAnsi"/>
                          <w:color w:val="047A13"/>
                          <w:sz w:val="80"/>
                          <w:szCs w:val="80"/>
                          <w:lang w:val="nb-NO"/>
                        </w:rPr>
                      </w:pPr>
                      <w:r w:rsidRPr="00A35EF5">
                        <w:rPr>
                          <w:rFonts w:asciiTheme="minorHAnsi" w:hAnsiTheme="minorHAnsi" w:cstheme="minorHAnsi"/>
                          <w:color w:val="047A13"/>
                          <w:sz w:val="80"/>
                          <w:szCs w:val="80"/>
                          <w:lang w:val="nb-NO"/>
                        </w:rPr>
                        <w:t>Prosjektutviklingsrapport og enøkanalyser</w:t>
                      </w:r>
                    </w:p>
                    <w:p w14:paraId="77F79844" w14:textId="250A7BE8" w:rsidR="00B7289C" w:rsidRPr="00A35EF5" w:rsidRDefault="00B7289C" w:rsidP="00B7289C">
                      <w:pPr>
                        <w:jc w:val="center"/>
                        <w:rPr>
                          <w:rFonts w:asciiTheme="minorHAnsi" w:hAnsiTheme="minorHAnsi" w:cstheme="minorHAnsi"/>
                          <w:color w:val="047A13"/>
                          <w:sz w:val="56"/>
                          <w:szCs w:val="56"/>
                          <w:lang w:val="nb-NO"/>
                        </w:rPr>
                      </w:pPr>
                      <w:r w:rsidRPr="00A35EF5">
                        <w:rPr>
                          <w:rFonts w:asciiTheme="minorHAnsi" w:hAnsiTheme="minorHAnsi" w:cstheme="minorHAnsi"/>
                          <w:color w:val="047A13"/>
                          <w:sz w:val="56"/>
                          <w:szCs w:val="56"/>
                          <w:lang w:val="nb-NO"/>
                        </w:rPr>
                        <w:t xml:space="preserve">- </w:t>
                      </w:r>
                      <w:r w:rsidR="006F656D" w:rsidRPr="00A35EF5">
                        <w:rPr>
                          <w:rFonts w:asciiTheme="minorHAnsi" w:hAnsiTheme="minorHAnsi" w:cstheme="minorHAnsi"/>
                          <w:color w:val="047A13"/>
                          <w:sz w:val="56"/>
                          <w:szCs w:val="56"/>
                          <w:lang w:val="nb-NO"/>
                        </w:rPr>
                        <w:t>mal</w:t>
                      </w:r>
                    </w:p>
                    <w:p w14:paraId="70996083" w14:textId="77777777" w:rsidR="00B7289C" w:rsidRPr="006F656D" w:rsidRDefault="00B7289C" w:rsidP="00B7289C">
                      <w:pPr>
                        <w:jc w:val="center"/>
                        <w:rPr>
                          <w:rFonts w:asciiTheme="minorHAnsi" w:hAnsiTheme="minorHAnsi" w:cstheme="minorHAnsi"/>
                          <w:b/>
                          <w:bCs/>
                          <w:iCs/>
                          <w:color w:val="047A13"/>
                          <w:sz w:val="40"/>
                          <w:szCs w:val="40"/>
                          <w:lang w:val="nb-NO"/>
                        </w:rPr>
                      </w:pPr>
                    </w:p>
                    <w:p w14:paraId="47186C83" w14:textId="5AD8E7EE" w:rsidR="00B7289C" w:rsidRPr="00BE6421" w:rsidRDefault="00B7289C" w:rsidP="00B7289C">
                      <w:pPr>
                        <w:jc w:val="center"/>
                        <w:rPr>
                          <w:rFonts w:asciiTheme="minorHAnsi" w:hAnsiTheme="minorHAnsi" w:cstheme="minorHAnsi"/>
                          <w:iCs/>
                          <w:color w:val="047A13"/>
                          <w:sz w:val="80"/>
                          <w:szCs w:val="80"/>
                          <w:lang w:val="nb-NO"/>
                        </w:rPr>
                      </w:pPr>
                      <w:r w:rsidRPr="00BE6421">
                        <w:rPr>
                          <w:rFonts w:asciiTheme="minorHAnsi" w:hAnsiTheme="minorHAnsi" w:cstheme="minorHAnsi"/>
                          <w:iCs/>
                          <w:color w:val="047A13"/>
                          <w:sz w:val="40"/>
                          <w:szCs w:val="40"/>
                          <w:lang w:val="nb-NO"/>
                        </w:rPr>
                        <w:t>E</w:t>
                      </w:r>
                      <w:r w:rsidR="001864FA" w:rsidRPr="00BE6421">
                        <w:rPr>
                          <w:rFonts w:asciiTheme="minorHAnsi" w:hAnsiTheme="minorHAnsi" w:cstheme="minorHAnsi"/>
                          <w:iCs/>
                          <w:color w:val="047A13"/>
                          <w:sz w:val="40"/>
                          <w:szCs w:val="40"/>
                          <w:lang w:val="nb-NO"/>
                        </w:rPr>
                        <w:t xml:space="preserve">PC verktøy: </w:t>
                      </w:r>
                      <w:r w:rsidR="006F656D" w:rsidRPr="00BE6421">
                        <w:rPr>
                          <w:rFonts w:asciiTheme="minorHAnsi" w:hAnsiTheme="minorHAnsi" w:cstheme="minorHAnsi"/>
                          <w:iCs/>
                          <w:color w:val="047A13"/>
                          <w:sz w:val="40"/>
                          <w:szCs w:val="40"/>
                          <w:lang w:val="nb-NO"/>
                        </w:rPr>
                        <w:t>Vedlegg 8</w:t>
                      </w:r>
                    </w:p>
                    <w:p w14:paraId="0F07BF3A" w14:textId="77777777" w:rsidR="00B7289C" w:rsidRPr="00BE6421" w:rsidRDefault="00B7289C" w:rsidP="00B7289C">
                      <w:pPr>
                        <w:jc w:val="center"/>
                        <w:rPr>
                          <w:b/>
                          <w:bCs/>
                          <w:color w:val="047A13"/>
                          <w:sz w:val="80"/>
                          <w:szCs w:val="80"/>
                          <w:lang w:val="nb-NO"/>
                        </w:rPr>
                      </w:pPr>
                    </w:p>
                  </w:txbxContent>
                </v:textbox>
                <w10:wrap type="tight" anchorx="margin"/>
              </v:shape>
            </w:pict>
          </mc:Fallback>
        </mc:AlternateContent>
      </w:r>
    </w:p>
    <w:p w14:paraId="199D3E6B" w14:textId="0CE4757B" w:rsidR="003A6A87" w:rsidRPr="006744FF" w:rsidRDefault="00A35EF5">
      <w:pPr>
        <w:rPr>
          <w:lang w:val="nb-NO"/>
        </w:rPr>
      </w:pPr>
      <w:r>
        <w:rPr>
          <w:noProof/>
        </w:rPr>
        <w:drawing>
          <wp:anchor distT="0" distB="0" distL="114300" distR="114300" simplePos="0" relativeHeight="251744256" behindDoc="1" locked="0" layoutInCell="1" allowOverlap="1" wp14:anchorId="7B2ED736" wp14:editId="337B98BF">
            <wp:simplePos x="0" y="0"/>
            <wp:positionH relativeFrom="margin">
              <wp:align>center</wp:align>
            </wp:positionH>
            <wp:positionV relativeFrom="paragraph">
              <wp:posOffset>31750</wp:posOffset>
            </wp:positionV>
            <wp:extent cx="1628775" cy="473075"/>
            <wp:effectExtent l="19050" t="19050" r="28575" b="22225"/>
            <wp:wrapTight wrapText="bothSides">
              <wp:wrapPolygon edited="0">
                <wp:start x="-253" y="-870"/>
                <wp:lineTo x="-253" y="21745"/>
                <wp:lineTo x="21726" y="21745"/>
                <wp:lineTo x="21726" y="-870"/>
                <wp:lineTo x="-253" y="-870"/>
              </wp:wrapPolygon>
            </wp:wrapTight>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1628775" cy="473075"/>
                    </a:xfrm>
                    <a:prstGeom prst="rect">
                      <a:avLst/>
                    </a:prstGeom>
                    <a:solidFill>
                      <a:schemeClr val="bg1"/>
                    </a:solidFill>
                    <a:ln>
                      <a:solidFill>
                        <a:schemeClr val="bg1"/>
                      </a:solidFill>
                    </a:ln>
                  </pic:spPr>
                </pic:pic>
              </a:graphicData>
            </a:graphic>
          </wp:anchor>
        </w:drawing>
      </w:r>
    </w:p>
    <w:p w14:paraId="407055FA" w14:textId="190C6DFE" w:rsidR="003A6A87" w:rsidRPr="006744FF" w:rsidRDefault="003A6A87">
      <w:pPr>
        <w:rPr>
          <w:lang w:val="nb-NO"/>
        </w:rPr>
      </w:pPr>
    </w:p>
    <w:p w14:paraId="309F401F" w14:textId="029C5647" w:rsidR="003A6A87" w:rsidRPr="006744FF" w:rsidRDefault="003A6A87">
      <w:pPr>
        <w:rPr>
          <w:lang w:val="nb-NO"/>
        </w:rPr>
      </w:pPr>
    </w:p>
    <w:p w14:paraId="73A3C56D" w14:textId="438D6767" w:rsidR="003A6A87" w:rsidRPr="006744FF" w:rsidRDefault="00517EFD">
      <w:pPr>
        <w:rPr>
          <w:lang w:val="nb-NO"/>
        </w:rPr>
      </w:pPr>
      <w:r w:rsidRPr="006744FF">
        <w:rPr>
          <w:noProof/>
          <w:lang w:val="nb-NO"/>
        </w:rPr>
        <mc:AlternateContent>
          <mc:Choice Requires="wps">
            <w:drawing>
              <wp:anchor distT="0" distB="0" distL="114300" distR="114300" simplePos="0" relativeHeight="251635712" behindDoc="0" locked="0" layoutInCell="1" allowOverlap="1" wp14:anchorId="7DAC48B5" wp14:editId="21B8AA04">
                <wp:simplePos x="0" y="0"/>
                <wp:positionH relativeFrom="margin">
                  <wp:posOffset>-495344</wp:posOffset>
                </wp:positionH>
                <wp:positionV relativeFrom="paragraph">
                  <wp:posOffset>1710557</wp:posOffset>
                </wp:positionV>
                <wp:extent cx="6785563" cy="8261498"/>
                <wp:effectExtent l="0" t="0" r="0" b="6350"/>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85563" cy="82614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33C0D" w14:textId="77777777" w:rsidR="00E7172A" w:rsidRPr="00A047C5" w:rsidRDefault="00E7172A" w:rsidP="00E7172A">
                            <w:pPr>
                              <w:rPr>
                                <w:bCs/>
                                <w:szCs w:val="24"/>
                                <w:lang w:val="nb-NO"/>
                              </w:rPr>
                            </w:pPr>
                            <w:r w:rsidRPr="00402A6B">
                              <w:rPr>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431396B0" w14:textId="77777777" w:rsidR="00E7172A" w:rsidRPr="002A409C" w:rsidRDefault="00E7172A" w:rsidP="00E7172A">
                            <w:pPr>
                              <w:rPr>
                                <w:b/>
                                <w:bCs/>
                                <w:lang w:val="nb-NO"/>
                              </w:rPr>
                            </w:pPr>
                            <w:r w:rsidRPr="0025414E">
                              <w:rPr>
                                <w:b/>
                                <w:bCs/>
                                <w:lang w:val="nb-NO"/>
                              </w:rPr>
                              <w:t>Energisparing med resultatgaranti (EPC)</w:t>
                            </w:r>
                            <w:r>
                              <w:rPr>
                                <w:lang w:val="nb-NO"/>
                              </w:rPr>
                              <w:t xml:space="preserve"> er en utprøvd og vellykket modell for energisparing i bygg.</w:t>
                            </w:r>
                            <w:r w:rsidRPr="002A409C">
                              <w:rPr>
                                <w:lang w:val="nb-NO"/>
                              </w:rPr>
                              <w:t xml:space="preserve"> </w:t>
                            </w:r>
                            <w:r>
                              <w:rPr>
                                <w:lang w:val="nb-NO"/>
                              </w:rPr>
                              <w:t>Den er brukt av offentlige byggeiere for å nå klima- og energimål i et raskere tempo enn ved bruk av andre modeller. Det er fortsatt et stort og energisparepotensial i offentlig sektor.</w:t>
                            </w:r>
                          </w:p>
                          <w:p w14:paraId="6188C137" w14:textId="77777777" w:rsidR="00E7172A" w:rsidRDefault="00E7172A" w:rsidP="00E7172A">
                            <w:pPr>
                              <w:rPr>
                                <w:lang w:val="nb-NO"/>
                              </w:rPr>
                            </w:pPr>
                            <w:r>
                              <w:rPr>
                                <w:lang w:val="nb-NO"/>
                              </w:rPr>
                              <w:t xml:space="preserve">Denne malen med kontraktsvilkår for fase 1 i EPC-prosjekter er basert på </w:t>
                            </w:r>
                            <w:r w:rsidRPr="0025414E">
                              <w:rPr>
                                <w:b/>
                                <w:bCs/>
                                <w:lang w:val="nb-NO"/>
                              </w:rPr>
                              <w:t>Guide til EPC</w:t>
                            </w:r>
                            <w:r>
                              <w:rPr>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56694EAB" w14:textId="0A28DB7E" w:rsidR="00E7172A" w:rsidRDefault="00E7172A" w:rsidP="00E7172A">
                            <w:pPr>
                              <w:spacing w:after="240"/>
                              <w:rPr>
                                <w:lang w:val="nb-NO"/>
                              </w:rPr>
                            </w:pPr>
                            <w:r w:rsidRPr="00E7172A">
                              <w:rPr>
                                <w:lang w:val="nb-NO"/>
                              </w:rPr>
                              <w:t>Mal for</w:t>
                            </w:r>
                            <w:r>
                              <w:rPr>
                                <w:b/>
                                <w:bCs/>
                                <w:lang w:val="nb-NO"/>
                              </w:rPr>
                              <w:t xml:space="preserve"> prosjektutviklingsrapport og enøkanalyser</w:t>
                            </w:r>
                            <w:r w:rsidRPr="0048435E">
                              <w:rPr>
                                <w:b/>
                                <w:bCs/>
                                <w:lang w:val="nb-NO"/>
                              </w:rPr>
                              <w:t xml:space="preserve"> </w:t>
                            </w:r>
                            <w:r>
                              <w:rPr>
                                <w:lang w:val="nb-NO"/>
                              </w:rPr>
                              <w:t>er en del av en verktøykasse med 9 dokumenter og maler som er tilpasset den nye gjennomføringsmodellens ulike faser med</w:t>
                            </w:r>
                            <w:r w:rsidRPr="00B00FCD">
                              <w:rPr>
                                <w:lang w:val="nb-NO"/>
                              </w:rPr>
                              <w:t xml:space="preserve"> hovedfokus på de to innledende fasene i et EPC-prosjekt</w:t>
                            </w:r>
                            <w:r>
                              <w:rPr>
                                <w:lang w:val="nb-NO"/>
                              </w:rPr>
                              <w:t>. E</w:t>
                            </w:r>
                            <w:r w:rsidRPr="00B00FCD">
                              <w:rPr>
                                <w:lang w:val="nb-NO"/>
                              </w:rPr>
                              <w:t xml:space="preserve">rfaringer fra tidligere EPC-prosjekter viser at avgjørelser som tas i starten er </w:t>
                            </w:r>
                            <w:r>
                              <w:rPr>
                                <w:lang w:val="nb-NO"/>
                              </w:rPr>
                              <w:t>avgjørende</w:t>
                            </w:r>
                            <w:r w:rsidRPr="00B00FCD">
                              <w:rPr>
                                <w:lang w:val="nb-NO"/>
                              </w:rPr>
                              <w:t>.</w:t>
                            </w:r>
                            <w:r>
                              <w:rPr>
                                <w:lang w:val="nb-NO"/>
                              </w:rPr>
                              <w:t xml:space="preserve"> Målet er å promotere EPC som gjennomføringsmodell og forenkle oppstart av et EPC-prosjekt. </w:t>
                            </w:r>
                          </w:p>
                          <w:p w14:paraId="20FBE158" w14:textId="77777777" w:rsidR="00E7172A" w:rsidRPr="00EC61A7" w:rsidRDefault="00E7172A" w:rsidP="00E7172A">
                            <w:pPr>
                              <w:spacing w:after="0"/>
                              <w:rPr>
                                <w:lang w:val="nb-NO"/>
                              </w:rPr>
                            </w:pPr>
                            <w:r w:rsidRPr="00EC61A7">
                              <w:rPr>
                                <w:lang w:val="nb-NO"/>
                              </w:rPr>
                              <w:t>Under følger en skjematisk oversikt over verktøy for EPC</w:t>
                            </w:r>
                            <w:r>
                              <w:rPr>
                                <w:lang w:val="nb-NO"/>
                              </w:rPr>
                              <w:t>:</w:t>
                            </w:r>
                          </w:p>
                          <w:p w14:paraId="7A00C408" w14:textId="77777777" w:rsidR="00E7172A" w:rsidRPr="00452381" w:rsidRDefault="00E7172A" w:rsidP="00E7172A">
                            <w:pPr>
                              <w:jc w:val="left"/>
                              <w:rPr>
                                <w:rFonts w:cstheme="majorHAnsi"/>
                                <w:lang w:val="en-GB"/>
                              </w:rPr>
                            </w:pPr>
                            <w:r w:rsidRPr="00452381">
                              <w:rPr>
                                <w:rFonts w:cstheme="majorHAnsi"/>
                                <w:noProof/>
                              </w:rPr>
                              <w:drawing>
                                <wp:inline distT="0" distB="0" distL="0" distR="0" wp14:anchorId="227B2A86" wp14:editId="6A1B1E02">
                                  <wp:extent cx="4985490" cy="2876550"/>
                                  <wp:effectExtent l="0" t="0" r="571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92045" cy="2880332"/>
                                          </a:xfrm>
                                          <a:prstGeom prst="rect">
                                            <a:avLst/>
                                          </a:prstGeom>
                                          <a:noFill/>
                                          <a:ln>
                                            <a:noFill/>
                                          </a:ln>
                                        </pic:spPr>
                                      </pic:pic>
                                    </a:graphicData>
                                  </a:graphic>
                                </wp:inline>
                              </w:drawing>
                            </w:r>
                          </w:p>
                          <w:p w14:paraId="01D031B3" w14:textId="0A6D69A9" w:rsidR="00517EFD" w:rsidRPr="00E7172A" w:rsidRDefault="00E7172A" w:rsidP="00E7172A">
                            <w:pPr>
                              <w:rPr>
                                <w:i/>
                                <w:iCs/>
                                <w:sz w:val="20"/>
                                <w:szCs w:val="16"/>
                                <w:lang w:val="nb-NO"/>
                              </w:rPr>
                            </w:pPr>
                            <w:r w:rsidRPr="00083EF2">
                              <w:rPr>
                                <w:i/>
                                <w:iCs/>
                                <w:sz w:val="18"/>
                                <w:szCs w:val="14"/>
                                <w:lang w:val="nb-NO"/>
                              </w:rPr>
                              <w:t xml:space="preserve">*Ikke vesentlig endret sammenliknet med maler for </w:t>
                            </w:r>
                            <w:r>
                              <w:rPr>
                                <w:i/>
                                <w:iCs/>
                                <w:sz w:val="18"/>
                                <w:szCs w:val="14"/>
                                <w:lang w:val="nb-NO"/>
                              </w:rPr>
                              <w:t>tradisjonell</w:t>
                            </w:r>
                            <w:r w:rsidRPr="00083EF2">
                              <w:rPr>
                                <w:i/>
                                <w:iCs/>
                                <w:sz w:val="18"/>
                                <w:szCs w:val="14"/>
                                <w:lang w:val="nb-NO"/>
                              </w:rPr>
                              <w:t xml:space="preserve"> EPC-</w:t>
                            </w:r>
                            <w:r>
                              <w:rPr>
                                <w:i/>
                                <w:iCs/>
                                <w:sz w:val="18"/>
                                <w:szCs w:val="14"/>
                                <w:lang w:val="nb-NO"/>
                              </w:rPr>
                              <w:t>gjennomføring</w:t>
                            </w:r>
                            <w:r w:rsidRPr="00083EF2">
                              <w:rPr>
                                <w:i/>
                                <w:iCs/>
                                <w:sz w:val="18"/>
                                <w:szCs w:val="14"/>
                                <w:lang w:val="nb-NO"/>
                              </w:rPr>
                              <w:t>.</w:t>
                            </w:r>
                          </w:p>
                          <w:p w14:paraId="30DBA52E" w14:textId="77777777" w:rsidR="003A6A87" w:rsidRPr="00E7172A" w:rsidRDefault="003A6A87">
                            <w:pPr>
                              <w:rPr>
                                <w:lang w:val="nb-NO"/>
                              </w:rPr>
                            </w:pPr>
                          </w:p>
                          <w:p w14:paraId="755CAD26" w14:textId="77777777" w:rsidR="003A6A87" w:rsidRPr="00E7172A" w:rsidRDefault="003A6A87">
                            <w:pPr>
                              <w:rPr>
                                <w:lang w:val="nb-NO"/>
                              </w:rPr>
                            </w:pPr>
                          </w:p>
                          <w:p w14:paraId="7F6B8A08" w14:textId="77777777" w:rsidR="003A6A87" w:rsidRPr="00E7172A" w:rsidRDefault="003A6A87">
                            <w:pPr>
                              <w:rPr>
                                <w:lang w:val="nb-NO"/>
                              </w:rPr>
                            </w:pPr>
                          </w:p>
                          <w:p w14:paraId="5B9B3F3A" w14:textId="77777777" w:rsidR="003A6A87" w:rsidRPr="00E7172A" w:rsidRDefault="003A6A87">
                            <w:pPr>
                              <w:rPr>
                                <w:lang w:val="nb-NO"/>
                              </w:rPr>
                            </w:pPr>
                          </w:p>
                          <w:p w14:paraId="6DD58AAE" w14:textId="77777777" w:rsidR="003A6A87" w:rsidRPr="00E7172A" w:rsidRDefault="003A6A87">
                            <w:pPr>
                              <w:rPr>
                                <w:lang w:val="nb-NO"/>
                              </w:rPr>
                            </w:pPr>
                          </w:p>
                          <w:p w14:paraId="343623A8" w14:textId="77777777" w:rsidR="003A6A87" w:rsidRPr="00E7172A" w:rsidRDefault="003A6A87">
                            <w:pPr>
                              <w:rPr>
                                <w:lang w:val="nb-NO"/>
                              </w:rPr>
                            </w:pPr>
                          </w:p>
                          <w:p w14:paraId="1C02B3FB" w14:textId="77777777" w:rsidR="003A6A87" w:rsidRPr="00E7172A" w:rsidRDefault="003A6A87">
                            <w:pPr>
                              <w:rPr>
                                <w:lang w:val="nb-NO"/>
                              </w:rPr>
                            </w:pPr>
                          </w:p>
                          <w:p w14:paraId="2EBF76C2" w14:textId="77777777" w:rsidR="003A6A87" w:rsidRPr="00E7172A" w:rsidRDefault="003A6A87">
                            <w:pPr>
                              <w:rPr>
                                <w:lang w:val="nb-NO"/>
                              </w:rPr>
                            </w:pPr>
                          </w:p>
                          <w:p w14:paraId="023BAA66" w14:textId="77777777" w:rsidR="003A6A87" w:rsidRPr="00E7172A" w:rsidRDefault="003A6A87">
                            <w:pPr>
                              <w:rPr>
                                <w:lang w:val="nb-NO"/>
                              </w:rPr>
                            </w:pPr>
                          </w:p>
                          <w:p w14:paraId="4604CE31" w14:textId="77777777" w:rsidR="003A6A87" w:rsidRPr="00E7172A" w:rsidRDefault="003A6A87">
                            <w:pPr>
                              <w:rPr>
                                <w:lang w:val="nb-NO"/>
                              </w:rPr>
                            </w:pPr>
                          </w:p>
                          <w:p w14:paraId="4166FE0D" w14:textId="77777777" w:rsidR="003A6A87" w:rsidRPr="00E7172A" w:rsidRDefault="003A6A87">
                            <w:pPr>
                              <w:rPr>
                                <w:lang w:val="nb-NO"/>
                              </w:rPr>
                            </w:pPr>
                          </w:p>
                          <w:p w14:paraId="272D17CF" w14:textId="77777777" w:rsidR="003A6A87" w:rsidRPr="00E7172A" w:rsidRDefault="003A6A87">
                            <w:pPr>
                              <w:rPr>
                                <w:lang w:val="nb-NO"/>
                              </w:rPr>
                            </w:pPr>
                          </w:p>
                          <w:p w14:paraId="07F726EF" w14:textId="77777777" w:rsidR="003A6A87" w:rsidRPr="00E7172A" w:rsidRDefault="003A6A87">
                            <w:pPr>
                              <w:rPr>
                                <w:lang w:val="nb-NO"/>
                              </w:rPr>
                            </w:pPr>
                          </w:p>
                          <w:p w14:paraId="2F9D6449" w14:textId="77777777" w:rsidR="003A6A87" w:rsidRPr="00E7172A" w:rsidRDefault="003A6A87">
                            <w:pPr>
                              <w:rPr>
                                <w:lang w:val="nb-NO"/>
                              </w:rPr>
                            </w:pPr>
                          </w:p>
                          <w:p w14:paraId="441D069B" w14:textId="77777777" w:rsidR="003A6A87" w:rsidRPr="00E7172A" w:rsidRDefault="003A6A87">
                            <w:pPr>
                              <w:rPr>
                                <w:lang w:val="nb-NO"/>
                              </w:rPr>
                            </w:pPr>
                          </w:p>
                          <w:p w14:paraId="28934A17" w14:textId="77777777" w:rsidR="003A6A87" w:rsidRPr="00E7172A" w:rsidRDefault="003A6A87">
                            <w:pPr>
                              <w:rPr>
                                <w:lang w:val="nb-NO"/>
                              </w:rPr>
                            </w:pPr>
                          </w:p>
                          <w:p w14:paraId="358E2FC5" w14:textId="77777777" w:rsidR="003A6A87" w:rsidRPr="00E7172A" w:rsidRDefault="003A6A87">
                            <w:pPr>
                              <w:rPr>
                                <w:lang w:val="nb-NO"/>
                              </w:rPr>
                            </w:pPr>
                          </w:p>
                          <w:p w14:paraId="2ACB631F" w14:textId="77777777" w:rsidR="003A6A87" w:rsidRPr="00E7172A" w:rsidRDefault="003A6A87">
                            <w:pPr>
                              <w:rPr>
                                <w:lang w:val="nb-NO"/>
                              </w:rPr>
                            </w:pPr>
                          </w:p>
                          <w:p w14:paraId="57A66BD6" w14:textId="77777777" w:rsidR="003A6A87" w:rsidRPr="00E7172A" w:rsidRDefault="003A6A87">
                            <w:pPr>
                              <w:rPr>
                                <w:lang w:val="nb-NO"/>
                              </w:rPr>
                            </w:pPr>
                          </w:p>
                          <w:p w14:paraId="2683C6D6" w14:textId="77777777" w:rsidR="003A6A87" w:rsidRPr="00E7172A" w:rsidRDefault="003A6A87">
                            <w:pPr>
                              <w:rPr>
                                <w:lang w:val="nb-NO"/>
                              </w:rPr>
                            </w:pPr>
                          </w:p>
                          <w:p w14:paraId="286FCE45" w14:textId="77777777" w:rsidR="003A6A87" w:rsidRPr="00E7172A" w:rsidRDefault="003A6A87">
                            <w:pPr>
                              <w:rPr>
                                <w:lang w:val="nb-NO"/>
                              </w:rPr>
                            </w:pPr>
                          </w:p>
                          <w:p w14:paraId="6448EE54" w14:textId="77777777" w:rsidR="003A6A87" w:rsidRPr="00E7172A" w:rsidRDefault="003A6A87">
                            <w:pPr>
                              <w:rPr>
                                <w:lang w:val="nb-NO"/>
                              </w:rPr>
                            </w:pPr>
                          </w:p>
                          <w:p w14:paraId="5CEBEE5F" w14:textId="77777777" w:rsidR="003A6A87" w:rsidRPr="00E7172A" w:rsidRDefault="003A6A87">
                            <w:pPr>
                              <w:rPr>
                                <w:lang w:val="nb-NO"/>
                              </w:rPr>
                            </w:pPr>
                          </w:p>
                          <w:p w14:paraId="622494E4" w14:textId="77777777" w:rsidR="003A6A87" w:rsidRPr="00E7172A" w:rsidRDefault="003A6A87">
                            <w:pPr>
                              <w:rPr>
                                <w:lang w:val="nb-NO"/>
                              </w:rPr>
                            </w:pPr>
                          </w:p>
                          <w:p w14:paraId="3070DBA0" w14:textId="77777777" w:rsidR="003A6A87" w:rsidRPr="00E7172A" w:rsidRDefault="003A6A87">
                            <w:pPr>
                              <w:rPr>
                                <w:lang w:val="nb-NO"/>
                              </w:rPr>
                            </w:pPr>
                          </w:p>
                          <w:p w14:paraId="74A65912" w14:textId="77777777" w:rsidR="003A6A87" w:rsidRPr="00E7172A" w:rsidRDefault="003A6A87">
                            <w:pPr>
                              <w:rPr>
                                <w:lang w:val="nb-NO"/>
                              </w:rPr>
                            </w:pPr>
                          </w:p>
                          <w:p w14:paraId="2CB4007A" w14:textId="77777777" w:rsidR="003A6A87" w:rsidRPr="00E7172A" w:rsidRDefault="003A6A87">
                            <w:pPr>
                              <w:rPr>
                                <w:lang w:val="nb-NO"/>
                              </w:rPr>
                            </w:pPr>
                          </w:p>
                          <w:p w14:paraId="10830265" w14:textId="77777777" w:rsidR="003A6A87" w:rsidRPr="00E7172A" w:rsidRDefault="003A6A87">
                            <w:pPr>
                              <w:rPr>
                                <w:lang w:val="nb-NO"/>
                              </w:rPr>
                            </w:pPr>
                          </w:p>
                          <w:p w14:paraId="0CFF8767" w14:textId="77777777" w:rsidR="003A6A87" w:rsidRPr="00E7172A" w:rsidRDefault="003A6A87">
                            <w:pPr>
                              <w:rPr>
                                <w:lang w:val="nb-NO"/>
                              </w:rPr>
                            </w:pPr>
                          </w:p>
                          <w:p w14:paraId="41FA426D" w14:textId="77777777" w:rsidR="003A6A87" w:rsidRPr="00E7172A" w:rsidRDefault="003A6A87">
                            <w:pPr>
                              <w:rPr>
                                <w:lang w:val="nb-NO"/>
                              </w:rPr>
                            </w:pPr>
                          </w:p>
                          <w:p w14:paraId="38D3186E" w14:textId="77777777" w:rsidR="003A6A87" w:rsidRPr="00E7172A" w:rsidRDefault="003A6A87">
                            <w:pPr>
                              <w:rPr>
                                <w:lang w:val="nb-NO"/>
                              </w:rPr>
                            </w:pPr>
                          </w:p>
                          <w:p w14:paraId="155CFCB8" w14:textId="77777777" w:rsidR="003A6A87" w:rsidRPr="00E7172A" w:rsidRDefault="003A6A87">
                            <w:pPr>
                              <w:rPr>
                                <w:lang w:val="nb-NO"/>
                              </w:rPr>
                            </w:pPr>
                          </w:p>
                          <w:p w14:paraId="2B57E0A2" w14:textId="77777777" w:rsidR="003A6A87" w:rsidRPr="00E7172A" w:rsidRDefault="003A6A87">
                            <w:pPr>
                              <w:rPr>
                                <w:lang w:val="nb-NO"/>
                              </w:rPr>
                            </w:pPr>
                          </w:p>
                          <w:p w14:paraId="65516CC2" w14:textId="77777777" w:rsidR="003A6A87" w:rsidRPr="00E7172A" w:rsidRDefault="003A6A87">
                            <w:pPr>
                              <w:rPr>
                                <w:lang w:val="nb-NO"/>
                              </w:rPr>
                            </w:pPr>
                          </w:p>
                          <w:p w14:paraId="7FC63A5F" w14:textId="77777777" w:rsidR="003A6A87" w:rsidRPr="00E7172A" w:rsidRDefault="003A6A87">
                            <w:pPr>
                              <w:rPr>
                                <w:lang w:val="nb-NO"/>
                              </w:rPr>
                            </w:pPr>
                          </w:p>
                          <w:p w14:paraId="72BA3DED" w14:textId="77777777" w:rsidR="003A6A87" w:rsidRPr="00E7172A" w:rsidRDefault="003A6A87">
                            <w:pPr>
                              <w:rPr>
                                <w:lang w:val="nb-NO"/>
                              </w:rPr>
                            </w:pPr>
                          </w:p>
                          <w:p w14:paraId="6DE6B132" w14:textId="77777777" w:rsidR="003A6A87" w:rsidRPr="00E7172A" w:rsidRDefault="003A6A87">
                            <w:pPr>
                              <w:rPr>
                                <w:lang w:val="nb-NO"/>
                              </w:rPr>
                            </w:pPr>
                          </w:p>
                          <w:p w14:paraId="4628ADFF" w14:textId="77777777" w:rsidR="003A6A87" w:rsidRPr="00E7172A" w:rsidRDefault="003A6A87">
                            <w:pPr>
                              <w:rPr>
                                <w:lang w:val="nb-NO"/>
                              </w:rPr>
                            </w:pPr>
                          </w:p>
                          <w:p w14:paraId="21A7D998" w14:textId="77777777" w:rsidR="003A6A87" w:rsidRPr="00E7172A" w:rsidRDefault="003A6A87">
                            <w:pPr>
                              <w:rPr>
                                <w:lang w:val="nb-NO"/>
                              </w:rPr>
                            </w:pPr>
                          </w:p>
                          <w:p w14:paraId="3F535A69" w14:textId="77777777" w:rsidR="003A6A87" w:rsidRPr="00E7172A" w:rsidRDefault="003A6A87">
                            <w:pPr>
                              <w:rPr>
                                <w:lang w:val="nb-NO"/>
                              </w:rPr>
                            </w:pPr>
                          </w:p>
                          <w:p w14:paraId="7BC03ED7" w14:textId="77777777" w:rsidR="003A6A87" w:rsidRPr="00E7172A" w:rsidRDefault="003A6A87">
                            <w:pPr>
                              <w:rPr>
                                <w:lang w:val="nb-NO"/>
                              </w:rPr>
                            </w:pPr>
                          </w:p>
                          <w:p w14:paraId="1937B000" w14:textId="77777777" w:rsidR="003A6A87" w:rsidRPr="00E7172A" w:rsidRDefault="003A6A87">
                            <w:pPr>
                              <w:rPr>
                                <w:lang w:val="nb-NO"/>
                              </w:rPr>
                            </w:pPr>
                          </w:p>
                          <w:p w14:paraId="0867A713" w14:textId="77777777" w:rsidR="003A6A87" w:rsidRPr="00E7172A" w:rsidRDefault="003A6A87">
                            <w:pPr>
                              <w:rPr>
                                <w:lang w:val="nb-NO"/>
                              </w:rPr>
                            </w:pPr>
                          </w:p>
                          <w:p w14:paraId="0B814ACA" w14:textId="77777777" w:rsidR="003A6A87" w:rsidRPr="00E7172A" w:rsidRDefault="003A6A87">
                            <w:pPr>
                              <w:rPr>
                                <w:lang w:val="nb-NO"/>
                              </w:rPr>
                            </w:pPr>
                          </w:p>
                          <w:p w14:paraId="7A1ED469" w14:textId="77777777" w:rsidR="003A6A87" w:rsidRPr="00E7172A" w:rsidRDefault="003A6A87">
                            <w:pPr>
                              <w:rPr>
                                <w:lang w:val="nb-NO"/>
                              </w:rPr>
                            </w:pPr>
                          </w:p>
                          <w:p w14:paraId="0BC7C6B8" w14:textId="77777777" w:rsidR="003A6A87" w:rsidRPr="00E7172A" w:rsidRDefault="003A6A87">
                            <w:pPr>
                              <w:rPr>
                                <w:lang w:val="nb-NO"/>
                              </w:rPr>
                            </w:pPr>
                          </w:p>
                          <w:p w14:paraId="0A1F3D04" w14:textId="77777777" w:rsidR="003A6A87" w:rsidRPr="00E7172A" w:rsidRDefault="003A6A87">
                            <w:pPr>
                              <w:rPr>
                                <w:lang w:val="nb-NO"/>
                              </w:rPr>
                            </w:pPr>
                          </w:p>
                          <w:p w14:paraId="6B747075" w14:textId="77777777" w:rsidR="003A6A87" w:rsidRPr="00E7172A" w:rsidRDefault="001E30B4">
                            <w:pPr>
                              <w:rPr>
                                <w:lang w:val="nb-NO"/>
                              </w:rPr>
                            </w:pPr>
                            <w:r w:rsidRPr="00E7172A">
                              <w:rPr>
                                <w:lang w:val="nb-NO"/>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pt;margin-top:134.7pt;width:534.3pt;height:650.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" filled="f" stroked="f" strokeweight=".5pt">
                <o:lock v:ext="edit" aspectratio="t"/>
                <v:textbox>
                  <w:txbxContent>
                    <w:p w14:paraId="3CB33C0D" w14:textId="77777777" w:rsidR="00E7172A" w:rsidRPr="00A047C5" w:rsidRDefault="00E7172A" w:rsidP="00E7172A">
                      <w:pPr>
                        <w:rPr>
                          <w:bCs/>
                          <w:szCs w:val="24"/>
                          <w:lang w:val="nb-NO"/>
                        </w:rPr>
                      </w:pPr>
                      <w:r w:rsidRPr="00402A6B">
                        <w:rPr>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431396B0" w14:textId="77777777" w:rsidR="00E7172A" w:rsidRPr="002A409C" w:rsidRDefault="00E7172A" w:rsidP="00E7172A">
                      <w:pPr>
                        <w:rPr>
                          <w:b/>
                          <w:bCs/>
                          <w:lang w:val="nb-NO"/>
                        </w:rPr>
                      </w:pPr>
                      <w:r w:rsidRPr="0025414E">
                        <w:rPr>
                          <w:b/>
                          <w:bCs/>
                          <w:lang w:val="nb-NO"/>
                        </w:rPr>
                        <w:t>Energisparing med resultatgaranti (EPC)</w:t>
                      </w:r>
                      <w:r>
                        <w:rPr>
                          <w:lang w:val="nb-NO"/>
                        </w:rPr>
                        <w:t xml:space="preserve"> er en utprøvd og vellykket modell for energisparing i bygg.</w:t>
                      </w:r>
                      <w:r w:rsidRPr="002A409C">
                        <w:rPr>
                          <w:lang w:val="nb-NO"/>
                        </w:rPr>
                        <w:t xml:space="preserve"> </w:t>
                      </w:r>
                      <w:r>
                        <w:rPr>
                          <w:lang w:val="nb-NO"/>
                        </w:rPr>
                        <w:t>Den er brukt av offentlige byggeiere for å nå klima- og energimål i et raskere tempo enn ved bruk av andre modeller. Det er fortsatt et stort og energisparepotensial i offentlig sektor.</w:t>
                      </w:r>
                    </w:p>
                    <w:p w14:paraId="6188C137" w14:textId="77777777" w:rsidR="00E7172A" w:rsidRDefault="00E7172A" w:rsidP="00E7172A">
                      <w:pPr>
                        <w:rPr>
                          <w:lang w:val="nb-NO"/>
                        </w:rPr>
                      </w:pPr>
                      <w:r>
                        <w:rPr>
                          <w:lang w:val="nb-NO"/>
                        </w:rPr>
                        <w:t xml:space="preserve">Denne malen med kontraktsvilkår for fase 1 i EPC-prosjekter er basert på </w:t>
                      </w:r>
                      <w:r w:rsidRPr="0025414E">
                        <w:rPr>
                          <w:b/>
                          <w:bCs/>
                          <w:lang w:val="nb-NO"/>
                        </w:rPr>
                        <w:t>Guide til EPC</w:t>
                      </w:r>
                      <w:r>
                        <w:rPr>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56694EAB" w14:textId="0A28DB7E" w:rsidR="00E7172A" w:rsidRDefault="00E7172A" w:rsidP="00E7172A">
                      <w:pPr>
                        <w:spacing w:after="240"/>
                        <w:rPr>
                          <w:lang w:val="nb-NO"/>
                        </w:rPr>
                      </w:pPr>
                      <w:r w:rsidRPr="00E7172A">
                        <w:rPr>
                          <w:lang w:val="nb-NO"/>
                        </w:rPr>
                        <w:t>Mal for</w:t>
                      </w:r>
                      <w:r>
                        <w:rPr>
                          <w:b/>
                          <w:bCs/>
                          <w:lang w:val="nb-NO"/>
                        </w:rPr>
                        <w:t xml:space="preserve"> prosjektutviklingsrapport og enøkanalyser</w:t>
                      </w:r>
                      <w:r w:rsidRPr="0048435E">
                        <w:rPr>
                          <w:b/>
                          <w:bCs/>
                          <w:lang w:val="nb-NO"/>
                        </w:rPr>
                        <w:t xml:space="preserve"> </w:t>
                      </w:r>
                      <w:r>
                        <w:rPr>
                          <w:lang w:val="nb-NO"/>
                        </w:rPr>
                        <w:t>er en del av en verktøykasse med 9 dokumenter og maler som er tilpasset den nye gjennomføringsmodellens ulike faser med</w:t>
                      </w:r>
                      <w:r w:rsidRPr="00B00FCD">
                        <w:rPr>
                          <w:lang w:val="nb-NO"/>
                        </w:rPr>
                        <w:t xml:space="preserve"> hovedfokus på de to innledende fasene i et EPC-prosjekt</w:t>
                      </w:r>
                      <w:r>
                        <w:rPr>
                          <w:lang w:val="nb-NO"/>
                        </w:rPr>
                        <w:t>. E</w:t>
                      </w:r>
                      <w:r w:rsidRPr="00B00FCD">
                        <w:rPr>
                          <w:lang w:val="nb-NO"/>
                        </w:rPr>
                        <w:t xml:space="preserve">rfaringer fra tidligere EPC-prosjekter viser at avgjørelser som tas i starten er </w:t>
                      </w:r>
                      <w:r>
                        <w:rPr>
                          <w:lang w:val="nb-NO"/>
                        </w:rPr>
                        <w:t>avgjørende</w:t>
                      </w:r>
                      <w:r w:rsidRPr="00B00FCD">
                        <w:rPr>
                          <w:lang w:val="nb-NO"/>
                        </w:rPr>
                        <w:t>.</w:t>
                      </w:r>
                      <w:r>
                        <w:rPr>
                          <w:lang w:val="nb-NO"/>
                        </w:rPr>
                        <w:t xml:space="preserve"> Målet er å promotere EPC som gjennomføringsmodell og forenkle oppstart av et EPC-prosjekt. </w:t>
                      </w:r>
                    </w:p>
                    <w:p w14:paraId="20FBE158" w14:textId="77777777" w:rsidR="00E7172A" w:rsidRPr="00EC61A7" w:rsidRDefault="00E7172A" w:rsidP="00E7172A">
                      <w:pPr>
                        <w:spacing w:after="0"/>
                        <w:rPr>
                          <w:lang w:val="nb-NO"/>
                        </w:rPr>
                      </w:pPr>
                      <w:r w:rsidRPr="00EC61A7">
                        <w:rPr>
                          <w:lang w:val="nb-NO"/>
                        </w:rPr>
                        <w:t>Under følger en skjematisk oversikt over verktøy for EPC</w:t>
                      </w:r>
                      <w:r>
                        <w:rPr>
                          <w:lang w:val="nb-NO"/>
                        </w:rPr>
                        <w:t>:</w:t>
                      </w:r>
                    </w:p>
                    <w:p w14:paraId="7A00C408" w14:textId="77777777" w:rsidR="00E7172A" w:rsidRPr="00452381" w:rsidRDefault="00E7172A" w:rsidP="00E7172A">
                      <w:pPr>
                        <w:jc w:val="left"/>
                        <w:rPr>
                          <w:rFonts w:cstheme="majorHAnsi"/>
                          <w:lang w:val="en-GB"/>
                        </w:rPr>
                      </w:pPr>
                      <w:r w:rsidRPr="00452381">
                        <w:rPr>
                          <w:rFonts w:cstheme="majorHAnsi"/>
                          <w:noProof/>
                        </w:rPr>
                        <w:drawing>
                          <wp:inline distT="0" distB="0" distL="0" distR="0" wp14:anchorId="227B2A86" wp14:editId="6A1B1E02">
                            <wp:extent cx="4985490" cy="2876550"/>
                            <wp:effectExtent l="0" t="0" r="571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92045" cy="2880332"/>
                                    </a:xfrm>
                                    <a:prstGeom prst="rect">
                                      <a:avLst/>
                                    </a:prstGeom>
                                    <a:noFill/>
                                    <a:ln>
                                      <a:noFill/>
                                    </a:ln>
                                  </pic:spPr>
                                </pic:pic>
                              </a:graphicData>
                            </a:graphic>
                          </wp:inline>
                        </w:drawing>
                      </w:r>
                    </w:p>
                    <w:p w14:paraId="01D031B3" w14:textId="0A6D69A9" w:rsidR="00517EFD" w:rsidRPr="00E7172A" w:rsidRDefault="00E7172A" w:rsidP="00E7172A">
                      <w:pPr>
                        <w:rPr>
                          <w:i/>
                          <w:iCs/>
                          <w:sz w:val="20"/>
                          <w:szCs w:val="16"/>
                          <w:lang w:val="nb-NO"/>
                        </w:rPr>
                      </w:pPr>
                      <w:r w:rsidRPr="00083EF2">
                        <w:rPr>
                          <w:i/>
                          <w:iCs/>
                          <w:sz w:val="18"/>
                          <w:szCs w:val="14"/>
                          <w:lang w:val="nb-NO"/>
                        </w:rPr>
                        <w:t xml:space="preserve">*Ikke vesentlig endret sammenliknet med maler for </w:t>
                      </w:r>
                      <w:r>
                        <w:rPr>
                          <w:i/>
                          <w:iCs/>
                          <w:sz w:val="18"/>
                          <w:szCs w:val="14"/>
                          <w:lang w:val="nb-NO"/>
                        </w:rPr>
                        <w:t>tradisjonell</w:t>
                      </w:r>
                      <w:r w:rsidRPr="00083EF2">
                        <w:rPr>
                          <w:i/>
                          <w:iCs/>
                          <w:sz w:val="18"/>
                          <w:szCs w:val="14"/>
                          <w:lang w:val="nb-NO"/>
                        </w:rPr>
                        <w:t xml:space="preserve"> EPC-</w:t>
                      </w:r>
                      <w:r>
                        <w:rPr>
                          <w:i/>
                          <w:iCs/>
                          <w:sz w:val="18"/>
                          <w:szCs w:val="14"/>
                          <w:lang w:val="nb-NO"/>
                        </w:rPr>
                        <w:t>gjennomføring</w:t>
                      </w:r>
                      <w:r w:rsidRPr="00083EF2">
                        <w:rPr>
                          <w:i/>
                          <w:iCs/>
                          <w:sz w:val="18"/>
                          <w:szCs w:val="14"/>
                          <w:lang w:val="nb-NO"/>
                        </w:rPr>
                        <w:t>.</w:t>
                      </w:r>
                    </w:p>
                    <w:p w14:paraId="30DBA52E" w14:textId="77777777" w:rsidR="003A6A87" w:rsidRPr="00E7172A" w:rsidRDefault="003A6A87">
                      <w:pPr>
                        <w:rPr>
                          <w:lang w:val="nb-NO"/>
                        </w:rPr>
                      </w:pPr>
                    </w:p>
                    <w:p w14:paraId="755CAD26" w14:textId="77777777" w:rsidR="003A6A87" w:rsidRPr="00E7172A" w:rsidRDefault="003A6A87">
                      <w:pPr>
                        <w:rPr>
                          <w:lang w:val="nb-NO"/>
                        </w:rPr>
                      </w:pPr>
                    </w:p>
                    <w:p w14:paraId="7F6B8A08" w14:textId="77777777" w:rsidR="003A6A87" w:rsidRPr="00E7172A" w:rsidRDefault="003A6A87">
                      <w:pPr>
                        <w:rPr>
                          <w:lang w:val="nb-NO"/>
                        </w:rPr>
                      </w:pPr>
                    </w:p>
                    <w:p w14:paraId="5B9B3F3A" w14:textId="77777777" w:rsidR="003A6A87" w:rsidRPr="00E7172A" w:rsidRDefault="003A6A87">
                      <w:pPr>
                        <w:rPr>
                          <w:lang w:val="nb-NO"/>
                        </w:rPr>
                      </w:pPr>
                    </w:p>
                    <w:p w14:paraId="6DD58AAE" w14:textId="77777777" w:rsidR="003A6A87" w:rsidRPr="00E7172A" w:rsidRDefault="003A6A87">
                      <w:pPr>
                        <w:rPr>
                          <w:lang w:val="nb-NO"/>
                        </w:rPr>
                      </w:pPr>
                    </w:p>
                    <w:p w14:paraId="343623A8" w14:textId="77777777" w:rsidR="003A6A87" w:rsidRPr="00E7172A" w:rsidRDefault="003A6A87">
                      <w:pPr>
                        <w:rPr>
                          <w:lang w:val="nb-NO"/>
                        </w:rPr>
                      </w:pPr>
                    </w:p>
                    <w:p w14:paraId="1C02B3FB" w14:textId="77777777" w:rsidR="003A6A87" w:rsidRPr="00E7172A" w:rsidRDefault="003A6A87">
                      <w:pPr>
                        <w:rPr>
                          <w:lang w:val="nb-NO"/>
                        </w:rPr>
                      </w:pPr>
                    </w:p>
                    <w:p w14:paraId="2EBF76C2" w14:textId="77777777" w:rsidR="003A6A87" w:rsidRPr="00E7172A" w:rsidRDefault="003A6A87">
                      <w:pPr>
                        <w:rPr>
                          <w:lang w:val="nb-NO"/>
                        </w:rPr>
                      </w:pPr>
                    </w:p>
                    <w:p w14:paraId="023BAA66" w14:textId="77777777" w:rsidR="003A6A87" w:rsidRPr="00E7172A" w:rsidRDefault="003A6A87">
                      <w:pPr>
                        <w:rPr>
                          <w:lang w:val="nb-NO"/>
                        </w:rPr>
                      </w:pPr>
                    </w:p>
                    <w:p w14:paraId="4604CE31" w14:textId="77777777" w:rsidR="003A6A87" w:rsidRPr="00E7172A" w:rsidRDefault="003A6A87">
                      <w:pPr>
                        <w:rPr>
                          <w:lang w:val="nb-NO"/>
                        </w:rPr>
                      </w:pPr>
                    </w:p>
                    <w:p w14:paraId="4166FE0D" w14:textId="77777777" w:rsidR="003A6A87" w:rsidRPr="00E7172A" w:rsidRDefault="003A6A87">
                      <w:pPr>
                        <w:rPr>
                          <w:lang w:val="nb-NO"/>
                        </w:rPr>
                      </w:pPr>
                    </w:p>
                    <w:p w14:paraId="272D17CF" w14:textId="77777777" w:rsidR="003A6A87" w:rsidRPr="00E7172A" w:rsidRDefault="003A6A87">
                      <w:pPr>
                        <w:rPr>
                          <w:lang w:val="nb-NO"/>
                        </w:rPr>
                      </w:pPr>
                    </w:p>
                    <w:p w14:paraId="07F726EF" w14:textId="77777777" w:rsidR="003A6A87" w:rsidRPr="00E7172A" w:rsidRDefault="003A6A87">
                      <w:pPr>
                        <w:rPr>
                          <w:lang w:val="nb-NO"/>
                        </w:rPr>
                      </w:pPr>
                    </w:p>
                    <w:p w14:paraId="2F9D6449" w14:textId="77777777" w:rsidR="003A6A87" w:rsidRPr="00E7172A" w:rsidRDefault="003A6A87">
                      <w:pPr>
                        <w:rPr>
                          <w:lang w:val="nb-NO"/>
                        </w:rPr>
                      </w:pPr>
                    </w:p>
                    <w:p w14:paraId="441D069B" w14:textId="77777777" w:rsidR="003A6A87" w:rsidRPr="00E7172A" w:rsidRDefault="003A6A87">
                      <w:pPr>
                        <w:rPr>
                          <w:lang w:val="nb-NO"/>
                        </w:rPr>
                      </w:pPr>
                    </w:p>
                    <w:p w14:paraId="28934A17" w14:textId="77777777" w:rsidR="003A6A87" w:rsidRPr="00E7172A" w:rsidRDefault="003A6A87">
                      <w:pPr>
                        <w:rPr>
                          <w:lang w:val="nb-NO"/>
                        </w:rPr>
                      </w:pPr>
                    </w:p>
                    <w:p w14:paraId="358E2FC5" w14:textId="77777777" w:rsidR="003A6A87" w:rsidRPr="00E7172A" w:rsidRDefault="003A6A87">
                      <w:pPr>
                        <w:rPr>
                          <w:lang w:val="nb-NO"/>
                        </w:rPr>
                      </w:pPr>
                    </w:p>
                    <w:p w14:paraId="2ACB631F" w14:textId="77777777" w:rsidR="003A6A87" w:rsidRPr="00E7172A" w:rsidRDefault="003A6A87">
                      <w:pPr>
                        <w:rPr>
                          <w:lang w:val="nb-NO"/>
                        </w:rPr>
                      </w:pPr>
                    </w:p>
                    <w:p w14:paraId="57A66BD6" w14:textId="77777777" w:rsidR="003A6A87" w:rsidRPr="00E7172A" w:rsidRDefault="003A6A87">
                      <w:pPr>
                        <w:rPr>
                          <w:lang w:val="nb-NO"/>
                        </w:rPr>
                      </w:pPr>
                    </w:p>
                    <w:p w14:paraId="2683C6D6" w14:textId="77777777" w:rsidR="003A6A87" w:rsidRPr="00E7172A" w:rsidRDefault="003A6A87">
                      <w:pPr>
                        <w:rPr>
                          <w:lang w:val="nb-NO"/>
                        </w:rPr>
                      </w:pPr>
                    </w:p>
                    <w:p w14:paraId="286FCE45" w14:textId="77777777" w:rsidR="003A6A87" w:rsidRPr="00E7172A" w:rsidRDefault="003A6A87">
                      <w:pPr>
                        <w:rPr>
                          <w:lang w:val="nb-NO"/>
                        </w:rPr>
                      </w:pPr>
                    </w:p>
                    <w:p w14:paraId="6448EE54" w14:textId="77777777" w:rsidR="003A6A87" w:rsidRPr="00E7172A" w:rsidRDefault="003A6A87">
                      <w:pPr>
                        <w:rPr>
                          <w:lang w:val="nb-NO"/>
                        </w:rPr>
                      </w:pPr>
                    </w:p>
                    <w:p w14:paraId="5CEBEE5F" w14:textId="77777777" w:rsidR="003A6A87" w:rsidRPr="00E7172A" w:rsidRDefault="003A6A87">
                      <w:pPr>
                        <w:rPr>
                          <w:lang w:val="nb-NO"/>
                        </w:rPr>
                      </w:pPr>
                    </w:p>
                    <w:p w14:paraId="622494E4" w14:textId="77777777" w:rsidR="003A6A87" w:rsidRPr="00E7172A" w:rsidRDefault="003A6A87">
                      <w:pPr>
                        <w:rPr>
                          <w:lang w:val="nb-NO"/>
                        </w:rPr>
                      </w:pPr>
                    </w:p>
                    <w:p w14:paraId="3070DBA0" w14:textId="77777777" w:rsidR="003A6A87" w:rsidRPr="00E7172A" w:rsidRDefault="003A6A87">
                      <w:pPr>
                        <w:rPr>
                          <w:lang w:val="nb-NO"/>
                        </w:rPr>
                      </w:pPr>
                    </w:p>
                    <w:p w14:paraId="74A65912" w14:textId="77777777" w:rsidR="003A6A87" w:rsidRPr="00E7172A" w:rsidRDefault="003A6A87">
                      <w:pPr>
                        <w:rPr>
                          <w:lang w:val="nb-NO"/>
                        </w:rPr>
                      </w:pPr>
                    </w:p>
                    <w:p w14:paraId="2CB4007A" w14:textId="77777777" w:rsidR="003A6A87" w:rsidRPr="00E7172A" w:rsidRDefault="003A6A87">
                      <w:pPr>
                        <w:rPr>
                          <w:lang w:val="nb-NO"/>
                        </w:rPr>
                      </w:pPr>
                    </w:p>
                    <w:p w14:paraId="10830265" w14:textId="77777777" w:rsidR="003A6A87" w:rsidRPr="00E7172A" w:rsidRDefault="003A6A87">
                      <w:pPr>
                        <w:rPr>
                          <w:lang w:val="nb-NO"/>
                        </w:rPr>
                      </w:pPr>
                    </w:p>
                    <w:p w14:paraId="0CFF8767" w14:textId="77777777" w:rsidR="003A6A87" w:rsidRPr="00E7172A" w:rsidRDefault="003A6A87">
                      <w:pPr>
                        <w:rPr>
                          <w:lang w:val="nb-NO"/>
                        </w:rPr>
                      </w:pPr>
                    </w:p>
                    <w:p w14:paraId="41FA426D" w14:textId="77777777" w:rsidR="003A6A87" w:rsidRPr="00E7172A" w:rsidRDefault="003A6A87">
                      <w:pPr>
                        <w:rPr>
                          <w:lang w:val="nb-NO"/>
                        </w:rPr>
                      </w:pPr>
                    </w:p>
                    <w:p w14:paraId="38D3186E" w14:textId="77777777" w:rsidR="003A6A87" w:rsidRPr="00E7172A" w:rsidRDefault="003A6A87">
                      <w:pPr>
                        <w:rPr>
                          <w:lang w:val="nb-NO"/>
                        </w:rPr>
                      </w:pPr>
                    </w:p>
                    <w:p w14:paraId="155CFCB8" w14:textId="77777777" w:rsidR="003A6A87" w:rsidRPr="00E7172A" w:rsidRDefault="003A6A87">
                      <w:pPr>
                        <w:rPr>
                          <w:lang w:val="nb-NO"/>
                        </w:rPr>
                      </w:pPr>
                    </w:p>
                    <w:p w14:paraId="2B57E0A2" w14:textId="77777777" w:rsidR="003A6A87" w:rsidRPr="00E7172A" w:rsidRDefault="003A6A87">
                      <w:pPr>
                        <w:rPr>
                          <w:lang w:val="nb-NO"/>
                        </w:rPr>
                      </w:pPr>
                    </w:p>
                    <w:p w14:paraId="65516CC2" w14:textId="77777777" w:rsidR="003A6A87" w:rsidRPr="00E7172A" w:rsidRDefault="003A6A87">
                      <w:pPr>
                        <w:rPr>
                          <w:lang w:val="nb-NO"/>
                        </w:rPr>
                      </w:pPr>
                    </w:p>
                    <w:p w14:paraId="7FC63A5F" w14:textId="77777777" w:rsidR="003A6A87" w:rsidRPr="00E7172A" w:rsidRDefault="003A6A87">
                      <w:pPr>
                        <w:rPr>
                          <w:lang w:val="nb-NO"/>
                        </w:rPr>
                      </w:pPr>
                    </w:p>
                    <w:p w14:paraId="72BA3DED" w14:textId="77777777" w:rsidR="003A6A87" w:rsidRPr="00E7172A" w:rsidRDefault="003A6A87">
                      <w:pPr>
                        <w:rPr>
                          <w:lang w:val="nb-NO"/>
                        </w:rPr>
                      </w:pPr>
                    </w:p>
                    <w:p w14:paraId="6DE6B132" w14:textId="77777777" w:rsidR="003A6A87" w:rsidRPr="00E7172A" w:rsidRDefault="003A6A87">
                      <w:pPr>
                        <w:rPr>
                          <w:lang w:val="nb-NO"/>
                        </w:rPr>
                      </w:pPr>
                    </w:p>
                    <w:p w14:paraId="4628ADFF" w14:textId="77777777" w:rsidR="003A6A87" w:rsidRPr="00E7172A" w:rsidRDefault="003A6A87">
                      <w:pPr>
                        <w:rPr>
                          <w:lang w:val="nb-NO"/>
                        </w:rPr>
                      </w:pPr>
                    </w:p>
                    <w:p w14:paraId="21A7D998" w14:textId="77777777" w:rsidR="003A6A87" w:rsidRPr="00E7172A" w:rsidRDefault="003A6A87">
                      <w:pPr>
                        <w:rPr>
                          <w:lang w:val="nb-NO"/>
                        </w:rPr>
                      </w:pPr>
                    </w:p>
                    <w:p w14:paraId="3F535A69" w14:textId="77777777" w:rsidR="003A6A87" w:rsidRPr="00E7172A" w:rsidRDefault="003A6A87">
                      <w:pPr>
                        <w:rPr>
                          <w:lang w:val="nb-NO"/>
                        </w:rPr>
                      </w:pPr>
                    </w:p>
                    <w:p w14:paraId="7BC03ED7" w14:textId="77777777" w:rsidR="003A6A87" w:rsidRPr="00E7172A" w:rsidRDefault="003A6A87">
                      <w:pPr>
                        <w:rPr>
                          <w:lang w:val="nb-NO"/>
                        </w:rPr>
                      </w:pPr>
                    </w:p>
                    <w:p w14:paraId="1937B000" w14:textId="77777777" w:rsidR="003A6A87" w:rsidRPr="00E7172A" w:rsidRDefault="003A6A87">
                      <w:pPr>
                        <w:rPr>
                          <w:lang w:val="nb-NO"/>
                        </w:rPr>
                      </w:pPr>
                    </w:p>
                    <w:p w14:paraId="0867A713" w14:textId="77777777" w:rsidR="003A6A87" w:rsidRPr="00E7172A" w:rsidRDefault="003A6A87">
                      <w:pPr>
                        <w:rPr>
                          <w:lang w:val="nb-NO"/>
                        </w:rPr>
                      </w:pPr>
                    </w:p>
                    <w:p w14:paraId="0B814ACA" w14:textId="77777777" w:rsidR="003A6A87" w:rsidRPr="00E7172A" w:rsidRDefault="003A6A87">
                      <w:pPr>
                        <w:rPr>
                          <w:lang w:val="nb-NO"/>
                        </w:rPr>
                      </w:pPr>
                    </w:p>
                    <w:p w14:paraId="7A1ED469" w14:textId="77777777" w:rsidR="003A6A87" w:rsidRPr="00E7172A" w:rsidRDefault="003A6A87">
                      <w:pPr>
                        <w:rPr>
                          <w:lang w:val="nb-NO"/>
                        </w:rPr>
                      </w:pPr>
                    </w:p>
                    <w:p w14:paraId="0BC7C6B8" w14:textId="77777777" w:rsidR="003A6A87" w:rsidRPr="00E7172A" w:rsidRDefault="003A6A87">
                      <w:pPr>
                        <w:rPr>
                          <w:lang w:val="nb-NO"/>
                        </w:rPr>
                      </w:pPr>
                    </w:p>
                    <w:p w14:paraId="0A1F3D04" w14:textId="77777777" w:rsidR="003A6A87" w:rsidRPr="00E7172A" w:rsidRDefault="003A6A87">
                      <w:pPr>
                        <w:rPr>
                          <w:lang w:val="nb-NO"/>
                        </w:rPr>
                      </w:pPr>
                    </w:p>
                    <w:p w14:paraId="6B747075" w14:textId="77777777" w:rsidR="003A6A87" w:rsidRPr="00E7172A" w:rsidRDefault="001E30B4">
                      <w:pPr>
                        <w:rPr>
                          <w:lang w:val="nb-NO"/>
                        </w:rPr>
                      </w:pPr>
                      <w:r w:rsidRPr="00E7172A">
                        <w:rPr>
                          <w:lang w:val="nb-NO"/>
                        </w:rPr>
                        <w:br/>
                      </w:r>
                    </w:p>
                  </w:txbxContent>
                </v:textbox>
                <w10:wrap anchorx="margin"/>
              </v:shape>
            </w:pict>
          </mc:Fallback>
        </mc:AlternateContent>
      </w:r>
      <w:r w:rsidR="001E30B4" w:rsidRPr="006744FF">
        <w:rPr>
          <w:lang w:val="nb-NO"/>
        </w:rPr>
        <w:br w:type="page"/>
      </w:r>
      <w:r w:rsidR="001E30B4" w:rsidRPr="006744FF">
        <w:rPr>
          <w:noProof/>
          <w:lang w:val="nb-NO"/>
        </w:rPr>
        <w:drawing>
          <wp:anchor distT="0" distB="0" distL="114300" distR="114300" simplePos="0" relativeHeight="251737088" behindDoc="0" locked="0" layoutInCell="1" allowOverlap="1" wp14:anchorId="00F3E8F7" wp14:editId="445F2E2D">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6744FF">
        <w:rPr>
          <w:noProof/>
          <w:lang w:val="nb-NO"/>
        </w:rPr>
        <w:drawing>
          <wp:anchor distT="0" distB="0" distL="114300" distR="114300" simplePos="0" relativeHeight="251736064" behindDoc="0" locked="0" layoutInCell="1" allowOverlap="1" wp14:anchorId="45DE1406" wp14:editId="127B3C35">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6744FF">
        <w:rPr>
          <w:noProof/>
          <w:lang w:val="nb-NO"/>
        </w:rPr>
        <w:drawing>
          <wp:anchor distT="0" distB="0" distL="114300" distR="114300" simplePos="0" relativeHeight="251639808" behindDoc="1" locked="1" layoutInCell="1" allowOverlap="1" wp14:anchorId="35A9B5A5" wp14:editId="1CC17826">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1"/>
                    <a:srcRect/>
                    <a:stretch>
                      <a:fillRect/>
                    </a:stretch>
                  </pic:blipFill>
                  <pic:spPr>
                    <a:xfrm>
                      <a:off x="0" y="0"/>
                      <a:ext cx="7565390" cy="7181215"/>
                    </a:xfrm>
                    <a:prstGeom prst="rect">
                      <a:avLst/>
                    </a:prstGeom>
                  </pic:spPr>
                </pic:pic>
              </a:graphicData>
            </a:graphic>
          </wp:anchor>
        </w:drawing>
      </w:r>
    </w:p>
    <w:p w14:paraId="6CD9D6B0" w14:textId="77777777" w:rsidR="003A6A87" w:rsidRPr="006744FF" w:rsidRDefault="003A6A87">
      <w:pPr>
        <w:rPr>
          <w:lang w:val="nb-NO"/>
        </w:rPr>
      </w:pPr>
    </w:p>
    <w:p w14:paraId="7C0E13F2" w14:textId="77777777" w:rsidR="003A6A87" w:rsidRPr="006744FF" w:rsidRDefault="003A6A87">
      <w:pPr>
        <w:rPr>
          <w:lang w:val="nb-NO"/>
        </w:rPr>
      </w:pPr>
    </w:p>
    <w:p w14:paraId="61990003" w14:textId="115086E2" w:rsidR="00B1146B" w:rsidRPr="006744FF" w:rsidRDefault="00B1146B" w:rsidP="00B1146B">
      <w:pPr>
        <w:spacing w:after="0"/>
        <w:jc w:val="left"/>
        <w:rPr>
          <w:rFonts w:eastAsia="Times New Roman" w:cstheme="majorHAnsi"/>
          <w:szCs w:val="24"/>
          <w:lang w:val="nb-NO"/>
        </w:rPr>
      </w:pPr>
    </w:p>
    <w:p w14:paraId="6A3C3C9E" w14:textId="77777777" w:rsidR="00B1146B" w:rsidRPr="00BE6421" w:rsidRDefault="00B1146B" w:rsidP="00B1146B">
      <w:pPr>
        <w:rPr>
          <w:rFonts w:eastAsia="Times New Roman" w:cstheme="majorHAnsi"/>
          <w:b/>
          <w:bCs/>
          <w:sz w:val="28"/>
          <w:szCs w:val="28"/>
          <w:lang w:val="nb-NO"/>
        </w:rPr>
      </w:pPr>
      <w:r w:rsidRPr="00BE6421">
        <w:rPr>
          <w:rFonts w:eastAsia="Times New Roman" w:cstheme="majorHAnsi"/>
          <w:b/>
          <w:bCs/>
          <w:sz w:val="28"/>
          <w:szCs w:val="28"/>
          <w:lang w:val="nb-NO"/>
        </w:rPr>
        <w:t>Tips til bruk av malen</w:t>
      </w:r>
    </w:p>
    <w:p w14:paraId="09DF329E" w14:textId="77777777" w:rsidR="00B1146B" w:rsidRPr="00BE6421" w:rsidRDefault="00B1146B" w:rsidP="00B1146B">
      <w:pPr>
        <w:pStyle w:val="Listeavsnitt"/>
        <w:numPr>
          <w:ilvl w:val="0"/>
          <w:numId w:val="3"/>
        </w:numPr>
        <w:spacing w:after="0" w:line="240" w:lineRule="auto"/>
        <w:jc w:val="left"/>
        <w:rPr>
          <w:rFonts w:cstheme="majorHAnsi"/>
          <w:szCs w:val="24"/>
          <w:lang w:val="nb-NO"/>
        </w:rPr>
      </w:pPr>
      <w:r w:rsidRPr="00BE6421">
        <w:rPr>
          <w:rFonts w:cstheme="majorHAnsi"/>
          <w:szCs w:val="24"/>
          <w:lang w:val="nb-NO"/>
        </w:rPr>
        <w:t>Denne malen er en del av et EPC-utlysning og tilbud og tilpasset endringer ny gjennomføringsmodellen for EPC med kontraktsbasert samspill i fase 1 og er basert på NS6430.</w:t>
      </w:r>
    </w:p>
    <w:p w14:paraId="52A59E21" w14:textId="77777777" w:rsidR="00B1146B" w:rsidRPr="00BE6421" w:rsidRDefault="00B1146B" w:rsidP="00B1146B">
      <w:pPr>
        <w:pStyle w:val="Listeavsnitt"/>
        <w:numPr>
          <w:ilvl w:val="0"/>
          <w:numId w:val="3"/>
        </w:numPr>
        <w:spacing w:after="0" w:line="240" w:lineRule="auto"/>
        <w:jc w:val="left"/>
        <w:rPr>
          <w:rFonts w:cstheme="majorHAnsi"/>
          <w:szCs w:val="24"/>
          <w:lang w:val="nb-NO"/>
        </w:rPr>
      </w:pPr>
      <w:r w:rsidRPr="00BE6421">
        <w:rPr>
          <w:rFonts w:cstheme="majorHAnsi"/>
          <w:szCs w:val="24"/>
          <w:lang w:val="nb-NO"/>
        </w:rPr>
        <w:t>I margene er det viktig informasjon til brukerne med bakgrunnsinformasjon og råd om hvilke seksjoner som bør kontrolleres grundig og tilpasses nasjonale lover, forskrifter og spesifikke prosjektforhold.</w:t>
      </w:r>
    </w:p>
    <w:p w14:paraId="36B043D0" w14:textId="5C79C625" w:rsidR="00B1146B" w:rsidRPr="00BE6421" w:rsidRDefault="00B1146B" w:rsidP="00B1146B">
      <w:pPr>
        <w:pStyle w:val="Listeavsnitt"/>
        <w:numPr>
          <w:ilvl w:val="0"/>
          <w:numId w:val="3"/>
        </w:numPr>
        <w:spacing w:after="0"/>
        <w:contextualSpacing w:val="0"/>
        <w:jc w:val="left"/>
        <w:rPr>
          <w:rFonts w:eastAsia="Times New Roman" w:cstheme="majorHAnsi"/>
          <w:szCs w:val="24"/>
          <w:lang w:val="nb-NO"/>
        </w:rPr>
      </w:pPr>
      <w:r w:rsidRPr="00BE6421">
        <w:rPr>
          <w:rFonts w:cstheme="majorHAnsi"/>
          <w:szCs w:val="24"/>
          <w:lang w:val="nb-NO"/>
        </w:rPr>
        <w:t>Forsikre deg om at all innledende tekst, tekst i margene og logoer og layout slettes før du lanserer EPC-anbudet offentlig.</w:t>
      </w:r>
    </w:p>
    <w:p w14:paraId="46B37260" w14:textId="720C2A60" w:rsidR="00B31F8C" w:rsidRPr="006744FF" w:rsidRDefault="00B31F8C" w:rsidP="00B31F8C">
      <w:pPr>
        <w:spacing w:after="0"/>
        <w:jc w:val="left"/>
        <w:rPr>
          <w:rFonts w:eastAsia="Times New Roman" w:cstheme="majorHAnsi"/>
          <w:szCs w:val="24"/>
          <w:lang w:val="nb-NO"/>
        </w:rPr>
      </w:pPr>
    </w:p>
    <w:p w14:paraId="57C28D66" w14:textId="5DB76AE1" w:rsidR="00B31F8C" w:rsidRPr="006744FF" w:rsidRDefault="00B31F8C" w:rsidP="00B31F8C">
      <w:pPr>
        <w:spacing w:after="0"/>
        <w:jc w:val="left"/>
        <w:rPr>
          <w:rFonts w:eastAsia="Times New Roman" w:cstheme="majorHAnsi"/>
          <w:szCs w:val="24"/>
          <w:lang w:val="nb-NO"/>
        </w:rPr>
      </w:pPr>
    </w:p>
    <w:p w14:paraId="608C17FF" w14:textId="79817ECE" w:rsidR="00B31F8C" w:rsidRPr="006744FF" w:rsidRDefault="00B31F8C" w:rsidP="00B31F8C">
      <w:pPr>
        <w:spacing w:after="0"/>
        <w:jc w:val="left"/>
        <w:rPr>
          <w:rFonts w:eastAsia="Times New Roman" w:cstheme="majorHAnsi"/>
          <w:szCs w:val="24"/>
          <w:lang w:val="nb-NO"/>
        </w:rPr>
      </w:pPr>
    </w:p>
    <w:p w14:paraId="77EA979F" w14:textId="7DC7B973" w:rsidR="00B31F8C" w:rsidRPr="006744FF" w:rsidRDefault="00B31F8C" w:rsidP="00B31F8C">
      <w:pPr>
        <w:spacing w:after="0"/>
        <w:jc w:val="left"/>
        <w:rPr>
          <w:rFonts w:eastAsia="Times New Roman" w:cstheme="majorHAnsi"/>
          <w:szCs w:val="24"/>
          <w:lang w:val="nb-NO"/>
        </w:rPr>
      </w:pPr>
    </w:p>
    <w:p w14:paraId="595342F3" w14:textId="77777777" w:rsidR="00B1146B" w:rsidRPr="006744FF" w:rsidRDefault="00B1146B" w:rsidP="00B1146B">
      <w:pPr>
        <w:spacing w:after="0"/>
        <w:jc w:val="left"/>
        <w:rPr>
          <w:rFonts w:eastAsia="Times New Roman" w:cstheme="majorHAnsi"/>
          <w:szCs w:val="24"/>
          <w:lang w:val="nb-NO"/>
        </w:rPr>
      </w:pPr>
    </w:p>
    <w:p w14:paraId="06691EE8" w14:textId="44253F9D" w:rsidR="003A6A87" w:rsidRPr="006744FF" w:rsidRDefault="001E30B4" w:rsidP="00C9596F">
      <w:pPr>
        <w:spacing w:after="0"/>
        <w:jc w:val="left"/>
        <w:rPr>
          <w:rFonts w:ascii="Verdana" w:eastAsia="Times New Roman" w:hAnsi="Verdana" w:cs="Arial"/>
          <w:sz w:val="20"/>
          <w:lang w:val="nb-NO"/>
        </w:rPr>
        <w:sectPr w:rsidR="003A6A87" w:rsidRPr="006744FF">
          <w:headerReference w:type="even" r:id="rId22"/>
          <w:footerReference w:type="even" r:id="rId23"/>
          <w:footerReference w:type="default" r:id="rId24"/>
          <w:type w:val="oddPage"/>
          <w:pgSz w:w="11850" w:h="16783"/>
          <w:pgMar w:top="-69" w:right="1134" w:bottom="1134" w:left="1701" w:header="720" w:footer="720" w:gutter="0"/>
          <w:cols w:space="720"/>
          <w:docGrid w:linePitch="360"/>
        </w:sectPr>
      </w:pPr>
      <w:r w:rsidRPr="006744FF">
        <w:rPr>
          <w:bCs/>
          <w:noProof/>
          <w:lang w:val="nb-NO"/>
        </w:rPr>
        <mc:AlternateContent>
          <mc:Choice Requires="wps">
            <w:drawing>
              <wp:anchor distT="0" distB="0" distL="114300" distR="114300" simplePos="0" relativeHeight="251619328" behindDoc="0" locked="0" layoutInCell="1" allowOverlap="1" wp14:anchorId="03DF4A32" wp14:editId="404702AC">
                <wp:simplePos x="0" y="0"/>
                <wp:positionH relativeFrom="page">
                  <wp:posOffset>349857</wp:posOffset>
                </wp:positionH>
                <wp:positionV relativeFrom="paragraph">
                  <wp:posOffset>5078785</wp:posOffset>
                </wp:positionV>
                <wp:extent cx="6800850" cy="1478943"/>
                <wp:effectExtent l="0" t="0" r="19050" b="26035"/>
                <wp:wrapNone/>
                <wp:docPr id="34" name="Text Box 34"/>
                <wp:cNvGraphicFramePr/>
                <a:graphic xmlns:a="http://schemas.openxmlformats.org/drawingml/2006/main">
                  <a:graphicData uri="http://schemas.microsoft.com/office/word/2010/wordprocessingShape">
                    <wps:wsp>
                      <wps:cNvSpPr txBox="1"/>
                      <wps:spPr>
                        <a:xfrm>
                          <a:off x="0" y="0"/>
                          <a:ext cx="6800850" cy="1478943"/>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48AE4E8B" w14:textId="77777777" w:rsidR="00BE6421" w:rsidRPr="00BE6421" w:rsidRDefault="00BE6421" w:rsidP="00BE6421">
                            <w:pPr>
                              <w:jc w:val="left"/>
                              <w:rPr>
                                <w:lang w:val="nb-NO"/>
                              </w:rPr>
                            </w:pPr>
                            <w:r w:rsidRPr="00BE6421">
                              <w:rPr>
                                <w:lang w:val="nb-NO"/>
                              </w:rPr>
                              <w:t xml:space="preserve">Det internasjonale prosjektet EFFECT4buildings er gjennomført med støtte fra EU-programmet «Interreg Baltic Sea Region» (European Regional Development Fund) og Norsk nasjonal finansiering. Målet med prosjektet er å forbedre gjennomføringskapasitet for energieffektivisering i offentlige bygg i Østensjøområdet. Dette skal gjøres ved å sette sammen praktiske verktøy som forenkler beslutningsprosessen og minker risikoen ved gjennomføring av energieffektiviseringstiltak i offentlige bygninger. Mer informasjon om prosjektet finnes på: </w:t>
                            </w:r>
                            <w:hyperlink r:id="rId25" w:history="1">
                              <w:r w:rsidRPr="00BE6421">
                                <w:rPr>
                                  <w:rStyle w:val="Hyperkobling"/>
                                  <w:rFonts w:cstheme="majorHAnsi"/>
                                  <w:bCs/>
                                  <w:color w:val="auto"/>
                                  <w:lang w:val="nb-NO"/>
                                </w:rPr>
                                <w:t>www.effect4buildings.se</w:t>
                              </w:r>
                            </w:hyperlink>
                            <w:r w:rsidRPr="00BE6421">
                              <w:rPr>
                                <w:rStyle w:val="Hyperkobling"/>
                                <w:rFonts w:cstheme="majorHAnsi"/>
                                <w:bCs/>
                                <w:color w:val="auto"/>
                                <w:u w:val="none"/>
                                <w:lang w:val="nb-NO"/>
                              </w:rPr>
                              <w:t xml:space="preserve"> og </w:t>
                            </w:r>
                            <w:hyperlink r:id="rId26" w:history="1">
                              <w:r w:rsidRPr="00BE6421">
                                <w:rPr>
                                  <w:rStyle w:val="Hyperkobling"/>
                                  <w:color w:val="auto"/>
                                  <w:lang w:val="nb-NO"/>
                                </w:rPr>
                                <w:t>www.innlandetfylke.no/e4b</w:t>
                              </w:r>
                            </w:hyperlink>
                          </w:p>
                          <w:p w14:paraId="5FD3A8CC" w14:textId="537C1895" w:rsidR="003A6A87" w:rsidRPr="00CF6740" w:rsidRDefault="003A6A87">
                            <w:pPr>
                              <w:rPr>
                                <w:lang w:val="nb-N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3DF4A32" id="Text Box 34" o:spid="_x0000_s1028" type="#_x0000_t202" style="position:absolute;margin-left:27.55pt;margin-top:399.9pt;width:535.5pt;height:116.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" fillcolor="white [3201]" strokeweight=".5pt">
                <v:stroke opacity="0"/>
                <v:textbox>
                  <w:txbxContent>
                    <w:p w14:paraId="48AE4E8B" w14:textId="77777777" w:rsidR="00BE6421" w:rsidRPr="00BE6421" w:rsidRDefault="00BE6421" w:rsidP="00BE6421">
                      <w:pPr>
                        <w:jc w:val="left"/>
                        <w:rPr>
                          <w:lang w:val="nb-NO"/>
                        </w:rPr>
                      </w:pPr>
                      <w:r w:rsidRPr="00BE6421">
                        <w:rPr>
                          <w:lang w:val="nb-NO"/>
                        </w:rPr>
                        <w:t xml:space="preserve">Det internasjonale prosjektet EFFECT4buildings er gjennomført med støtte fra EU-programmet «Interreg Baltic Sea Region» (European Regional Development Fund) og Norsk nasjonal finansiering. Målet med prosjektet er å forbedre gjennomføringskapasitet for energieffektivisering i offentlige bygg i Østensjøområdet. Dette skal gjøres ved å sette sammen praktiske verktøy som forenkler beslutningsprosessen og minker risikoen ved gjennomføring av energieffektiviseringstiltak i offentlige bygninger. Mer informasjon om prosjektet finnes på: </w:t>
                      </w:r>
                      <w:hyperlink r:id="rId27" w:history="1">
                        <w:r w:rsidRPr="00BE6421">
                          <w:rPr>
                            <w:rStyle w:val="Hyperkobling"/>
                            <w:rFonts w:cstheme="majorHAnsi"/>
                            <w:bCs/>
                            <w:color w:val="auto"/>
                            <w:lang w:val="nb-NO"/>
                          </w:rPr>
                          <w:t>www.effect4buildings.se</w:t>
                        </w:r>
                      </w:hyperlink>
                      <w:r w:rsidRPr="00BE6421">
                        <w:rPr>
                          <w:rStyle w:val="Hyperkobling"/>
                          <w:rFonts w:cstheme="majorHAnsi"/>
                          <w:bCs/>
                          <w:color w:val="auto"/>
                          <w:u w:val="none"/>
                          <w:lang w:val="nb-NO"/>
                        </w:rPr>
                        <w:t xml:space="preserve"> og </w:t>
                      </w:r>
                      <w:hyperlink r:id="rId28" w:history="1">
                        <w:r w:rsidRPr="00BE6421">
                          <w:rPr>
                            <w:rStyle w:val="Hyperkobling"/>
                            <w:color w:val="auto"/>
                            <w:lang w:val="nb-NO"/>
                          </w:rPr>
                          <w:t>www.innlandetfylke.no/e4b</w:t>
                        </w:r>
                      </w:hyperlink>
                    </w:p>
                    <w:p w14:paraId="5FD3A8CC" w14:textId="537C1895" w:rsidR="003A6A87" w:rsidRPr="00CF6740" w:rsidRDefault="003A6A87">
                      <w:pPr>
                        <w:rPr>
                          <w:lang w:val="nb-NO"/>
                        </w:rPr>
                      </w:pPr>
                    </w:p>
                  </w:txbxContent>
                </v:textbox>
                <w10:wrap anchorx="page"/>
              </v:shape>
            </w:pict>
          </mc:Fallback>
        </mc:AlternateContent>
      </w:r>
      <w:r w:rsidRPr="006744FF">
        <w:rPr>
          <w:noProof/>
          <w:lang w:val="nb-NO"/>
        </w:rPr>
        <mc:AlternateContent>
          <mc:Choice Requires="wpg">
            <w:drawing>
              <wp:anchor distT="0" distB="0" distL="114300" distR="114300" simplePos="0" relativeHeight="251658240" behindDoc="0" locked="0" layoutInCell="1" allowOverlap="1" wp14:anchorId="081F2A00" wp14:editId="23684A31">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9"/>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30"/>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2"/>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3"/>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4"/>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5"/>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6"/>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174F421E"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7"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8"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9"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40"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1"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2"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3"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4"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5" o:title="9 thumbnail_BDD_logo_RGB"/>
                  <v:path arrowok="t"/>
                </v:shape>
              </v:group>
            </w:pict>
          </mc:Fallback>
        </mc:AlternateContent>
      </w:r>
      <w:r w:rsidRPr="006744FF">
        <w:rPr>
          <w:noProof/>
          <w:lang w:val="nb-NO"/>
        </w:rPr>
        <mc:AlternateContent>
          <mc:Choice Requires="wps">
            <w:drawing>
              <wp:anchor distT="0" distB="0" distL="114300" distR="114300" simplePos="0" relativeHeight="251699200" behindDoc="0" locked="0" layoutInCell="1" allowOverlap="1" wp14:anchorId="0807AF2C" wp14:editId="7AAA8B53">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5EB2A"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Pr="006744FF">
        <w:rPr>
          <w:noProof/>
          <w:lang w:val="nb-NO"/>
        </w:rPr>
        <mc:AlternateContent>
          <mc:Choice Requires="wps">
            <w:drawing>
              <wp:anchor distT="0" distB="0" distL="114300" distR="114300" simplePos="0" relativeHeight="251732992" behindDoc="1" locked="0" layoutInCell="1" allowOverlap="1" wp14:anchorId="5808775A" wp14:editId="7BAFDDE5">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98EE53"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sidRPr="006744FF">
        <w:rPr>
          <w:noProof/>
          <w:lang w:val="nb-NO"/>
        </w:rPr>
        <mc:AlternateContent>
          <mc:Choice Requires="wpg">
            <w:drawing>
              <wp:anchor distT="0" distB="0" distL="114300" distR="114300" simplePos="0" relativeHeight="251631616" behindDoc="0" locked="0" layoutInCell="1" allowOverlap="1" wp14:anchorId="03B2098D" wp14:editId="24E08604">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69FFE398" w14:textId="4412FB20" w:rsidR="0069031C" w:rsidRPr="006744FF" w:rsidRDefault="00CF6740" w:rsidP="0069031C">
      <w:pPr>
        <w:jc w:val="center"/>
        <w:rPr>
          <w:b/>
          <w:bCs/>
          <w:color w:val="C45911" w:themeColor="accent2" w:themeShade="BF"/>
          <w:sz w:val="52"/>
          <w:lang w:val="nb-NO"/>
        </w:rPr>
      </w:pPr>
      <w:r w:rsidRPr="006744FF">
        <w:rPr>
          <w:b/>
          <w:bCs/>
          <w:color w:val="C45911" w:themeColor="accent2" w:themeShade="BF"/>
          <w:sz w:val="52"/>
          <w:lang w:val="nb-NO"/>
        </w:rPr>
        <w:lastRenderedPageBreak/>
        <w:t>Mal</w:t>
      </w:r>
      <w:r w:rsidR="0069031C" w:rsidRPr="006744FF">
        <w:rPr>
          <w:b/>
          <w:bCs/>
          <w:color w:val="C45911" w:themeColor="accent2" w:themeShade="BF"/>
          <w:sz w:val="52"/>
          <w:lang w:val="nb-NO"/>
        </w:rPr>
        <w:t xml:space="preserve"> for</w:t>
      </w:r>
    </w:p>
    <w:p w14:paraId="18CB2F70" w14:textId="77777777" w:rsidR="0069031C" w:rsidRPr="006744FF" w:rsidRDefault="0069031C" w:rsidP="0069031C">
      <w:pPr>
        <w:jc w:val="center"/>
        <w:rPr>
          <w:b/>
          <w:bCs/>
          <w:color w:val="C45911" w:themeColor="accent2" w:themeShade="BF"/>
          <w:sz w:val="52"/>
          <w:lang w:val="nb-NO"/>
        </w:rPr>
      </w:pPr>
      <w:r w:rsidRPr="006744FF">
        <w:rPr>
          <w:b/>
          <w:bCs/>
          <w:color w:val="C45911" w:themeColor="accent2" w:themeShade="BF"/>
          <w:sz w:val="52"/>
          <w:lang w:val="nb-NO"/>
        </w:rPr>
        <w:t xml:space="preserve"> </w:t>
      </w:r>
    </w:p>
    <w:p w14:paraId="45E7A0C5" w14:textId="77777777" w:rsidR="0069031C" w:rsidRPr="006744FF" w:rsidRDefault="0069031C" w:rsidP="0069031C">
      <w:pPr>
        <w:jc w:val="center"/>
        <w:rPr>
          <w:b/>
          <w:bCs/>
          <w:color w:val="C45911" w:themeColor="accent2" w:themeShade="BF"/>
          <w:sz w:val="52"/>
          <w:lang w:val="nb-NO"/>
        </w:rPr>
      </w:pPr>
    </w:p>
    <w:p w14:paraId="111819C9" w14:textId="77777777" w:rsidR="00CF6740" w:rsidRPr="009953AC" w:rsidRDefault="0069031C" w:rsidP="0069031C">
      <w:pPr>
        <w:jc w:val="center"/>
        <w:rPr>
          <w:b/>
          <w:bCs/>
          <w:color w:val="C45911" w:themeColor="accent2" w:themeShade="BF"/>
          <w:sz w:val="72"/>
          <w:szCs w:val="24"/>
          <w:lang w:val="nb-NO"/>
        </w:rPr>
      </w:pPr>
      <w:r w:rsidRPr="009953AC">
        <w:rPr>
          <w:b/>
          <w:bCs/>
          <w:color w:val="C45911" w:themeColor="accent2" w:themeShade="BF"/>
          <w:sz w:val="72"/>
          <w:szCs w:val="24"/>
          <w:lang w:val="nb-NO"/>
        </w:rPr>
        <w:t>Proje</w:t>
      </w:r>
      <w:r w:rsidR="00CF6740" w:rsidRPr="009953AC">
        <w:rPr>
          <w:b/>
          <w:bCs/>
          <w:color w:val="C45911" w:themeColor="accent2" w:themeShade="BF"/>
          <w:sz w:val="72"/>
          <w:szCs w:val="24"/>
          <w:lang w:val="nb-NO"/>
        </w:rPr>
        <w:t>ktutviklingsrapport</w:t>
      </w:r>
    </w:p>
    <w:p w14:paraId="4DB6ECC7" w14:textId="77777777" w:rsidR="00CF6740" w:rsidRPr="009953AC" w:rsidRDefault="00CF6740" w:rsidP="0069031C">
      <w:pPr>
        <w:jc w:val="center"/>
        <w:rPr>
          <w:b/>
          <w:bCs/>
          <w:color w:val="C45911" w:themeColor="accent2" w:themeShade="BF"/>
          <w:sz w:val="72"/>
          <w:szCs w:val="24"/>
          <w:lang w:val="nb-NO"/>
        </w:rPr>
      </w:pPr>
      <w:r w:rsidRPr="009953AC">
        <w:rPr>
          <w:b/>
          <w:bCs/>
          <w:color w:val="C45911" w:themeColor="accent2" w:themeShade="BF"/>
          <w:sz w:val="72"/>
          <w:szCs w:val="24"/>
          <w:lang w:val="nb-NO"/>
        </w:rPr>
        <w:t xml:space="preserve">og </w:t>
      </w:r>
    </w:p>
    <w:p w14:paraId="620F9189" w14:textId="15727C9A" w:rsidR="0069031C" w:rsidRPr="009953AC" w:rsidRDefault="00CF6740" w:rsidP="0069031C">
      <w:pPr>
        <w:jc w:val="center"/>
        <w:rPr>
          <w:b/>
          <w:bCs/>
          <w:color w:val="C45911" w:themeColor="accent2" w:themeShade="BF"/>
          <w:sz w:val="72"/>
          <w:szCs w:val="24"/>
          <w:lang w:val="nb-NO"/>
        </w:rPr>
      </w:pPr>
      <w:r w:rsidRPr="009953AC">
        <w:rPr>
          <w:b/>
          <w:bCs/>
          <w:color w:val="C45911" w:themeColor="accent2" w:themeShade="BF"/>
          <w:sz w:val="72"/>
          <w:szCs w:val="24"/>
          <w:lang w:val="nb-NO"/>
        </w:rPr>
        <w:t>enøkanalyser</w:t>
      </w:r>
    </w:p>
    <w:p w14:paraId="0A4F2B29" w14:textId="77777777" w:rsidR="0069031C" w:rsidRPr="006744FF" w:rsidRDefault="0069031C" w:rsidP="0069031C">
      <w:pPr>
        <w:jc w:val="center"/>
        <w:rPr>
          <w:b/>
          <w:bCs/>
          <w:color w:val="C45911" w:themeColor="accent2" w:themeShade="BF"/>
          <w:sz w:val="52"/>
          <w:lang w:val="nb-NO"/>
        </w:rPr>
      </w:pPr>
    </w:p>
    <w:p w14:paraId="78A087A4" w14:textId="77777777" w:rsidR="0069031C" w:rsidRPr="006744FF" w:rsidRDefault="0069031C" w:rsidP="0069031C">
      <w:pPr>
        <w:jc w:val="center"/>
        <w:rPr>
          <w:sz w:val="52"/>
          <w:lang w:val="nb-NO"/>
        </w:rPr>
      </w:pPr>
    </w:p>
    <w:p w14:paraId="41809EC8" w14:textId="77777777" w:rsidR="0069031C" w:rsidRPr="006744FF" w:rsidRDefault="0069031C" w:rsidP="0069031C">
      <w:pPr>
        <w:jc w:val="left"/>
        <w:rPr>
          <w:sz w:val="52"/>
          <w:lang w:val="nb-NO"/>
        </w:rPr>
      </w:pPr>
    </w:p>
    <w:p w14:paraId="7E583066" w14:textId="77777777" w:rsidR="0069031C" w:rsidRPr="006744FF" w:rsidRDefault="0069031C" w:rsidP="0069031C">
      <w:pPr>
        <w:jc w:val="center"/>
        <w:rPr>
          <w:sz w:val="52"/>
          <w:lang w:val="nb-NO"/>
        </w:rPr>
      </w:pPr>
    </w:p>
    <w:p w14:paraId="1845BFC7" w14:textId="77777777" w:rsidR="0069031C" w:rsidRPr="006744FF" w:rsidRDefault="0069031C" w:rsidP="0069031C">
      <w:pPr>
        <w:rPr>
          <w:sz w:val="36"/>
          <w:lang w:val="nb-NO"/>
        </w:rPr>
      </w:pPr>
      <w:r w:rsidRPr="006744FF">
        <w:rPr>
          <w:sz w:val="36"/>
          <w:lang w:val="nb-NO"/>
        </w:rPr>
        <w:br w:type="page"/>
      </w:r>
    </w:p>
    <w:p w14:paraId="2D56682A" w14:textId="77777777" w:rsidR="00C70C79" w:rsidRPr="006744FF" w:rsidRDefault="00C70C79" w:rsidP="00C70C79">
      <w:pPr>
        <w:pStyle w:val="Overskrift1"/>
        <w:rPr>
          <w:lang w:val="nb-NO"/>
        </w:rPr>
      </w:pPr>
      <w:r w:rsidRPr="006744FF">
        <w:rPr>
          <w:lang w:val="nb-NO"/>
        </w:rPr>
        <w:lastRenderedPageBreak/>
        <w:t>Enøkanalyser – utseende og innhold</w:t>
      </w:r>
    </w:p>
    <w:p w14:paraId="66E6E42E" w14:textId="77777777" w:rsidR="00C70C79" w:rsidRPr="006744FF" w:rsidRDefault="00C70C79" w:rsidP="00C70C79">
      <w:pPr>
        <w:rPr>
          <w:lang w:val="nb-NO"/>
        </w:rPr>
      </w:pPr>
      <w:commentRangeStart w:id="0"/>
      <w:r w:rsidRPr="006744FF">
        <w:rPr>
          <w:lang w:val="nb-NO"/>
        </w:rPr>
        <w:t xml:space="preserve">Nedenfor angis minimumskrav for opplysninger som skal inngå i enøkanalyser og prosjektutviklingsrapporten som resultat av fase 1 analysefasen. </w:t>
      </w:r>
      <w:commentRangeEnd w:id="0"/>
      <w:r w:rsidR="00E44CE6">
        <w:rPr>
          <w:rStyle w:val="Merknadsreferanse"/>
          <w:rFonts w:ascii="Verdana" w:eastAsiaTheme="minorHAnsi" w:hAnsi="Verdana"/>
          <w:lang w:val="nb-NO" w:eastAsia="en-US"/>
        </w:rPr>
        <w:commentReference w:id="0"/>
      </w:r>
      <w:r w:rsidRPr="006744FF">
        <w:rPr>
          <w:lang w:val="nb-NO"/>
        </w:rPr>
        <w:t xml:space="preserve">Prosjektutviklingsrapporten gjelder som et dokument i kontrakt for Fase 2 gjennomføringsfase og Fase 3 sparegarantifase. Alle tiltak skal dokumenteres. </w:t>
      </w:r>
      <w:commentRangeStart w:id="1"/>
      <w:r w:rsidRPr="006744FF">
        <w:rPr>
          <w:lang w:val="nb-NO"/>
        </w:rPr>
        <w:t>Enovas</w:t>
      </w:r>
      <w:commentRangeEnd w:id="1"/>
      <w:r w:rsidR="00194737">
        <w:rPr>
          <w:rStyle w:val="Merknadsreferanse"/>
          <w:rFonts w:ascii="Verdana" w:eastAsiaTheme="minorHAnsi" w:hAnsi="Verdana"/>
          <w:lang w:val="nb-NO" w:eastAsia="en-US"/>
        </w:rPr>
        <w:commentReference w:id="1"/>
      </w:r>
      <w:r w:rsidRPr="006744FF">
        <w:rPr>
          <w:lang w:val="nb-NO"/>
        </w:rPr>
        <w:t xml:space="preserve"> minimumskrav til tiltak for å kunne få støtte skal være</w:t>
      </w:r>
      <w:r w:rsidRPr="006744FF">
        <w:rPr>
          <w:spacing w:val="-14"/>
          <w:lang w:val="nb-NO"/>
        </w:rPr>
        <w:t xml:space="preserve"> </w:t>
      </w:r>
      <w:r w:rsidRPr="006744FF">
        <w:rPr>
          <w:lang w:val="nb-NO"/>
        </w:rPr>
        <w:t>oppfylt, hvis ikke annet er avtalt.</w:t>
      </w:r>
    </w:p>
    <w:p w14:paraId="42CC9925" w14:textId="77777777" w:rsidR="00C70C79" w:rsidRPr="006744FF" w:rsidRDefault="00C70C79" w:rsidP="00C70C79">
      <w:pPr>
        <w:rPr>
          <w:lang w:val="nb-NO"/>
        </w:rPr>
      </w:pPr>
    </w:p>
    <w:p w14:paraId="3E1BF184" w14:textId="77777777" w:rsidR="00C70C79" w:rsidRPr="006744FF" w:rsidRDefault="00C70C79" w:rsidP="00C70C79">
      <w:pPr>
        <w:rPr>
          <w:lang w:val="nb-NO"/>
        </w:rPr>
      </w:pPr>
      <w:r w:rsidRPr="006744FF">
        <w:rPr>
          <w:lang w:val="nb-NO"/>
        </w:rPr>
        <w:t>Det skal lages en enøkanalyse per bygg og en samlet «Prosjektutviklingsrapport» for alle</w:t>
      </w:r>
      <w:r w:rsidRPr="006744FF">
        <w:rPr>
          <w:spacing w:val="-13"/>
          <w:lang w:val="nb-NO"/>
        </w:rPr>
        <w:t xml:space="preserve"> </w:t>
      </w:r>
      <w:r w:rsidRPr="006744FF">
        <w:rPr>
          <w:lang w:val="nb-NO"/>
        </w:rPr>
        <w:t>byggene samlet.</w:t>
      </w:r>
    </w:p>
    <w:p w14:paraId="510D1CF5" w14:textId="77777777" w:rsidR="00C70C79" w:rsidRPr="006744FF" w:rsidRDefault="00C70C79" w:rsidP="00C70C79">
      <w:pPr>
        <w:rPr>
          <w:lang w:val="nb-NO"/>
        </w:rPr>
      </w:pPr>
    </w:p>
    <w:p w14:paraId="7F1CD232" w14:textId="77777777" w:rsidR="00C70C79" w:rsidRPr="006744FF" w:rsidRDefault="00C70C79" w:rsidP="00C70C79">
      <w:pPr>
        <w:rPr>
          <w:lang w:val="nb-NO"/>
        </w:rPr>
      </w:pPr>
      <w:r w:rsidRPr="006744FF">
        <w:rPr>
          <w:lang w:val="nb-NO"/>
        </w:rPr>
        <w:t>Punktene under er minimumskrav.</w:t>
      </w:r>
    </w:p>
    <w:p w14:paraId="0FB8B749" w14:textId="77777777" w:rsidR="00C70C79" w:rsidRPr="006744FF" w:rsidRDefault="00C70C79" w:rsidP="00C70C79">
      <w:pPr>
        <w:rPr>
          <w:lang w:val="nb-NO"/>
        </w:rPr>
      </w:pPr>
    </w:p>
    <w:p w14:paraId="3C5C2D62" w14:textId="77777777" w:rsidR="00C70C79" w:rsidRPr="006744FF" w:rsidRDefault="00C70C79" w:rsidP="006744FF">
      <w:pPr>
        <w:pStyle w:val="Overskrift2"/>
        <w:ind w:left="709" w:hanging="709"/>
        <w:rPr>
          <w:lang w:val="nb-NO"/>
        </w:rPr>
      </w:pPr>
      <w:r w:rsidRPr="006744FF">
        <w:rPr>
          <w:lang w:val="nb-NO"/>
        </w:rPr>
        <w:t>Sammendrag</w:t>
      </w:r>
    </w:p>
    <w:p w14:paraId="3745D57B" w14:textId="77777777" w:rsidR="00C70C79" w:rsidRPr="006744FF" w:rsidRDefault="00C70C79" w:rsidP="00C70C79">
      <w:pPr>
        <w:rPr>
          <w:lang w:val="nb-NO"/>
        </w:rPr>
      </w:pPr>
      <w:r w:rsidRPr="006744FF">
        <w:rPr>
          <w:lang w:val="nb-NO"/>
        </w:rPr>
        <w:t xml:space="preserve">Kort sammendrag som beskriver bygningen(e) med byggeår, type bygg, og type bruk og </w:t>
      </w:r>
      <w:proofErr w:type="spellStart"/>
      <w:r w:rsidRPr="006744FF">
        <w:rPr>
          <w:lang w:val="nb-NO"/>
        </w:rPr>
        <w:t>hoveddata</w:t>
      </w:r>
      <w:proofErr w:type="spellEnd"/>
      <w:r w:rsidRPr="006744FF">
        <w:rPr>
          <w:lang w:val="nb-NO"/>
        </w:rPr>
        <w:t>. Kort oppsummering med nøkkeltall for alle aktuelle tiltak. Dette inkluderer blant annet: Investeringskostnad, besparelser i kr og energi, og nåverdi.</w:t>
      </w:r>
    </w:p>
    <w:p w14:paraId="0D1B9119" w14:textId="77777777" w:rsidR="00C70C79" w:rsidRPr="006744FF" w:rsidRDefault="00C70C79" w:rsidP="00C70C79">
      <w:pPr>
        <w:rPr>
          <w:lang w:val="nb-NO"/>
        </w:rPr>
      </w:pPr>
    </w:p>
    <w:p w14:paraId="759A3582" w14:textId="57461E0E" w:rsidR="00C70C79" w:rsidRPr="006744FF" w:rsidRDefault="00C70C79" w:rsidP="006744FF">
      <w:pPr>
        <w:pStyle w:val="Overskrift2"/>
        <w:numPr>
          <w:ilvl w:val="1"/>
          <w:numId w:val="26"/>
        </w:numPr>
        <w:ind w:left="709" w:hanging="709"/>
        <w:rPr>
          <w:lang w:val="nb-NO"/>
        </w:rPr>
      </w:pPr>
      <w:r w:rsidRPr="006744FF">
        <w:rPr>
          <w:lang w:val="nb-NO"/>
        </w:rPr>
        <w:t>Prosjektdata og forutsetninger</w:t>
      </w:r>
    </w:p>
    <w:p w14:paraId="3803BCBB" w14:textId="77777777" w:rsidR="00C70C79" w:rsidRPr="006744FF" w:rsidRDefault="00C70C79" w:rsidP="00C70C79">
      <w:pPr>
        <w:rPr>
          <w:lang w:val="nb-NO"/>
        </w:rPr>
      </w:pPr>
      <w:r w:rsidRPr="006744FF">
        <w:rPr>
          <w:lang w:val="nb-NO"/>
        </w:rPr>
        <w:t xml:space="preserve">Prosjektorganisasjon, økonomiske forutsetninger (omforente energipriser, kalkulasjonsrente, levetider </w:t>
      </w:r>
      <w:proofErr w:type="spellStart"/>
      <w:r w:rsidRPr="006744FF">
        <w:rPr>
          <w:lang w:val="nb-NO"/>
        </w:rPr>
        <w:t>etc</w:t>
      </w:r>
      <w:proofErr w:type="spellEnd"/>
      <w:r w:rsidRPr="006744FF">
        <w:rPr>
          <w:lang w:val="nb-NO"/>
        </w:rPr>
        <w:t>) og energiforutsetninger (kvalitetssikrede forutsetninger fra grunnlagsdata).</w:t>
      </w:r>
    </w:p>
    <w:p w14:paraId="026C1932" w14:textId="77777777" w:rsidR="00C70C79" w:rsidRPr="006744FF" w:rsidRDefault="00C70C79" w:rsidP="00C70C79">
      <w:pPr>
        <w:pStyle w:val="Listeavsnitt"/>
        <w:rPr>
          <w:lang w:val="nb-NO"/>
        </w:rPr>
      </w:pPr>
    </w:p>
    <w:p w14:paraId="080F3CAE" w14:textId="77777777" w:rsidR="00C70C79" w:rsidRPr="006744FF" w:rsidRDefault="00C70C79" w:rsidP="006744FF">
      <w:pPr>
        <w:pStyle w:val="Overskrift2"/>
        <w:numPr>
          <w:ilvl w:val="1"/>
          <w:numId w:val="26"/>
        </w:numPr>
        <w:ind w:left="709" w:hanging="709"/>
        <w:rPr>
          <w:lang w:val="nb-NO"/>
        </w:rPr>
      </w:pPr>
      <w:r w:rsidRPr="006744FF">
        <w:rPr>
          <w:lang w:val="nb-NO"/>
        </w:rPr>
        <w:t>Om bygget/byggene</w:t>
      </w:r>
    </w:p>
    <w:p w14:paraId="4B978474" w14:textId="77777777" w:rsidR="00C70C79" w:rsidRPr="006744FF" w:rsidRDefault="00C70C79" w:rsidP="00C70C79">
      <w:pPr>
        <w:rPr>
          <w:lang w:val="nb-NO"/>
        </w:rPr>
      </w:pPr>
      <w:r w:rsidRPr="006744FF">
        <w:rPr>
          <w:lang w:val="nb-NO"/>
        </w:rPr>
        <w:t>Generelt om bygget/byggene, som minimum skal punktene under beskrives:</w:t>
      </w:r>
    </w:p>
    <w:p w14:paraId="0EC12B2E" w14:textId="77777777" w:rsidR="00C70C79" w:rsidRPr="006744FF" w:rsidRDefault="00C70C79" w:rsidP="00C70C79">
      <w:pPr>
        <w:rPr>
          <w:lang w:val="nb-NO"/>
        </w:rPr>
      </w:pPr>
    </w:p>
    <w:p w14:paraId="23A22E1F" w14:textId="0EB455D3" w:rsidR="00C70C79" w:rsidRPr="006744FF" w:rsidRDefault="00C70C79" w:rsidP="001927B1">
      <w:pPr>
        <w:pStyle w:val="Overskrift3"/>
        <w:numPr>
          <w:ilvl w:val="2"/>
          <w:numId w:val="28"/>
        </w:numPr>
        <w:ind w:left="709" w:hanging="709"/>
        <w:rPr>
          <w:lang w:val="nb-NO"/>
        </w:rPr>
      </w:pPr>
      <w:r w:rsidRPr="006744FF">
        <w:rPr>
          <w:lang w:val="nb-NO"/>
        </w:rPr>
        <w:t>Bygningsteknisk</w:t>
      </w:r>
    </w:p>
    <w:p w14:paraId="1FD02DC3" w14:textId="77777777" w:rsidR="00C70C79" w:rsidRPr="006744FF" w:rsidRDefault="00C70C79" w:rsidP="00C70C79">
      <w:pPr>
        <w:rPr>
          <w:lang w:val="nb-NO"/>
        </w:rPr>
      </w:pPr>
      <w:r w:rsidRPr="006744FF">
        <w:rPr>
          <w:lang w:val="nb-NO"/>
        </w:rPr>
        <w:t>Angi prinsippløsninger og teknisk tilstand, samt forslag til tiltak for</w:t>
      </w:r>
      <w:r w:rsidRPr="006744FF">
        <w:rPr>
          <w:spacing w:val="-15"/>
          <w:lang w:val="nb-NO"/>
        </w:rPr>
        <w:t xml:space="preserve"> </w:t>
      </w:r>
      <w:r w:rsidRPr="006744FF">
        <w:rPr>
          <w:lang w:val="nb-NO"/>
        </w:rPr>
        <w:t>bygningen:</w:t>
      </w:r>
    </w:p>
    <w:p w14:paraId="107844CB"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Byggematerialer</w:t>
      </w:r>
    </w:p>
    <w:p w14:paraId="70F3E700"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Dører og</w:t>
      </w:r>
      <w:r w:rsidRPr="006744FF">
        <w:rPr>
          <w:spacing w:val="-5"/>
          <w:lang w:val="nb-NO"/>
        </w:rPr>
        <w:t xml:space="preserve"> </w:t>
      </w:r>
      <w:r w:rsidRPr="006744FF">
        <w:rPr>
          <w:lang w:val="nb-NO"/>
        </w:rPr>
        <w:t>vinduer</w:t>
      </w:r>
    </w:p>
    <w:p w14:paraId="57F1E13C"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Isolering</w:t>
      </w:r>
    </w:p>
    <w:p w14:paraId="755AACE9"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Tetting</w:t>
      </w:r>
    </w:p>
    <w:p w14:paraId="32A858FC" w14:textId="77777777" w:rsidR="00C70C79" w:rsidRPr="006744FF" w:rsidRDefault="00C70C79" w:rsidP="00C70C79">
      <w:pPr>
        <w:rPr>
          <w:lang w:val="nb-NO"/>
        </w:rPr>
      </w:pPr>
    </w:p>
    <w:p w14:paraId="7F6A9C93" w14:textId="77777777" w:rsidR="00C70C79" w:rsidRPr="006744FF" w:rsidRDefault="00C70C79" w:rsidP="001927B1">
      <w:pPr>
        <w:pStyle w:val="Overskrift3"/>
        <w:numPr>
          <w:ilvl w:val="2"/>
          <w:numId w:val="28"/>
        </w:numPr>
        <w:ind w:left="709" w:hanging="709"/>
        <w:rPr>
          <w:lang w:val="nb-NO"/>
        </w:rPr>
      </w:pPr>
      <w:r w:rsidRPr="006744FF">
        <w:rPr>
          <w:lang w:val="nb-NO"/>
        </w:rPr>
        <w:t>Inneklima</w:t>
      </w:r>
    </w:p>
    <w:p w14:paraId="3805BC39" w14:textId="77777777" w:rsidR="00C70C79" w:rsidRPr="006744FF" w:rsidRDefault="00C70C79" w:rsidP="00C70C79">
      <w:pPr>
        <w:rPr>
          <w:lang w:val="nb-NO"/>
        </w:rPr>
      </w:pPr>
      <w:r w:rsidRPr="006744FF">
        <w:rPr>
          <w:lang w:val="nb-NO"/>
        </w:rPr>
        <w:t>Angi:</w:t>
      </w:r>
    </w:p>
    <w:p w14:paraId="4F12A442"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Dagens inneklima for de ulike lokalene i</w:t>
      </w:r>
      <w:r w:rsidRPr="006744FF">
        <w:rPr>
          <w:spacing w:val="-10"/>
          <w:lang w:val="nb-NO"/>
        </w:rPr>
        <w:t xml:space="preserve"> </w:t>
      </w:r>
      <w:r w:rsidRPr="006744FF">
        <w:rPr>
          <w:lang w:val="nb-NO"/>
        </w:rPr>
        <w:t>bygget/byggene</w:t>
      </w:r>
    </w:p>
    <w:p w14:paraId="193451BE"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lastRenderedPageBreak/>
        <w:t>Kommunens</w:t>
      </w:r>
      <w:r w:rsidRPr="006744FF">
        <w:rPr>
          <w:spacing w:val="-4"/>
          <w:lang w:val="nb-NO"/>
        </w:rPr>
        <w:t xml:space="preserve"> inne</w:t>
      </w:r>
      <w:r w:rsidRPr="006744FF">
        <w:rPr>
          <w:lang w:val="nb-NO"/>
        </w:rPr>
        <w:t>klimakrav</w:t>
      </w:r>
    </w:p>
    <w:p w14:paraId="0730B0BB"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Hvordan brukerne vurderer inneklimaet og</w:t>
      </w:r>
      <w:r w:rsidRPr="006744FF">
        <w:rPr>
          <w:spacing w:val="-6"/>
          <w:lang w:val="nb-NO"/>
        </w:rPr>
        <w:t xml:space="preserve"> </w:t>
      </w:r>
      <w:r w:rsidRPr="006744FF">
        <w:rPr>
          <w:lang w:val="nb-NO"/>
        </w:rPr>
        <w:t>luftkvaliteten</w:t>
      </w:r>
    </w:p>
    <w:p w14:paraId="71F8AD14" w14:textId="77777777" w:rsidR="00C70C79" w:rsidRPr="006744FF" w:rsidRDefault="00C70C79" w:rsidP="00C70C79">
      <w:pPr>
        <w:rPr>
          <w:lang w:val="nb-NO"/>
        </w:rPr>
      </w:pPr>
    </w:p>
    <w:p w14:paraId="6C14CC7A" w14:textId="77777777" w:rsidR="00C70C79" w:rsidRPr="006744FF" w:rsidRDefault="00C70C79" w:rsidP="00C70C79">
      <w:pPr>
        <w:rPr>
          <w:lang w:val="nb-NO"/>
        </w:rPr>
      </w:pPr>
      <w:r w:rsidRPr="006744FF">
        <w:rPr>
          <w:lang w:val="nb-NO"/>
        </w:rPr>
        <w:t>Eksempel:</w:t>
      </w:r>
    </w:p>
    <w:p w14:paraId="74F55A08"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 xml:space="preserve">Klasserom, fellesrom og kontorlokaler: 20 ˚C, ikke over 1000 </w:t>
      </w:r>
      <w:proofErr w:type="spellStart"/>
      <w:r w:rsidRPr="006744FF">
        <w:rPr>
          <w:lang w:val="nb-NO"/>
        </w:rPr>
        <w:t>ppm</w:t>
      </w:r>
      <w:proofErr w:type="spellEnd"/>
      <w:r w:rsidRPr="006744FF">
        <w:rPr>
          <w:lang w:val="nb-NO"/>
        </w:rPr>
        <w:t xml:space="preserve"> når personer til stede</w:t>
      </w:r>
    </w:p>
    <w:p w14:paraId="038BCC89"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Gymsaler, idrettshaller: 15 ˚C</w:t>
      </w:r>
    </w:p>
    <w:p w14:paraId="25325F57"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Dusjarealer og garderober: 22 ˚C</w:t>
      </w:r>
    </w:p>
    <w:p w14:paraId="18804F98"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Svømmehaller. 2 ˚C over vanntemperatur</w:t>
      </w:r>
    </w:p>
    <w:p w14:paraId="0D7A3C89" w14:textId="77777777" w:rsidR="00C70C79" w:rsidRPr="006744FF" w:rsidRDefault="00C70C79" w:rsidP="00C70C79">
      <w:pPr>
        <w:rPr>
          <w:lang w:val="nb-NO"/>
        </w:rPr>
      </w:pPr>
    </w:p>
    <w:p w14:paraId="2570FDBB" w14:textId="77777777" w:rsidR="00C70C79" w:rsidRPr="001927B1" w:rsidRDefault="00C70C79" w:rsidP="001927B1">
      <w:pPr>
        <w:pStyle w:val="Overskrift3"/>
        <w:numPr>
          <w:ilvl w:val="2"/>
          <w:numId w:val="28"/>
        </w:numPr>
        <w:ind w:left="709" w:hanging="709"/>
        <w:rPr>
          <w:lang w:val="nb-NO"/>
        </w:rPr>
      </w:pPr>
      <w:r w:rsidRPr="006744FF">
        <w:rPr>
          <w:lang w:val="nb-NO"/>
        </w:rPr>
        <w:t>Energiforsyning</w:t>
      </w:r>
    </w:p>
    <w:p w14:paraId="7AC2BDFB" w14:textId="77777777" w:rsidR="00C70C79" w:rsidRPr="006744FF" w:rsidRDefault="00C70C79" w:rsidP="00C70C79">
      <w:pPr>
        <w:rPr>
          <w:lang w:val="nb-NO"/>
        </w:rPr>
      </w:pPr>
      <w:r w:rsidRPr="006744FF">
        <w:rPr>
          <w:lang w:val="nb-NO"/>
        </w:rPr>
        <w:t>Angi prinsippløsninger for el og andre energiformer.</w:t>
      </w:r>
    </w:p>
    <w:p w14:paraId="1BFF383A" w14:textId="77777777" w:rsidR="00C70C79" w:rsidRPr="006744FF" w:rsidRDefault="00C70C79" w:rsidP="00C70C79">
      <w:pPr>
        <w:rPr>
          <w:lang w:val="nb-NO"/>
        </w:rPr>
      </w:pPr>
    </w:p>
    <w:p w14:paraId="291CCE3B" w14:textId="77777777" w:rsidR="00C70C79" w:rsidRPr="001927B1" w:rsidRDefault="00C70C79" w:rsidP="001927B1">
      <w:pPr>
        <w:pStyle w:val="Overskrift3"/>
        <w:numPr>
          <w:ilvl w:val="2"/>
          <w:numId w:val="28"/>
        </w:numPr>
        <w:ind w:left="709" w:hanging="709"/>
        <w:rPr>
          <w:lang w:val="nb-NO"/>
        </w:rPr>
      </w:pPr>
      <w:r w:rsidRPr="006744FF">
        <w:rPr>
          <w:lang w:val="nb-NO"/>
        </w:rPr>
        <w:t>Varmesystem</w:t>
      </w:r>
    </w:p>
    <w:p w14:paraId="51207A02" w14:textId="77777777" w:rsidR="00C70C79" w:rsidRPr="006744FF" w:rsidRDefault="00C70C79" w:rsidP="00C70C79">
      <w:pPr>
        <w:rPr>
          <w:lang w:val="nb-NO"/>
        </w:rPr>
      </w:pPr>
      <w:r w:rsidRPr="006744FF">
        <w:rPr>
          <w:lang w:val="nb-NO"/>
        </w:rPr>
        <w:t>Angi prinsippløsninger og teknisk tilstand, samt forslag til tiltak</w:t>
      </w:r>
      <w:r w:rsidRPr="006744FF">
        <w:rPr>
          <w:spacing w:val="-13"/>
          <w:lang w:val="nb-NO"/>
        </w:rPr>
        <w:t xml:space="preserve"> </w:t>
      </w:r>
      <w:r w:rsidRPr="006744FF">
        <w:rPr>
          <w:lang w:val="nb-NO"/>
        </w:rPr>
        <w:t>for:</w:t>
      </w:r>
    </w:p>
    <w:p w14:paraId="65F590FD"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Varmeproduksjonsform</w:t>
      </w:r>
    </w:p>
    <w:p w14:paraId="18C83A31"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Varmedistribusjonsform</w:t>
      </w:r>
    </w:p>
    <w:p w14:paraId="546D1C14" w14:textId="77777777" w:rsidR="00C70C79" w:rsidRPr="006744FF" w:rsidRDefault="00C70C79" w:rsidP="00C70C79">
      <w:pPr>
        <w:rPr>
          <w:lang w:val="nb-NO"/>
        </w:rPr>
      </w:pPr>
    </w:p>
    <w:p w14:paraId="78DB0088" w14:textId="77777777" w:rsidR="00C70C79" w:rsidRPr="006744FF" w:rsidRDefault="00C70C79" w:rsidP="009F4E97">
      <w:pPr>
        <w:pStyle w:val="Overskrift3"/>
        <w:numPr>
          <w:ilvl w:val="2"/>
          <w:numId w:val="28"/>
        </w:numPr>
        <w:ind w:left="709" w:hanging="709"/>
        <w:rPr>
          <w:lang w:val="nb-NO"/>
        </w:rPr>
      </w:pPr>
      <w:r w:rsidRPr="006744FF">
        <w:rPr>
          <w:lang w:val="nb-NO"/>
        </w:rPr>
        <w:t>Ventilasjonssystem</w:t>
      </w:r>
    </w:p>
    <w:p w14:paraId="04B05660" w14:textId="77777777" w:rsidR="00C70C79" w:rsidRPr="006744FF" w:rsidRDefault="00C70C79" w:rsidP="00C70C79">
      <w:pPr>
        <w:rPr>
          <w:lang w:val="nb-NO"/>
        </w:rPr>
      </w:pPr>
      <w:r w:rsidRPr="006744FF">
        <w:rPr>
          <w:lang w:val="nb-NO"/>
        </w:rPr>
        <w:t>Angi prinsippløsninger og teknisk tilstand, vurder behov for rensing av kanaler, samt forslag til tiltak</w:t>
      </w:r>
      <w:r w:rsidRPr="006744FF">
        <w:rPr>
          <w:spacing w:val="-4"/>
          <w:lang w:val="nb-NO"/>
        </w:rPr>
        <w:t xml:space="preserve"> </w:t>
      </w:r>
      <w:r w:rsidRPr="006744FF">
        <w:rPr>
          <w:lang w:val="nb-NO"/>
        </w:rPr>
        <w:t>for:</w:t>
      </w:r>
    </w:p>
    <w:p w14:paraId="7BEE42D0"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Luftbehandling (oppvarming, kjøling og</w:t>
      </w:r>
      <w:r w:rsidRPr="006744FF">
        <w:rPr>
          <w:spacing w:val="-14"/>
          <w:lang w:val="nb-NO"/>
        </w:rPr>
        <w:t xml:space="preserve"> </w:t>
      </w:r>
      <w:r w:rsidRPr="006744FF">
        <w:rPr>
          <w:lang w:val="nb-NO"/>
        </w:rPr>
        <w:t>filtrering)</w:t>
      </w:r>
    </w:p>
    <w:p w14:paraId="7E8630A0"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Luftdistribusjonsform</w:t>
      </w:r>
    </w:p>
    <w:p w14:paraId="7D046F1F"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Varmegjenvinning</w:t>
      </w:r>
    </w:p>
    <w:p w14:paraId="2E27E1FD"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Viftebytte</w:t>
      </w:r>
    </w:p>
    <w:p w14:paraId="4B1565C6" w14:textId="77777777" w:rsidR="00C70C79" w:rsidRPr="006744FF" w:rsidRDefault="00C70C79" w:rsidP="00C70C79">
      <w:pPr>
        <w:rPr>
          <w:lang w:val="nb-NO"/>
        </w:rPr>
      </w:pPr>
    </w:p>
    <w:p w14:paraId="0EEE45FC" w14:textId="77777777" w:rsidR="00C70C79" w:rsidRPr="006744FF" w:rsidRDefault="00C70C79" w:rsidP="009F4E97">
      <w:pPr>
        <w:pStyle w:val="Overskrift3"/>
        <w:numPr>
          <w:ilvl w:val="2"/>
          <w:numId w:val="28"/>
        </w:numPr>
        <w:ind w:left="709" w:hanging="709"/>
        <w:rPr>
          <w:lang w:val="nb-NO"/>
        </w:rPr>
      </w:pPr>
      <w:r w:rsidRPr="006744FF">
        <w:rPr>
          <w:lang w:val="nb-NO"/>
        </w:rPr>
        <w:t>Styring, regulering og overvåkingssystem</w:t>
      </w:r>
    </w:p>
    <w:p w14:paraId="65FF7AFC" w14:textId="77777777" w:rsidR="00C70C79" w:rsidRPr="006744FF" w:rsidRDefault="00C70C79" w:rsidP="00C70C79">
      <w:pPr>
        <w:rPr>
          <w:lang w:val="nb-NO"/>
        </w:rPr>
      </w:pPr>
      <w:r w:rsidRPr="006744FF">
        <w:rPr>
          <w:lang w:val="nb-NO"/>
        </w:rPr>
        <w:t>Angi prinsippløsninger for styring, regulering og overvåkningssystem, samt forslag til</w:t>
      </w:r>
      <w:r w:rsidRPr="006744FF">
        <w:rPr>
          <w:spacing w:val="-20"/>
          <w:lang w:val="nb-NO"/>
        </w:rPr>
        <w:t xml:space="preserve"> </w:t>
      </w:r>
      <w:r w:rsidRPr="006744FF">
        <w:rPr>
          <w:lang w:val="nb-NO"/>
        </w:rPr>
        <w:t>tiltak:</w:t>
      </w:r>
    </w:p>
    <w:p w14:paraId="151DF65B"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Type,</w:t>
      </w:r>
      <w:r w:rsidRPr="006744FF">
        <w:rPr>
          <w:spacing w:val="-6"/>
          <w:lang w:val="nb-NO"/>
        </w:rPr>
        <w:t xml:space="preserve"> </w:t>
      </w:r>
      <w:r w:rsidRPr="006744FF">
        <w:rPr>
          <w:lang w:val="nb-NO"/>
        </w:rPr>
        <w:t>standarder</w:t>
      </w:r>
    </w:p>
    <w:p w14:paraId="3980CE9C"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Kommunikasjon</w:t>
      </w:r>
    </w:p>
    <w:p w14:paraId="1D831070"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Oppsamling av</w:t>
      </w:r>
      <w:r w:rsidRPr="006744FF">
        <w:rPr>
          <w:spacing w:val="-6"/>
          <w:lang w:val="nb-NO"/>
        </w:rPr>
        <w:t xml:space="preserve"> </w:t>
      </w:r>
      <w:r w:rsidRPr="006744FF">
        <w:rPr>
          <w:lang w:val="nb-NO"/>
        </w:rPr>
        <w:t>måledata</w:t>
      </w:r>
    </w:p>
    <w:p w14:paraId="481A6364" w14:textId="77777777" w:rsidR="00C70C79" w:rsidRPr="006744FF" w:rsidRDefault="00C70C79" w:rsidP="00C70C79">
      <w:pPr>
        <w:pStyle w:val="Listeavsnitt"/>
        <w:widowControl w:val="0"/>
        <w:numPr>
          <w:ilvl w:val="2"/>
          <w:numId w:val="4"/>
        </w:numPr>
        <w:spacing w:after="0" w:line="240" w:lineRule="auto"/>
        <w:contextualSpacing w:val="0"/>
        <w:jc w:val="left"/>
        <w:rPr>
          <w:rFonts w:eastAsia="Times New Roman" w:cs="Times New Roman"/>
          <w:lang w:val="nb-NO"/>
        </w:rPr>
      </w:pPr>
      <w:r w:rsidRPr="006744FF">
        <w:rPr>
          <w:lang w:val="nb-NO"/>
        </w:rPr>
        <w:t>Rapporterings-, varslings- og</w:t>
      </w:r>
      <w:r w:rsidRPr="006744FF">
        <w:rPr>
          <w:spacing w:val="-11"/>
          <w:lang w:val="nb-NO"/>
        </w:rPr>
        <w:t xml:space="preserve"> </w:t>
      </w:r>
      <w:r w:rsidRPr="006744FF">
        <w:rPr>
          <w:lang w:val="nb-NO"/>
        </w:rPr>
        <w:t>oppfølgingssystem</w:t>
      </w:r>
    </w:p>
    <w:p w14:paraId="3763D0D7" w14:textId="77777777" w:rsidR="00C70C79" w:rsidRPr="006744FF" w:rsidRDefault="00C70C79" w:rsidP="00C70C79">
      <w:pPr>
        <w:rPr>
          <w:lang w:val="nb-NO"/>
        </w:rPr>
      </w:pPr>
    </w:p>
    <w:p w14:paraId="0B4F95F6" w14:textId="77777777" w:rsidR="00C70C79" w:rsidRPr="006744FF" w:rsidRDefault="00C70C79" w:rsidP="00C70C79">
      <w:pPr>
        <w:rPr>
          <w:lang w:val="nb-NO"/>
        </w:rPr>
      </w:pPr>
    </w:p>
    <w:p w14:paraId="0738A748" w14:textId="77777777" w:rsidR="00C70C79" w:rsidRPr="006744FF" w:rsidRDefault="00C70C79" w:rsidP="009F4E97">
      <w:pPr>
        <w:pStyle w:val="Overskrift3"/>
        <w:numPr>
          <w:ilvl w:val="2"/>
          <w:numId w:val="28"/>
        </w:numPr>
        <w:ind w:left="709" w:hanging="709"/>
        <w:rPr>
          <w:lang w:val="nb-NO"/>
        </w:rPr>
      </w:pPr>
      <w:r w:rsidRPr="006744FF">
        <w:rPr>
          <w:lang w:val="nb-NO"/>
        </w:rPr>
        <w:t>Øvrige systemer</w:t>
      </w:r>
    </w:p>
    <w:p w14:paraId="23762F61" w14:textId="77777777" w:rsidR="00C70C79" w:rsidRPr="006744FF" w:rsidRDefault="00C70C79" w:rsidP="00C70C79">
      <w:pPr>
        <w:rPr>
          <w:rFonts w:ascii="Times New Roman" w:eastAsia="Times New Roman" w:hAnsi="Times New Roman" w:cs="Times New Roman"/>
          <w:szCs w:val="24"/>
          <w:lang w:val="nb-NO"/>
        </w:rPr>
      </w:pPr>
      <w:r w:rsidRPr="006744FF">
        <w:rPr>
          <w:lang w:val="nb-NO"/>
        </w:rPr>
        <w:t>Angi prinsippløsninger, samt forslag til tiltak for øvrige</w:t>
      </w:r>
      <w:r w:rsidRPr="006744FF">
        <w:rPr>
          <w:spacing w:val="-17"/>
          <w:lang w:val="nb-NO"/>
        </w:rPr>
        <w:t xml:space="preserve"> </w:t>
      </w:r>
      <w:r w:rsidRPr="006744FF">
        <w:rPr>
          <w:lang w:val="nb-NO"/>
        </w:rPr>
        <w:t>systemer.</w:t>
      </w:r>
    </w:p>
    <w:p w14:paraId="080454E3" w14:textId="77777777" w:rsidR="00C70C79" w:rsidRPr="006744FF" w:rsidRDefault="00C70C79" w:rsidP="00C70C79">
      <w:pPr>
        <w:rPr>
          <w:lang w:val="nb-NO"/>
        </w:rPr>
      </w:pPr>
    </w:p>
    <w:p w14:paraId="2939483B" w14:textId="0FAA5F8C" w:rsidR="00C70C79" w:rsidRPr="006744FF" w:rsidRDefault="00C70C79" w:rsidP="00E117F5">
      <w:pPr>
        <w:pStyle w:val="Overskrift2"/>
        <w:numPr>
          <w:ilvl w:val="1"/>
          <w:numId w:val="26"/>
        </w:numPr>
        <w:ind w:left="709" w:hanging="709"/>
        <w:rPr>
          <w:lang w:val="nb-NO"/>
        </w:rPr>
      </w:pPr>
      <w:r w:rsidRPr="006744FF">
        <w:rPr>
          <w:lang w:val="nb-NO"/>
        </w:rPr>
        <w:lastRenderedPageBreak/>
        <w:t>Energi- og effektbehov</w:t>
      </w:r>
    </w:p>
    <w:p w14:paraId="1594C904"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Kontraktsfestet energi- og effektbehov (kWh og kW)</w:t>
      </w:r>
    </w:p>
    <w:p w14:paraId="07F0602B"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Spesifikt forbruk (kWh/m</w:t>
      </w:r>
      <w:r w:rsidRPr="006744FF">
        <w:rPr>
          <w:vertAlign w:val="superscript"/>
          <w:lang w:val="nb-NO"/>
        </w:rPr>
        <w:t>2</w:t>
      </w:r>
      <w:r w:rsidRPr="006744FF">
        <w:rPr>
          <w:lang w:val="nb-NO"/>
        </w:rPr>
        <w:t xml:space="preserve">) samlet og oppdelt i energibudsjett (etter NS 3031): </w:t>
      </w:r>
    </w:p>
    <w:p w14:paraId="2BA61090" w14:textId="77777777" w:rsidR="00C70C79" w:rsidRPr="006744FF" w:rsidRDefault="00C70C79" w:rsidP="00C70C79">
      <w:pPr>
        <w:pStyle w:val="Listeavsnitt"/>
        <w:widowControl w:val="0"/>
        <w:numPr>
          <w:ilvl w:val="3"/>
          <w:numId w:val="4"/>
        </w:numPr>
        <w:spacing w:after="0" w:line="240" w:lineRule="auto"/>
        <w:contextualSpacing w:val="0"/>
        <w:jc w:val="left"/>
        <w:rPr>
          <w:lang w:val="nb-NO"/>
        </w:rPr>
      </w:pPr>
      <w:r w:rsidRPr="006744FF">
        <w:rPr>
          <w:lang w:val="nb-NO"/>
        </w:rPr>
        <w:t>før gjennomførte tiltak</w:t>
      </w:r>
    </w:p>
    <w:p w14:paraId="1CD62DF8" w14:textId="77777777" w:rsidR="00C70C79" w:rsidRPr="006744FF" w:rsidRDefault="00C70C79" w:rsidP="00C70C79">
      <w:pPr>
        <w:pStyle w:val="Listeavsnitt"/>
        <w:widowControl w:val="0"/>
        <w:numPr>
          <w:ilvl w:val="3"/>
          <w:numId w:val="4"/>
        </w:numPr>
        <w:spacing w:after="0" w:line="240" w:lineRule="auto"/>
        <w:contextualSpacing w:val="0"/>
        <w:jc w:val="left"/>
        <w:rPr>
          <w:lang w:val="nb-NO"/>
        </w:rPr>
      </w:pPr>
      <w:r w:rsidRPr="006744FF">
        <w:rPr>
          <w:lang w:val="nb-NO"/>
        </w:rPr>
        <w:t>etter at lønnsomme tiltak er gjennomført</w:t>
      </w:r>
    </w:p>
    <w:p w14:paraId="5FAE4BC6" w14:textId="77777777" w:rsidR="00C70C79" w:rsidRPr="006744FF" w:rsidRDefault="00C70C79" w:rsidP="00C70C79">
      <w:pPr>
        <w:pStyle w:val="Listeavsnitt"/>
        <w:widowControl w:val="0"/>
        <w:numPr>
          <w:ilvl w:val="3"/>
          <w:numId w:val="4"/>
        </w:numPr>
        <w:spacing w:after="0" w:line="240" w:lineRule="auto"/>
        <w:contextualSpacing w:val="0"/>
        <w:jc w:val="left"/>
        <w:rPr>
          <w:lang w:val="nb-NO"/>
        </w:rPr>
      </w:pPr>
      <w:r w:rsidRPr="006744FF">
        <w:rPr>
          <w:lang w:val="nb-NO"/>
        </w:rPr>
        <w:t>etter at alle tiltak er gjennomført</w:t>
      </w:r>
    </w:p>
    <w:p w14:paraId="3C9DCC1D" w14:textId="77777777" w:rsidR="00C70C79" w:rsidRPr="006744FF" w:rsidRDefault="00C70C79" w:rsidP="00C70C79">
      <w:pPr>
        <w:rPr>
          <w:lang w:val="nb-NO"/>
        </w:rPr>
      </w:pPr>
    </w:p>
    <w:p w14:paraId="0CAC3E91" w14:textId="77777777" w:rsidR="00C70C79" w:rsidRPr="006744FF" w:rsidRDefault="00C70C79" w:rsidP="00C70C79">
      <w:pPr>
        <w:rPr>
          <w:lang w:val="nb-NO"/>
        </w:rPr>
      </w:pPr>
      <w:r w:rsidRPr="006744FF">
        <w:rPr>
          <w:lang w:val="nb-NO"/>
        </w:rPr>
        <w:t>Temperaturavhengig forbruk og forbruk som kan dekkes av alternative energikilder skal klart komme fram.</w:t>
      </w:r>
    </w:p>
    <w:p w14:paraId="46E905D6" w14:textId="77777777" w:rsidR="00C70C79" w:rsidRPr="006744FF" w:rsidRDefault="00C70C79" w:rsidP="00C70C79">
      <w:pPr>
        <w:rPr>
          <w:lang w:val="nb-NO"/>
        </w:rPr>
      </w:pPr>
    </w:p>
    <w:p w14:paraId="7491AF51" w14:textId="77777777" w:rsidR="00C70C79" w:rsidRPr="006744FF" w:rsidRDefault="00C70C79" w:rsidP="00E117F5">
      <w:pPr>
        <w:pStyle w:val="Overskrift2"/>
        <w:numPr>
          <w:ilvl w:val="1"/>
          <w:numId w:val="26"/>
        </w:numPr>
        <w:ind w:left="709" w:hanging="709"/>
        <w:rPr>
          <w:lang w:val="nb-NO"/>
        </w:rPr>
      </w:pPr>
      <w:r w:rsidRPr="006744FF">
        <w:rPr>
          <w:lang w:val="nb-NO"/>
        </w:rPr>
        <w:t>Sammenstilling av tiltak</w:t>
      </w:r>
    </w:p>
    <w:p w14:paraId="13FFA8B2" w14:textId="77777777" w:rsidR="00C70C79" w:rsidRPr="006744FF" w:rsidRDefault="00C70C79" w:rsidP="00C70C79">
      <w:pPr>
        <w:rPr>
          <w:lang w:val="nb-NO"/>
        </w:rPr>
      </w:pPr>
      <w:r w:rsidRPr="006744FF">
        <w:rPr>
          <w:lang w:val="nb-NO"/>
        </w:rPr>
        <w:t>Tabell som viser oversikt over alle tiltak:</w:t>
      </w:r>
    </w:p>
    <w:p w14:paraId="51F7684A"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tiltaksnummer</w:t>
      </w:r>
    </w:p>
    <w:p w14:paraId="1B68BE7E"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tiltaksnavn</w:t>
      </w:r>
    </w:p>
    <w:p w14:paraId="1C60B8EC"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besparelse energi (kWh)</w:t>
      </w:r>
    </w:p>
    <w:p w14:paraId="45A304B5"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besparelse effekt (kW)</w:t>
      </w:r>
    </w:p>
    <w:p w14:paraId="19F87ED4"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besparelse i kroner</w:t>
      </w:r>
    </w:p>
    <w:p w14:paraId="6D265425"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investering i kr</w:t>
      </w:r>
    </w:p>
    <w:p w14:paraId="7276F411"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levetid i år</w:t>
      </w:r>
    </w:p>
    <w:p w14:paraId="587E2E47"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nåverdi i år</w:t>
      </w:r>
    </w:p>
    <w:p w14:paraId="7BC24E9A"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inntjeningstid for hvert tiltak, med delsummer for lønnsomme tiltak og sum for alle tiltak.</w:t>
      </w:r>
    </w:p>
    <w:p w14:paraId="684E70F7" w14:textId="77777777" w:rsidR="00C70C79" w:rsidRPr="006744FF" w:rsidRDefault="00C70C79" w:rsidP="00C70C79">
      <w:pPr>
        <w:rPr>
          <w:lang w:val="nb-NO"/>
        </w:rPr>
      </w:pPr>
    </w:p>
    <w:p w14:paraId="245099DC" w14:textId="77777777" w:rsidR="00C70C79" w:rsidRPr="006744FF" w:rsidRDefault="00C70C79" w:rsidP="00CA56CA">
      <w:pPr>
        <w:pStyle w:val="Overskrift2"/>
        <w:numPr>
          <w:ilvl w:val="1"/>
          <w:numId w:val="26"/>
        </w:numPr>
        <w:ind w:left="709" w:hanging="709"/>
        <w:rPr>
          <w:lang w:val="nb-NO"/>
        </w:rPr>
      </w:pPr>
      <w:r w:rsidRPr="006744FF">
        <w:rPr>
          <w:lang w:val="nb-NO"/>
        </w:rPr>
        <w:t>Tiltak</w:t>
      </w:r>
    </w:p>
    <w:p w14:paraId="432B5680" w14:textId="77777777" w:rsidR="00C70C79" w:rsidRPr="006744FF" w:rsidRDefault="00C70C79" w:rsidP="00C70C79">
      <w:pPr>
        <w:rPr>
          <w:lang w:val="nb-NO"/>
        </w:rPr>
      </w:pPr>
      <w:r w:rsidRPr="006744FF">
        <w:rPr>
          <w:lang w:val="nb-NO"/>
        </w:rPr>
        <w:t xml:space="preserve">Tiltaksark for hvert tiltak, med: tiltaksnummer, tiltaksnavn, bakgrunn for tiltaket, beskrivelse av tiltaket, </w:t>
      </w:r>
      <w:proofErr w:type="spellStart"/>
      <w:r w:rsidRPr="006744FF">
        <w:rPr>
          <w:lang w:val="nb-NO"/>
        </w:rPr>
        <w:t>evt</w:t>
      </w:r>
      <w:proofErr w:type="spellEnd"/>
      <w:r w:rsidRPr="006744FF">
        <w:rPr>
          <w:lang w:val="nb-NO"/>
        </w:rPr>
        <w:t xml:space="preserve"> tilleggsutbytte (økonomi, inneklima, driftsforbedringer </w:t>
      </w:r>
      <w:proofErr w:type="spellStart"/>
      <w:r w:rsidRPr="006744FF">
        <w:rPr>
          <w:lang w:val="nb-NO"/>
        </w:rPr>
        <w:t>etc</w:t>
      </w:r>
      <w:proofErr w:type="spellEnd"/>
      <w:r w:rsidRPr="006744FF">
        <w:rPr>
          <w:lang w:val="nb-NO"/>
        </w:rPr>
        <w:t xml:space="preserve">), beskrivelse av arbeidsomfang, beregning av besparelse og investering. </w:t>
      </w:r>
    </w:p>
    <w:p w14:paraId="70A25493" w14:textId="77777777" w:rsidR="00C70C79" w:rsidRPr="006744FF" w:rsidRDefault="00C70C79" w:rsidP="00C70C79">
      <w:pPr>
        <w:rPr>
          <w:lang w:val="nb-NO"/>
        </w:rPr>
      </w:pPr>
    </w:p>
    <w:p w14:paraId="1E9370B5" w14:textId="77777777" w:rsidR="00C70C79" w:rsidRPr="006744FF" w:rsidRDefault="00C70C79" w:rsidP="00C70C79">
      <w:pPr>
        <w:rPr>
          <w:lang w:val="nb-NO"/>
        </w:rPr>
      </w:pPr>
      <w:r w:rsidRPr="006744FF">
        <w:rPr>
          <w:lang w:val="nb-NO"/>
        </w:rPr>
        <w:t>Tiltak skal beskrives godt slik at byggeier er trygg på hva som foreslås i tiltaket, hva</w:t>
      </w:r>
      <w:r w:rsidRPr="006744FF">
        <w:rPr>
          <w:spacing w:val="-12"/>
          <w:lang w:val="nb-NO"/>
        </w:rPr>
        <w:t xml:space="preserve"> </w:t>
      </w:r>
      <w:r w:rsidRPr="006744FF">
        <w:rPr>
          <w:lang w:val="nb-NO"/>
        </w:rPr>
        <w:t>som er tilbudt levert og hva som er konsekvensen knyttet til gjennomføring av tiltaket på</w:t>
      </w:r>
      <w:r w:rsidRPr="006744FF">
        <w:rPr>
          <w:spacing w:val="-12"/>
          <w:lang w:val="nb-NO"/>
        </w:rPr>
        <w:t xml:space="preserve"> </w:t>
      </w:r>
      <w:r w:rsidRPr="006744FF">
        <w:rPr>
          <w:lang w:val="nb-NO"/>
        </w:rPr>
        <w:t>bygget. Det skal dokumenters både lønnsomme tiltak og andre tiltak innenfor de aktuelle fagene, slik at kunden kan velge å gjennomføre både energisparetiltak og tiltak som ikke direkte nedbetales av lavere energikostnader, men som kunden allikevel ønsker å få gjennomført.</w:t>
      </w:r>
    </w:p>
    <w:p w14:paraId="19579969" w14:textId="77777777" w:rsidR="00C70C79" w:rsidRPr="006744FF" w:rsidRDefault="00C70C79" w:rsidP="00C70C79">
      <w:pPr>
        <w:rPr>
          <w:lang w:val="nb-NO"/>
        </w:rPr>
      </w:pPr>
    </w:p>
    <w:p w14:paraId="50A519D3" w14:textId="77777777" w:rsidR="00C70C79" w:rsidRPr="006744FF" w:rsidRDefault="00C70C79" w:rsidP="00C70C79">
      <w:pPr>
        <w:rPr>
          <w:lang w:val="nb-NO"/>
        </w:rPr>
      </w:pPr>
      <w:r w:rsidRPr="006744FF">
        <w:rPr>
          <w:lang w:val="nb-NO"/>
        </w:rPr>
        <w:t xml:space="preserve">Det skal utarbeides tiltaksark per tiltak der tiltaket er klart beskrevet. Dette omfatter: før- og </w:t>
      </w:r>
      <w:proofErr w:type="spellStart"/>
      <w:r w:rsidRPr="006744FF">
        <w:rPr>
          <w:lang w:val="nb-NO"/>
        </w:rPr>
        <w:t>etterverdier</w:t>
      </w:r>
      <w:proofErr w:type="spellEnd"/>
      <w:r w:rsidRPr="006744FF">
        <w:rPr>
          <w:lang w:val="nb-NO"/>
        </w:rPr>
        <w:t xml:space="preserve"> (</w:t>
      </w:r>
      <w:proofErr w:type="spellStart"/>
      <w:r w:rsidRPr="006744FF">
        <w:rPr>
          <w:lang w:val="nb-NO"/>
        </w:rPr>
        <w:t>f.eks</w:t>
      </w:r>
      <w:proofErr w:type="spellEnd"/>
      <w:r w:rsidRPr="006744FF">
        <w:rPr>
          <w:lang w:val="nb-NO"/>
        </w:rPr>
        <w:t xml:space="preserve">: U-verdier, areal, luftmengder, SCOP for varmepumpene, </w:t>
      </w:r>
      <w:proofErr w:type="gramStart"/>
      <w:r w:rsidRPr="006744FF">
        <w:rPr>
          <w:lang w:val="nb-NO"/>
        </w:rPr>
        <w:t>avgitt</w:t>
      </w:r>
      <w:proofErr w:type="gramEnd"/>
      <w:r w:rsidRPr="006744FF">
        <w:rPr>
          <w:lang w:val="nb-NO"/>
        </w:rPr>
        <w:t xml:space="preserve"> varmeeffekt på varmepumpene ved - 7 ºC, </w:t>
      </w:r>
      <w:proofErr w:type="spellStart"/>
      <w:r w:rsidRPr="006744FF">
        <w:rPr>
          <w:lang w:val="nb-NO"/>
        </w:rPr>
        <w:t>osv</w:t>
      </w:r>
      <w:proofErr w:type="spellEnd"/>
      <w:r w:rsidRPr="006744FF">
        <w:rPr>
          <w:lang w:val="nb-NO"/>
        </w:rPr>
        <w:t>) i beregninger, samt vise beregningene som er utført. Tiltaksarkene skal i tillegg inneholde alle opplysninger som kreves av Enovas søknadssenter.</w:t>
      </w:r>
    </w:p>
    <w:p w14:paraId="68DC94D5" w14:textId="77777777" w:rsidR="00C70C79" w:rsidRPr="006744FF" w:rsidRDefault="00C70C79" w:rsidP="00C70C79">
      <w:pPr>
        <w:rPr>
          <w:lang w:val="nb-NO"/>
        </w:rPr>
      </w:pPr>
    </w:p>
    <w:p w14:paraId="71469FC5" w14:textId="77777777" w:rsidR="00C70C79" w:rsidRPr="006744FF" w:rsidRDefault="00C70C79" w:rsidP="00C70C79">
      <w:pPr>
        <w:rPr>
          <w:lang w:val="nb-NO"/>
        </w:rPr>
      </w:pPr>
      <w:r w:rsidRPr="006744FF">
        <w:rPr>
          <w:lang w:val="nb-NO"/>
        </w:rPr>
        <w:lastRenderedPageBreak/>
        <w:t>Alle tiltak skal tilfredsstille aktuelle norske standarder, forskrifter og</w:t>
      </w:r>
      <w:r w:rsidRPr="006744FF">
        <w:rPr>
          <w:spacing w:val="-15"/>
          <w:lang w:val="nb-NO"/>
        </w:rPr>
        <w:t xml:space="preserve"> </w:t>
      </w:r>
      <w:proofErr w:type="spellStart"/>
      <w:r w:rsidRPr="006744FF">
        <w:rPr>
          <w:lang w:val="nb-NO"/>
        </w:rPr>
        <w:t>byggdetaljblader</w:t>
      </w:r>
      <w:proofErr w:type="spellEnd"/>
      <w:r w:rsidRPr="006744FF">
        <w:rPr>
          <w:lang w:val="nb-NO"/>
        </w:rPr>
        <w:t>. Det skal for alle bygningsmessige tiltak, inklusive bygningsmessige hjelpearbeider for tekniske fag, opplyses spesifikt hvilket NBI-</w:t>
      </w:r>
      <w:proofErr w:type="spellStart"/>
      <w:r w:rsidRPr="006744FF">
        <w:rPr>
          <w:lang w:val="nb-NO"/>
        </w:rPr>
        <w:t>byggdetaljblad</w:t>
      </w:r>
      <w:proofErr w:type="spellEnd"/>
      <w:r w:rsidRPr="006744FF">
        <w:rPr>
          <w:lang w:val="nb-NO"/>
        </w:rPr>
        <w:t xml:space="preserve"> eller </w:t>
      </w:r>
      <w:proofErr w:type="spellStart"/>
      <w:r w:rsidRPr="006744FF">
        <w:rPr>
          <w:lang w:val="nb-NO"/>
        </w:rPr>
        <w:t>byggdetaljblad</w:t>
      </w:r>
      <w:proofErr w:type="spellEnd"/>
      <w:r w:rsidRPr="006744FF">
        <w:rPr>
          <w:lang w:val="nb-NO"/>
        </w:rPr>
        <w:t>-serie</w:t>
      </w:r>
      <w:r w:rsidRPr="006744FF">
        <w:rPr>
          <w:spacing w:val="-15"/>
          <w:lang w:val="nb-NO"/>
        </w:rPr>
        <w:t xml:space="preserve"> </w:t>
      </w:r>
      <w:r w:rsidRPr="006744FF">
        <w:rPr>
          <w:lang w:val="nb-NO"/>
        </w:rPr>
        <w:t>som legges til grunn for</w:t>
      </w:r>
      <w:r w:rsidRPr="006744FF">
        <w:rPr>
          <w:spacing w:val="-5"/>
          <w:lang w:val="nb-NO"/>
        </w:rPr>
        <w:t xml:space="preserve"> </w:t>
      </w:r>
      <w:r w:rsidRPr="006744FF">
        <w:rPr>
          <w:lang w:val="nb-NO"/>
        </w:rPr>
        <w:t>utførelsen.</w:t>
      </w:r>
    </w:p>
    <w:p w14:paraId="3D6C3417" w14:textId="77777777" w:rsidR="00C70C79" w:rsidRPr="006744FF" w:rsidRDefault="00C70C79" w:rsidP="00C70C79">
      <w:pPr>
        <w:rPr>
          <w:lang w:val="nb-NO"/>
        </w:rPr>
      </w:pPr>
    </w:p>
    <w:p w14:paraId="7B172301" w14:textId="77777777" w:rsidR="00C70C79" w:rsidRPr="006744FF" w:rsidRDefault="00C70C79" w:rsidP="00C70C79">
      <w:pPr>
        <w:rPr>
          <w:lang w:val="nb-NO"/>
        </w:rPr>
      </w:pPr>
      <w:r w:rsidRPr="006744FF">
        <w:rPr>
          <w:lang w:val="nb-NO"/>
        </w:rPr>
        <w:t>For beregning av besparelse oppgis grunnlaget for beregningene. Listen under er ikke utfyllende:</w:t>
      </w:r>
    </w:p>
    <w:p w14:paraId="41A6D699"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 xml:space="preserve">Ventilasjonstiltak: oppgis luftmengder, </w:t>
      </w:r>
      <w:proofErr w:type="spellStart"/>
      <w:r w:rsidRPr="006744FF">
        <w:rPr>
          <w:lang w:val="nb-NO"/>
        </w:rPr>
        <w:t>årsvirkningsgrad</w:t>
      </w:r>
      <w:proofErr w:type="spellEnd"/>
      <w:r w:rsidRPr="006744FF">
        <w:rPr>
          <w:lang w:val="nb-NO"/>
        </w:rPr>
        <w:t xml:space="preserve"> og driftstider før og etter tiltak. </w:t>
      </w:r>
    </w:p>
    <w:p w14:paraId="38838187"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 xml:space="preserve">Tiltak med varmestyring: oppgis temperatur og driftstid før og etter tiltak, samt areal og varmegrunnlag for aktuell sone, med samsvar til totalt </w:t>
      </w:r>
      <w:proofErr w:type="spellStart"/>
      <w:r w:rsidRPr="006744FF">
        <w:rPr>
          <w:lang w:val="nb-NO"/>
        </w:rPr>
        <w:t>varmeforbruk</w:t>
      </w:r>
      <w:proofErr w:type="spellEnd"/>
      <w:r w:rsidRPr="006744FF">
        <w:rPr>
          <w:lang w:val="nb-NO"/>
        </w:rPr>
        <w:t xml:space="preserve"> for hele bygget. </w:t>
      </w:r>
    </w:p>
    <w:p w14:paraId="280CD8A2"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 xml:space="preserve">Luft/luft -varmepumper: oppgis dekningsareal og varmegrunnlag for aktuell sone med samsvar til totalt </w:t>
      </w:r>
      <w:proofErr w:type="spellStart"/>
      <w:r w:rsidRPr="006744FF">
        <w:rPr>
          <w:lang w:val="nb-NO"/>
        </w:rPr>
        <w:t>varmeforbruk</w:t>
      </w:r>
      <w:proofErr w:type="spellEnd"/>
      <w:r w:rsidRPr="006744FF">
        <w:rPr>
          <w:lang w:val="nb-NO"/>
        </w:rPr>
        <w:t xml:space="preserve"> for hele bygget, energidekningsgrad og </w:t>
      </w:r>
      <w:proofErr w:type="spellStart"/>
      <w:r w:rsidRPr="006744FF">
        <w:rPr>
          <w:lang w:val="nb-NO"/>
        </w:rPr>
        <w:t>årsvarmefaktor</w:t>
      </w:r>
      <w:proofErr w:type="spellEnd"/>
      <w:r w:rsidRPr="006744FF">
        <w:rPr>
          <w:lang w:val="nb-NO"/>
        </w:rPr>
        <w:t xml:space="preserve">, samt </w:t>
      </w:r>
      <w:proofErr w:type="gramStart"/>
      <w:r w:rsidRPr="006744FF">
        <w:rPr>
          <w:lang w:val="nb-NO"/>
        </w:rPr>
        <w:t>avgitt</w:t>
      </w:r>
      <w:proofErr w:type="gramEnd"/>
      <w:r w:rsidRPr="006744FF">
        <w:rPr>
          <w:lang w:val="nb-NO"/>
        </w:rPr>
        <w:t xml:space="preserve"> effekt ved – 7 grader utetemperatur. </w:t>
      </w:r>
    </w:p>
    <w:p w14:paraId="0FDF885C"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 xml:space="preserve">Væske/vann- varmepumper: oppgis beregningsgrunnlaget. </w:t>
      </w:r>
      <w:proofErr w:type="spellStart"/>
      <w:r w:rsidRPr="006744FF">
        <w:rPr>
          <w:lang w:val="nb-NO"/>
        </w:rPr>
        <w:t>Dvs</w:t>
      </w:r>
      <w:proofErr w:type="spellEnd"/>
      <w:r w:rsidRPr="006744FF">
        <w:rPr>
          <w:lang w:val="nb-NO"/>
        </w:rPr>
        <w:t xml:space="preserve"> hvor stor del av varmebehovet varmepumpen skal jobbe mot, dekningsgrad for dette grunnlaget, </w:t>
      </w:r>
      <w:proofErr w:type="spellStart"/>
      <w:r w:rsidRPr="006744FF">
        <w:rPr>
          <w:lang w:val="nb-NO"/>
        </w:rPr>
        <w:t>årsvarmefaktor</w:t>
      </w:r>
      <w:proofErr w:type="spellEnd"/>
      <w:r w:rsidRPr="006744FF">
        <w:rPr>
          <w:lang w:val="nb-NO"/>
        </w:rPr>
        <w:t xml:space="preserve"> (SCOP), samt </w:t>
      </w:r>
      <w:proofErr w:type="gramStart"/>
      <w:r w:rsidRPr="006744FF">
        <w:rPr>
          <w:lang w:val="nb-NO"/>
        </w:rPr>
        <w:t>avgitt</w:t>
      </w:r>
      <w:proofErr w:type="gramEnd"/>
      <w:r w:rsidRPr="006744FF">
        <w:rPr>
          <w:lang w:val="nb-NO"/>
        </w:rPr>
        <w:t xml:space="preserve"> effekt ved – 7 grader utetemperatur. </w:t>
      </w:r>
    </w:p>
    <w:p w14:paraId="0D7EEC2B"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 xml:space="preserve">Etterisoleringstiltak: oppgis aktuelt areal og U-verdi før og etter. </w:t>
      </w:r>
    </w:p>
    <w:p w14:paraId="5936F0AE" w14:textId="77777777" w:rsidR="00C70C79" w:rsidRPr="006744FF" w:rsidRDefault="00C70C79" w:rsidP="00C70C79">
      <w:pPr>
        <w:pStyle w:val="Listeavsnitt"/>
        <w:widowControl w:val="0"/>
        <w:numPr>
          <w:ilvl w:val="2"/>
          <w:numId w:val="4"/>
        </w:numPr>
        <w:spacing w:after="0" w:line="240" w:lineRule="auto"/>
        <w:contextualSpacing w:val="0"/>
        <w:jc w:val="left"/>
        <w:rPr>
          <w:lang w:val="nb-NO"/>
        </w:rPr>
      </w:pPr>
      <w:r w:rsidRPr="006744FF">
        <w:rPr>
          <w:lang w:val="nb-NO"/>
        </w:rPr>
        <w:t>Belysningstiltak: oppgis antall armaturer, lysstyrke før og etter (LUX), effekt og energi før og etter, og brukstid før og etter.</w:t>
      </w:r>
    </w:p>
    <w:p w14:paraId="2BBC32DB" w14:textId="77777777" w:rsidR="00C70C79" w:rsidRPr="006744FF" w:rsidRDefault="00C70C79" w:rsidP="00C70C79">
      <w:pPr>
        <w:rPr>
          <w:lang w:val="nb-NO"/>
        </w:rPr>
      </w:pPr>
    </w:p>
    <w:p w14:paraId="6DF7C7C2" w14:textId="77777777" w:rsidR="00C70C79" w:rsidRPr="006744FF" w:rsidRDefault="00C70C79" w:rsidP="00C70C79">
      <w:pPr>
        <w:rPr>
          <w:lang w:val="nb-NO"/>
        </w:rPr>
      </w:pPr>
      <w:r w:rsidRPr="006744FF">
        <w:rPr>
          <w:lang w:val="nb-NO"/>
        </w:rPr>
        <w:t>Gjennom samspillsprosessen i fase 1 blir man enige om man skal benytte energientreprenørens kalkyler for investeringer eller om man skal innhente priser fra underentreprenører på deler av tiltakene.</w:t>
      </w:r>
    </w:p>
    <w:p w14:paraId="55B75343" w14:textId="77777777" w:rsidR="00C70C79" w:rsidRPr="006744FF" w:rsidRDefault="00C70C79" w:rsidP="00C70C79">
      <w:pPr>
        <w:rPr>
          <w:lang w:val="nb-NO"/>
        </w:rPr>
      </w:pPr>
    </w:p>
    <w:p w14:paraId="75021FDB" w14:textId="77777777" w:rsidR="00C70C79" w:rsidRPr="006744FF" w:rsidRDefault="00C70C79" w:rsidP="00C70C79">
      <w:pPr>
        <w:rPr>
          <w:lang w:val="nb-NO"/>
        </w:rPr>
      </w:pPr>
    </w:p>
    <w:p w14:paraId="6D8D11B0" w14:textId="77777777" w:rsidR="00C70C79" w:rsidRPr="006744FF" w:rsidRDefault="00C70C79" w:rsidP="00C70C79">
      <w:pPr>
        <w:pStyle w:val="Overskrift1"/>
        <w:rPr>
          <w:lang w:val="nb-NO"/>
        </w:rPr>
      </w:pPr>
      <w:r w:rsidRPr="006744FF">
        <w:rPr>
          <w:lang w:val="nb-NO"/>
        </w:rPr>
        <w:br w:type="page"/>
      </w:r>
      <w:r w:rsidRPr="006744FF">
        <w:rPr>
          <w:lang w:val="nb-NO"/>
        </w:rPr>
        <w:lastRenderedPageBreak/>
        <w:t>Prosjektutviklingsrapport – utseende og innhold</w:t>
      </w:r>
    </w:p>
    <w:p w14:paraId="57EC73F6" w14:textId="77777777" w:rsidR="00C70C79" w:rsidRPr="006744FF" w:rsidRDefault="00C70C79" w:rsidP="00C70C79">
      <w:pPr>
        <w:rPr>
          <w:lang w:val="nb-NO"/>
        </w:rPr>
      </w:pPr>
      <w:r w:rsidRPr="006744FF">
        <w:rPr>
          <w:lang w:val="nb-NO"/>
        </w:rPr>
        <w:t xml:space="preserve">Alle tiltak fra enøkanalyser samles i en prosjektutviklingstapport. Som grunnlag for sammenstilling av prosjektutviklingsrapporten skal det utarbeides et </w:t>
      </w:r>
      <w:proofErr w:type="spellStart"/>
      <w:r w:rsidRPr="006744FF">
        <w:rPr>
          <w:lang w:val="nb-NO"/>
        </w:rPr>
        <w:t>Excelark</w:t>
      </w:r>
      <w:proofErr w:type="spellEnd"/>
      <w:r w:rsidRPr="006744FF">
        <w:rPr>
          <w:lang w:val="nb-NO"/>
        </w:rPr>
        <w:t xml:space="preserve"> der tiltak enkelt kan velges ut og inn. Når partene har kommet fram til en endelig tiltakspakke låses regnearket og danner grunnlag for kontrakten i fase 2 og 3.</w:t>
      </w:r>
    </w:p>
    <w:p w14:paraId="25299B48" w14:textId="77777777" w:rsidR="00C70C79" w:rsidRPr="006744FF" w:rsidRDefault="00C70C79" w:rsidP="00C70C79">
      <w:pPr>
        <w:rPr>
          <w:lang w:val="nb-NO"/>
        </w:rPr>
      </w:pPr>
    </w:p>
    <w:p w14:paraId="4836D6BF" w14:textId="77777777" w:rsidR="00C70C79" w:rsidRPr="006744FF" w:rsidRDefault="00C70C79" w:rsidP="00C70C79">
      <w:pPr>
        <w:rPr>
          <w:lang w:val="nb-NO"/>
        </w:rPr>
      </w:pPr>
      <w:r w:rsidRPr="006744FF">
        <w:rPr>
          <w:lang w:val="nb-NO"/>
        </w:rPr>
        <w:t>I tillegg til oversikt over valgte tiltak skal prosjektutviklingsrapporten inneholde tilstrekkelig underlag for politisk godkjenning. Dette skal være et dokument som viser en samlet oversikt over forutsetninger, besparelser, investeringer, inntjeningstid, nåverdi og klimapåvirkninger. Prosjektutviklingsrapporten skal inneholde minimum det som står i følgende kapitler:</w:t>
      </w:r>
    </w:p>
    <w:p w14:paraId="7AD94310" w14:textId="77777777" w:rsidR="00C70C79" w:rsidRPr="006744FF" w:rsidRDefault="00C70C79" w:rsidP="00C70C79">
      <w:pPr>
        <w:rPr>
          <w:lang w:val="nb-NO"/>
        </w:rPr>
      </w:pPr>
    </w:p>
    <w:p w14:paraId="7BEEA94E" w14:textId="77777777" w:rsidR="00C70C79" w:rsidRPr="006744FF" w:rsidRDefault="00C70C79" w:rsidP="00963BDE">
      <w:pPr>
        <w:pStyle w:val="Overskrift2"/>
        <w:numPr>
          <w:ilvl w:val="1"/>
          <w:numId w:val="26"/>
        </w:numPr>
        <w:ind w:left="709" w:hanging="709"/>
        <w:rPr>
          <w:lang w:val="nb-NO"/>
        </w:rPr>
      </w:pPr>
      <w:r w:rsidRPr="006744FF">
        <w:rPr>
          <w:lang w:val="nb-NO"/>
        </w:rPr>
        <w:t>Sammendrag</w:t>
      </w:r>
    </w:p>
    <w:p w14:paraId="0DE21624" w14:textId="77777777" w:rsidR="00C70C79" w:rsidRPr="006744FF" w:rsidRDefault="00C70C79" w:rsidP="00C70C79">
      <w:pPr>
        <w:rPr>
          <w:lang w:val="nb-NO"/>
        </w:rPr>
      </w:pPr>
      <w:r w:rsidRPr="006744FF">
        <w:rPr>
          <w:lang w:val="nb-NO"/>
        </w:rPr>
        <w:t>Kort sammendrag som beskriver prosessen som er gjennomført og kort oppsummering av lønnsomhet:</w:t>
      </w:r>
    </w:p>
    <w:p w14:paraId="35781FD9" w14:textId="77777777" w:rsidR="00C70C79" w:rsidRPr="006744FF" w:rsidRDefault="00C70C79" w:rsidP="00C70C79">
      <w:pPr>
        <w:rPr>
          <w:lang w:val="nb-NO"/>
        </w:rPr>
      </w:pPr>
    </w:p>
    <w:tbl>
      <w:tblPr>
        <w:tblStyle w:val="Tabellrutenett"/>
        <w:tblW w:w="0" w:type="auto"/>
        <w:tblLook w:val="04A0" w:firstRow="1" w:lastRow="0" w:firstColumn="1" w:lastColumn="0" w:noHBand="0" w:noVBand="1"/>
      </w:tblPr>
      <w:tblGrid>
        <w:gridCol w:w="2117"/>
        <w:gridCol w:w="953"/>
        <w:gridCol w:w="849"/>
        <w:gridCol w:w="787"/>
        <w:gridCol w:w="1123"/>
        <w:gridCol w:w="822"/>
        <w:gridCol w:w="967"/>
        <w:gridCol w:w="1387"/>
      </w:tblGrid>
      <w:tr w:rsidR="00C70C79" w:rsidRPr="006744FF" w14:paraId="2C579B86" w14:textId="77777777" w:rsidTr="005A5B78">
        <w:tc>
          <w:tcPr>
            <w:tcW w:w="2358" w:type="dxa"/>
            <w:vMerge w:val="restart"/>
            <w:vAlign w:val="center"/>
          </w:tcPr>
          <w:p w14:paraId="5C6A8738" w14:textId="77777777" w:rsidR="00C70C79" w:rsidRPr="006744FF" w:rsidRDefault="00C70C79" w:rsidP="005A5B78">
            <w:pPr>
              <w:rPr>
                <w:sz w:val="20"/>
                <w:lang w:val="nb-NO"/>
              </w:rPr>
            </w:pPr>
            <w:r w:rsidRPr="006744FF">
              <w:rPr>
                <w:sz w:val="20"/>
                <w:lang w:val="nb-NO"/>
              </w:rPr>
              <w:t>Samlet alle bygg og tiltak</w:t>
            </w:r>
          </w:p>
        </w:tc>
        <w:tc>
          <w:tcPr>
            <w:tcW w:w="2605" w:type="dxa"/>
            <w:gridSpan w:val="3"/>
          </w:tcPr>
          <w:p w14:paraId="7DD262CE" w14:textId="77777777" w:rsidR="00C70C79" w:rsidRPr="006744FF" w:rsidRDefault="00C70C79" w:rsidP="005A5B78">
            <w:pPr>
              <w:rPr>
                <w:sz w:val="20"/>
                <w:lang w:val="nb-NO"/>
              </w:rPr>
            </w:pPr>
            <w:r w:rsidRPr="006744FF">
              <w:rPr>
                <w:sz w:val="20"/>
                <w:lang w:val="nb-NO"/>
              </w:rPr>
              <w:t>Besparelse</w:t>
            </w:r>
          </w:p>
        </w:tc>
        <w:tc>
          <w:tcPr>
            <w:tcW w:w="1125" w:type="dxa"/>
          </w:tcPr>
          <w:p w14:paraId="0B257585" w14:textId="77777777" w:rsidR="00C70C79" w:rsidRPr="006744FF" w:rsidRDefault="00C70C79" w:rsidP="005A5B78">
            <w:pPr>
              <w:rPr>
                <w:sz w:val="20"/>
                <w:lang w:val="nb-NO"/>
              </w:rPr>
            </w:pPr>
            <w:r w:rsidRPr="006744FF">
              <w:rPr>
                <w:sz w:val="20"/>
                <w:lang w:val="nb-NO"/>
              </w:rPr>
              <w:t>Investering</w:t>
            </w:r>
          </w:p>
        </w:tc>
        <w:tc>
          <w:tcPr>
            <w:tcW w:w="826" w:type="dxa"/>
          </w:tcPr>
          <w:p w14:paraId="371A2C62" w14:textId="77777777" w:rsidR="00C70C79" w:rsidRPr="006744FF" w:rsidRDefault="00C70C79" w:rsidP="005A5B78">
            <w:pPr>
              <w:rPr>
                <w:sz w:val="20"/>
                <w:lang w:val="nb-NO"/>
              </w:rPr>
            </w:pPr>
            <w:r w:rsidRPr="006744FF">
              <w:rPr>
                <w:sz w:val="20"/>
                <w:lang w:val="nb-NO"/>
              </w:rPr>
              <w:t>Levetid</w:t>
            </w:r>
          </w:p>
        </w:tc>
        <w:tc>
          <w:tcPr>
            <w:tcW w:w="989" w:type="dxa"/>
          </w:tcPr>
          <w:p w14:paraId="022586DE" w14:textId="77777777" w:rsidR="00C70C79" w:rsidRPr="006744FF" w:rsidRDefault="00C70C79" w:rsidP="005A5B78">
            <w:pPr>
              <w:rPr>
                <w:sz w:val="20"/>
                <w:lang w:val="nb-NO"/>
              </w:rPr>
            </w:pPr>
            <w:r w:rsidRPr="006744FF">
              <w:rPr>
                <w:sz w:val="20"/>
                <w:lang w:val="nb-NO"/>
              </w:rPr>
              <w:t>Nåverdi</w:t>
            </w:r>
          </w:p>
        </w:tc>
        <w:tc>
          <w:tcPr>
            <w:tcW w:w="1399" w:type="dxa"/>
          </w:tcPr>
          <w:p w14:paraId="74B3AF43" w14:textId="77777777" w:rsidR="00C70C79" w:rsidRPr="006744FF" w:rsidRDefault="00C70C79" w:rsidP="005A5B78">
            <w:pPr>
              <w:rPr>
                <w:sz w:val="20"/>
                <w:lang w:val="nb-NO"/>
              </w:rPr>
            </w:pPr>
            <w:r w:rsidRPr="006744FF">
              <w:rPr>
                <w:sz w:val="20"/>
                <w:lang w:val="nb-NO"/>
              </w:rPr>
              <w:t>Inntjeningstid</w:t>
            </w:r>
          </w:p>
        </w:tc>
      </w:tr>
      <w:tr w:rsidR="00C70C79" w:rsidRPr="006744FF" w14:paraId="78EC5F3C" w14:textId="77777777" w:rsidTr="005A5B78">
        <w:tc>
          <w:tcPr>
            <w:tcW w:w="2358" w:type="dxa"/>
            <w:vMerge/>
          </w:tcPr>
          <w:p w14:paraId="37F629BD" w14:textId="77777777" w:rsidR="00C70C79" w:rsidRPr="006744FF" w:rsidRDefault="00C70C79" w:rsidP="005A5B78">
            <w:pPr>
              <w:rPr>
                <w:sz w:val="20"/>
                <w:lang w:val="nb-NO"/>
              </w:rPr>
            </w:pPr>
          </w:p>
        </w:tc>
        <w:tc>
          <w:tcPr>
            <w:tcW w:w="956" w:type="dxa"/>
          </w:tcPr>
          <w:p w14:paraId="79AC0B21" w14:textId="77777777" w:rsidR="00C70C79" w:rsidRPr="006744FF" w:rsidRDefault="00C70C79" w:rsidP="005A5B78">
            <w:pPr>
              <w:rPr>
                <w:sz w:val="20"/>
                <w:lang w:val="nb-NO"/>
              </w:rPr>
            </w:pPr>
            <w:r w:rsidRPr="006744FF">
              <w:rPr>
                <w:sz w:val="20"/>
                <w:lang w:val="nb-NO"/>
              </w:rPr>
              <w:t>[kWh/år]</w:t>
            </w:r>
          </w:p>
        </w:tc>
        <w:tc>
          <w:tcPr>
            <w:tcW w:w="851" w:type="dxa"/>
          </w:tcPr>
          <w:p w14:paraId="5833D82A" w14:textId="77777777" w:rsidR="00C70C79" w:rsidRPr="006744FF" w:rsidRDefault="00C70C79" w:rsidP="005A5B78">
            <w:pPr>
              <w:rPr>
                <w:sz w:val="20"/>
                <w:lang w:val="nb-NO"/>
              </w:rPr>
            </w:pPr>
            <w:r w:rsidRPr="006744FF">
              <w:rPr>
                <w:sz w:val="20"/>
                <w:lang w:val="nb-NO"/>
              </w:rPr>
              <w:t>[kW/år]</w:t>
            </w:r>
          </w:p>
        </w:tc>
        <w:tc>
          <w:tcPr>
            <w:tcW w:w="798" w:type="dxa"/>
          </w:tcPr>
          <w:p w14:paraId="57F8A1BE" w14:textId="77777777" w:rsidR="00C70C79" w:rsidRPr="006744FF" w:rsidRDefault="00C70C79" w:rsidP="005A5B78">
            <w:pPr>
              <w:rPr>
                <w:sz w:val="20"/>
                <w:lang w:val="nb-NO"/>
              </w:rPr>
            </w:pPr>
            <w:r w:rsidRPr="006744FF">
              <w:rPr>
                <w:sz w:val="20"/>
                <w:lang w:val="nb-NO"/>
              </w:rPr>
              <w:t>[kr/år]</w:t>
            </w:r>
          </w:p>
        </w:tc>
        <w:tc>
          <w:tcPr>
            <w:tcW w:w="1125" w:type="dxa"/>
          </w:tcPr>
          <w:p w14:paraId="7861D1BC" w14:textId="77777777" w:rsidR="00C70C79" w:rsidRPr="006744FF" w:rsidRDefault="00C70C79" w:rsidP="005A5B78">
            <w:pPr>
              <w:rPr>
                <w:sz w:val="20"/>
                <w:lang w:val="nb-NO"/>
              </w:rPr>
            </w:pPr>
            <w:r w:rsidRPr="006744FF">
              <w:rPr>
                <w:sz w:val="20"/>
                <w:lang w:val="nb-NO"/>
              </w:rPr>
              <w:t>[kr]</w:t>
            </w:r>
          </w:p>
        </w:tc>
        <w:tc>
          <w:tcPr>
            <w:tcW w:w="826" w:type="dxa"/>
          </w:tcPr>
          <w:p w14:paraId="5BB7FFB9" w14:textId="77777777" w:rsidR="00C70C79" w:rsidRPr="006744FF" w:rsidRDefault="00C70C79" w:rsidP="005A5B78">
            <w:pPr>
              <w:rPr>
                <w:sz w:val="20"/>
                <w:lang w:val="nb-NO"/>
              </w:rPr>
            </w:pPr>
            <w:r w:rsidRPr="006744FF">
              <w:rPr>
                <w:sz w:val="20"/>
                <w:lang w:val="nb-NO"/>
              </w:rPr>
              <w:t>[år]</w:t>
            </w:r>
          </w:p>
        </w:tc>
        <w:tc>
          <w:tcPr>
            <w:tcW w:w="989" w:type="dxa"/>
          </w:tcPr>
          <w:p w14:paraId="3CDA41BC" w14:textId="77777777" w:rsidR="00C70C79" w:rsidRPr="006744FF" w:rsidRDefault="00C70C79" w:rsidP="005A5B78">
            <w:pPr>
              <w:rPr>
                <w:sz w:val="20"/>
                <w:lang w:val="nb-NO"/>
              </w:rPr>
            </w:pPr>
            <w:r w:rsidRPr="006744FF">
              <w:rPr>
                <w:sz w:val="20"/>
                <w:lang w:val="nb-NO"/>
              </w:rPr>
              <w:t>[kr]</w:t>
            </w:r>
          </w:p>
        </w:tc>
        <w:tc>
          <w:tcPr>
            <w:tcW w:w="1399" w:type="dxa"/>
          </w:tcPr>
          <w:p w14:paraId="1C18A7DC" w14:textId="77777777" w:rsidR="00C70C79" w:rsidRPr="006744FF" w:rsidRDefault="00C70C79" w:rsidP="005A5B78">
            <w:pPr>
              <w:rPr>
                <w:sz w:val="20"/>
                <w:lang w:val="nb-NO"/>
              </w:rPr>
            </w:pPr>
            <w:r w:rsidRPr="006744FF">
              <w:rPr>
                <w:sz w:val="20"/>
                <w:lang w:val="nb-NO"/>
              </w:rPr>
              <w:t>[år]</w:t>
            </w:r>
          </w:p>
        </w:tc>
      </w:tr>
    </w:tbl>
    <w:p w14:paraId="1F0E8978" w14:textId="77777777" w:rsidR="00C70C79" w:rsidRPr="006744FF" w:rsidRDefault="00C70C79" w:rsidP="00C70C79">
      <w:pPr>
        <w:rPr>
          <w:lang w:val="nb-NO"/>
        </w:rPr>
      </w:pPr>
    </w:p>
    <w:p w14:paraId="0BBC8010" w14:textId="77777777" w:rsidR="00C70C79" w:rsidRPr="006744FF" w:rsidRDefault="00C70C79" w:rsidP="00963BDE">
      <w:pPr>
        <w:pStyle w:val="Overskrift2"/>
        <w:numPr>
          <w:ilvl w:val="1"/>
          <w:numId w:val="26"/>
        </w:numPr>
        <w:ind w:left="709" w:hanging="709"/>
        <w:rPr>
          <w:lang w:val="nb-NO"/>
        </w:rPr>
      </w:pPr>
      <w:r w:rsidRPr="006744FF">
        <w:rPr>
          <w:lang w:val="nb-NO"/>
        </w:rPr>
        <w:t>Prosjektdata og forutsetninger</w:t>
      </w:r>
    </w:p>
    <w:p w14:paraId="59899384" w14:textId="77777777" w:rsidR="00C70C79" w:rsidRPr="006744FF" w:rsidRDefault="00C70C79" w:rsidP="00C70C79">
      <w:pPr>
        <w:rPr>
          <w:lang w:val="nb-NO"/>
        </w:rPr>
      </w:pPr>
      <w:r w:rsidRPr="006744FF">
        <w:rPr>
          <w:lang w:val="nb-NO"/>
        </w:rPr>
        <w:t xml:space="preserve">Prosjektorganisasjon, økonomiske forutsetninger og energiforutsetninger. </w:t>
      </w:r>
    </w:p>
    <w:p w14:paraId="0DED2784" w14:textId="77777777" w:rsidR="00C70C79" w:rsidRPr="006744FF" w:rsidRDefault="00C70C79" w:rsidP="00C70C79">
      <w:pPr>
        <w:pStyle w:val="Listeavsnitt"/>
        <w:rPr>
          <w:lang w:val="nb-NO"/>
        </w:rPr>
      </w:pPr>
    </w:p>
    <w:p w14:paraId="5E11B065" w14:textId="77777777" w:rsidR="00C70C79" w:rsidRPr="006744FF" w:rsidRDefault="00C70C79" w:rsidP="00963BDE">
      <w:pPr>
        <w:pStyle w:val="Overskrift2"/>
        <w:numPr>
          <w:ilvl w:val="1"/>
          <w:numId w:val="26"/>
        </w:numPr>
        <w:ind w:left="709" w:hanging="709"/>
        <w:rPr>
          <w:lang w:val="nb-NO"/>
        </w:rPr>
      </w:pPr>
      <w:r w:rsidRPr="006744FF">
        <w:rPr>
          <w:lang w:val="nb-NO"/>
        </w:rPr>
        <w:t>Bygg</w:t>
      </w:r>
    </w:p>
    <w:p w14:paraId="67A8EA6E" w14:textId="77777777" w:rsidR="00C70C79" w:rsidRPr="006744FF" w:rsidRDefault="00C70C79" w:rsidP="00C70C79">
      <w:pPr>
        <w:rPr>
          <w:lang w:val="nb-NO"/>
        </w:rPr>
      </w:pPr>
      <w:r w:rsidRPr="006744FF">
        <w:rPr>
          <w:lang w:val="nb-NO"/>
        </w:rPr>
        <w:t>Oversikt over hvilke bygg som er med i forprosjektet, med sammenstilling av valgte tiltak for hver bygg:</w:t>
      </w:r>
    </w:p>
    <w:p w14:paraId="563672B3" w14:textId="77777777" w:rsidR="00C70C79" w:rsidRPr="006744FF" w:rsidRDefault="00C70C79" w:rsidP="00C70C79">
      <w:pPr>
        <w:rPr>
          <w:lang w:val="nb-NO"/>
        </w:rPr>
      </w:pPr>
    </w:p>
    <w:tbl>
      <w:tblPr>
        <w:tblStyle w:val="Tabellrutenett"/>
        <w:tblW w:w="0" w:type="auto"/>
        <w:tblLook w:val="04A0" w:firstRow="1" w:lastRow="0" w:firstColumn="1" w:lastColumn="0" w:noHBand="0" w:noVBand="1"/>
      </w:tblPr>
      <w:tblGrid>
        <w:gridCol w:w="843"/>
        <w:gridCol w:w="1498"/>
        <w:gridCol w:w="941"/>
        <w:gridCol w:w="838"/>
        <w:gridCol w:w="751"/>
        <w:gridCol w:w="1106"/>
        <w:gridCol w:w="803"/>
        <w:gridCol w:w="887"/>
        <w:gridCol w:w="1338"/>
      </w:tblGrid>
      <w:tr w:rsidR="00C70C79" w:rsidRPr="006744FF" w14:paraId="4D035494" w14:textId="77777777" w:rsidTr="005A5B78">
        <w:tc>
          <w:tcPr>
            <w:tcW w:w="9302" w:type="dxa"/>
            <w:gridSpan w:val="9"/>
          </w:tcPr>
          <w:p w14:paraId="01DB16B8" w14:textId="77777777" w:rsidR="00C70C79" w:rsidRPr="006744FF" w:rsidRDefault="00C70C79" w:rsidP="005A5B78">
            <w:pPr>
              <w:rPr>
                <w:sz w:val="18"/>
                <w:lang w:val="nb-NO"/>
              </w:rPr>
            </w:pPr>
            <w:r w:rsidRPr="006744FF">
              <w:rPr>
                <w:sz w:val="18"/>
                <w:lang w:val="nb-NO"/>
              </w:rPr>
              <w:t>Vurderte tiltak</w:t>
            </w:r>
          </w:p>
        </w:tc>
      </w:tr>
      <w:tr w:rsidR="00C70C79" w:rsidRPr="006744FF" w14:paraId="0DE1258C" w14:textId="77777777" w:rsidTr="005A5B78">
        <w:tc>
          <w:tcPr>
            <w:tcW w:w="846" w:type="dxa"/>
            <w:vMerge w:val="restart"/>
            <w:vAlign w:val="center"/>
          </w:tcPr>
          <w:p w14:paraId="13D09367" w14:textId="77777777" w:rsidR="00C70C79" w:rsidRPr="006744FF" w:rsidRDefault="00C70C79" w:rsidP="005A5B78">
            <w:pPr>
              <w:rPr>
                <w:sz w:val="18"/>
                <w:lang w:val="nb-NO"/>
              </w:rPr>
            </w:pPr>
            <w:proofErr w:type="spellStart"/>
            <w:r w:rsidRPr="006744FF">
              <w:rPr>
                <w:sz w:val="18"/>
                <w:lang w:val="nb-NO"/>
              </w:rPr>
              <w:t>Tiltaksnr</w:t>
            </w:r>
            <w:proofErr w:type="spellEnd"/>
          </w:p>
        </w:tc>
        <w:tc>
          <w:tcPr>
            <w:tcW w:w="1674" w:type="dxa"/>
            <w:vMerge w:val="restart"/>
            <w:vAlign w:val="center"/>
          </w:tcPr>
          <w:p w14:paraId="43B39489" w14:textId="77777777" w:rsidR="00C70C79" w:rsidRPr="006744FF" w:rsidRDefault="00C70C79" w:rsidP="005A5B78">
            <w:pPr>
              <w:rPr>
                <w:sz w:val="18"/>
                <w:lang w:val="nb-NO"/>
              </w:rPr>
            </w:pPr>
            <w:r w:rsidRPr="006744FF">
              <w:rPr>
                <w:sz w:val="18"/>
                <w:lang w:val="nb-NO"/>
              </w:rPr>
              <w:t>Tiltak</w:t>
            </w:r>
          </w:p>
        </w:tc>
        <w:tc>
          <w:tcPr>
            <w:tcW w:w="2573" w:type="dxa"/>
            <w:gridSpan w:val="3"/>
          </w:tcPr>
          <w:p w14:paraId="5B56157F" w14:textId="77777777" w:rsidR="00C70C79" w:rsidRPr="006744FF" w:rsidRDefault="00C70C79" w:rsidP="005A5B78">
            <w:pPr>
              <w:rPr>
                <w:sz w:val="18"/>
                <w:lang w:val="nb-NO"/>
              </w:rPr>
            </w:pPr>
            <w:r w:rsidRPr="006744FF">
              <w:rPr>
                <w:sz w:val="18"/>
                <w:lang w:val="nb-NO"/>
              </w:rPr>
              <w:t>Besparelse</w:t>
            </w:r>
          </w:p>
        </w:tc>
        <w:tc>
          <w:tcPr>
            <w:tcW w:w="1123" w:type="dxa"/>
          </w:tcPr>
          <w:p w14:paraId="10839F27" w14:textId="77777777" w:rsidR="00C70C79" w:rsidRPr="006744FF" w:rsidRDefault="00C70C79" w:rsidP="005A5B78">
            <w:pPr>
              <w:rPr>
                <w:sz w:val="18"/>
                <w:lang w:val="nb-NO"/>
              </w:rPr>
            </w:pPr>
            <w:r w:rsidRPr="006744FF">
              <w:rPr>
                <w:sz w:val="18"/>
                <w:lang w:val="nb-NO"/>
              </w:rPr>
              <w:t>Investering</w:t>
            </w:r>
          </w:p>
        </w:tc>
        <w:tc>
          <w:tcPr>
            <w:tcW w:w="815" w:type="dxa"/>
          </w:tcPr>
          <w:p w14:paraId="247D51DE" w14:textId="77777777" w:rsidR="00C70C79" w:rsidRPr="006744FF" w:rsidRDefault="00C70C79" w:rsidP="005A5B78">
            <w:pPr>
              <w:rPr>
                <w:sz w:val="18"/>
                <w:lang w:val="nb-NO"/>
              </w:rPr>
            </w:pPr>
            <w:r w:rsidRPr="006744FF">
              <w:rPr>
                <w:sz w:val="18"/>
                <w:lang w:val="nb-NO"/>
              </w:rPr>
              <w:t>Levetid</w:t>
            </w:r>
          </w:p>
        </w:tc>
        <w:tc>
          <w:tcPr>
            <w:tcW w:w="908" w:type="dxa"/>
          </w:tcPr>
          <w:p w14:paraId="76BA7C0D" w14:textId="77777777" w:rsidR="00C70C79" w:rsidRPr="006744FF" w:rsidRDefault="00C70C79" w:rsidP="005A5B78">
            <w:pPr>
              <w:rPr>
                <w:sz w:val="18"/>
                <w:lang w:val="nb-NO"/>
              </w:rPr>
            </w:pPr>
            <w:r w:rsidRPr="006744FF">
              <w:rPr>
                <w:sz w:val="18"/>
                <w:lang w:val="nb-NO"/>
              </w:rPr>
              <w:t>Nåverdi</w:t>
            </w:r>
          </w:p>
        </w:tc>
        <w:tc>
          <w:tcPr>
            <w:tcW w:w="1363" w:type="dxa"/>
          </w:tcPr>
          <w:p w14:paraId="6B35E6B9" w14:textId="77777777" w:rsidR="00C70C79" w:rsidRPr="006744FF" w:rsidRDefault="00C70C79" w:rsidP="005A5B78">
            <w:pPr>
              <w:rPr>
                <w:sz w:val="18"/>
                <w:lang w:val="nb-NO"/>
              </w:rPr>
            </w:pPr>
            <w:r w:rsidRPr="006744FF">
              <w:rPr>
                <w:sz w:val="18"/>
                <w:lang w:val="nb-NO"/>
              </w:rPr>
              <w:t>Inntjeningstid</w:t>
            </w:r>
          </w:p>
        </w:tc>
      </w:tr>
      <w:tr w:rsidR="00C70C79" w:rsidRPr="006744FF" w14:paraId="475CE59A" w14:textId="77777777" w:rsidTr="005A5B78">
        <w:tc>
          <w:tcPr>
            <w:tcW w:w="846" w:type="dxa"/>
            <w:vMerge/>
          </w:tcPr>
          <w:p w14:paraId="116A135A" w14:textId="77777777" w:rsidR="00C70C79" w:rsidRPr="006744FF" w:rsidRDefault="00C70C79" w:rsidP="005A5B78">
            <w:pPr>
              <w:rPr>
                <w:sz w:val="18"/>
                <w:lang w:val="nb-NO"/>
              </w:rPr>
            </w:pPr>
          </w:p>
        </w:tc>
        <w:tc>
          <w:tcPr>
            <w:tcW w:w="1674" w:type="dxa"/>
            <w:vMerge/>
          </w:tcPr>
          <w:p w14:paraId="2D750C9C" w14:textId="77777777" w:rsidR="00C70C79" w:rsidRPr="006744FF" w:rsidRDefault="00C70C79" w:rsidP="005A5B78">
            <w:pPr>
              <w:rPr>
                <w:sz w:val="18"/>
                <w:lang w:val="nb-NO"/>
              </w:rPr>
            </w:pPr>
          </w:p>
        </w:tc>
        <w:tc>
          <w:tcPr>
            <w:tcW w:w="956" w:type="dxa"/>
          </w:tcPr>
          <w:p w14:paraId="7E7176E3" w14:textId="77777777" w:rsidR="00C70C79" w:rsidRPr="006744FF" w:rsidRDefault="00C70C79" w:rsidP="005A5B78">
            <w:pPr>
              <w:rPr>
                <w:sz w:val="18"/>
                <w:lang w:val="nb-NO"/>
              </w:rPr>
            </w:pPr>
            <w:r w:rsidRPr="006744FF">
              <w:rPr>
                <w:sz w:val="18"/>
                <w:lang w:val="nb-NO"/>
              </w:rPr>
              <w:t>[kWh/år]</w:t>
            </w:r>
          </w:p>
        </w:tc>
        <w:tc>
          <w:tcPr>
            <w:tcW w:w="851" w:type="dxa"/>
          </w:tcPr>
          <w:p w14:paraId="61EAE7D6" w14:textId="77777777" w:rsidR="00C70C79" w:rsidRPr="006744FF" w:rsidRDefault="00C70C79" w:rsidP="005A5B78">
            <w:pPr>
              <w:rPr>
                <w:sz w:val="18"/>
                <w:lang w:val="nb-NO"/>
              </w:rPr>
            </w:pPr>
            <w:r w:rsidRPr="006744FF">
              <w:rPr>
                <w:sz w:val="18"/>
                <w:lang w:val="nb-NO"/>
              </w:rPr>
              <w:t>[kW/år]</w:t>
            </w:r>
          </w:p>
        </w:tc>
        <w:tc>
          <w:tcPr>
            <w:tcW w:w="766" w:type="dxa"/>
          </w:tcPr>
          <w:p w14:paraId="0BCCE2DF" w14:textId="77777777" w:rsidR="00C70C79" w:rsidRPr="006744FF" w:rsidRDefault="00C70C79" w:rsidP="005A5B78">
            <w:pPr>
              <w:rPr>
                <w:sz w:val="18"/>
                <w:lang w:val="nb-NO"/>
              </w:rPr>
            </w:pPr>
            <w:r w:rsidRPr="006744FF">
              <w:rPr>
                <w:sz w:val="18"/>
                <w:lang w:val="nb-NO"/>
              </w:rPr>
              <w:t>[kr/år]</w:t>
            </w:r>
          </w:p>
        </w:tc>
        <w:tc>
          <w:tcPr>
            <w:tcW w:w="1123" w:type="dxa"/>
          </w:tcPr>
          <w:p w14:paraId="4E284E97" w14:textId="77777777" w:rsidR="00C70C79" w:rsidRPr="006744FF" w:rsidRDefault="00C70C79" w:rsidP="005A5B78">
            <w:pPr>
              <w:rPr>
                <w:sz w:val="18"/>
                <w:lang w:val="nb-NO"/>
              </w:rPr>
            </w:pPr>
            <w:r w:rsidRPr="006744FF">
              <w:rPr>
                <w:sz w:val="18"/>
                <w:lang w:val="nb-NO"/>
              </w:rPr>
              <w:t>[kr]</w:t>
            </w:r>
          </w:p>
        </w:tc>
        <w:tc>
          <w:tcPr>
            <w:tcW w:w="815" w:type="dxa"/>
          </w:tcPr>
          <w:p w14:paraId="7B5BDEED" w14:textId="77777777" w:rsidR="00C70C79" w:rsidRPr="006744FF" w:rsidRDefault="00C70C79" w:rsidP="005A5B78">
            <w:pPr>
              <w:rPr>
                <w:sz w:val="18"/>
                <w:lang w:val="nb-NO"/>
              </w:rPr>
            </w:pPr>
            <w:r w:rsidRPr="006744FF">
              <w:rPr>
                <w:sz w:val="18"/>
                <w:lang w:val="nb-NO"/>
              </w:rPr>
              <w:t>[år]</w:t>
            </w:r>
          </w:p>
        </w:tc>
        <w:tc>
          <w:tcPr>
            <w:tcW w:w="908" w:type="dxa"/>
          </w:tcPr>
          <w:p w14:paraId="0E8435C4" w14:textId="77777777" w:rsidR="00C70C79" w:rsidRPr="006744FF" w:rsidRDefault="00C70C79" w:rsidP="005A5B78">
            <w:pPr>
              <w:rPr>
                <w:sz w:val="18"/>
                <w:lang w:val="nb-NO"/>
              </w:rPr>
            </w:pPr>
            <w:r w:rsidRPr="006744FF">
              <w:rPr>
                <w:sz w:val="18"/>
                <w:lang w:val="nb-NO"/>
              </w:rPr>
              <w:t>[kr]</w:t>
            </w:r>
          </w:p>
        </w:tc>
        <w:tc>
          <w:tcPr>
            <w:tcW w:w="1363" w:type="dxa"/>
          </w:tcPr>
          <w:p w14:paraId="010F69DD" w14:textId="77777777" w:rsidR="00C70C79" w:rsidRPr="006744FF" w:rsidRDefault="00C70C79" w:rsidP="005A5B78">
            <w:pPr>
              <w:rPr>
                <w:sz w:val="18"/>
                <w:lang w:val="nb-NO"/>
              </w:rPr>
            </w:pPr>
            <w:r w:rsidRPr="006744FF">
              <w:rPr>
                <w:sz w:val="18"/>
                <w:lang w:val="nb-NO"/>
              </w:rPr>
              <w:t>[år]</w:t>
            </w:r>
          </w:p>
        </w:tc>
      </w:tr>
    </w:tbl>
    <w:p w14:paraId="51E12621" w14:textId="77777777" w:rsidR="00C70C79" w:rsidRPr="006744FF" w:rsidRDefault="00C70C79" w:rsidP="00C70C79">
      <w:pPr>
        <w:rPr>
          <w:lang w:val="nb-NO"/>
        </w:rPr>
      </w:pPr>
    </w:p>
    <w:p w14:paraId="4580957B" w14:textId="77777777" w:rsidR="00C70C79" w:rsidRPr="006744FF" w:rsidRDefault="00C70C79" w:rsidP="00FB3576">
      <w:pPr>
        <w:pStyle w:val="Overskrift2"/>
        <w:numPr>
          <w:ilvl w:val="1"/>
          <w:numId w:val="26"/>
        </w:numPr>
        <w:ind w:left="709" w:hanging="709"/>
        <w:rPr>
          <w:lang w:val="nb-NO"/>
        </w:rPr>
      </w:pPr>
      <w:r w:rsidRPr="006744FF">
        <w:rPr>
          <w:lang w:val="nb-NO"/>
        </w:rPr>
        <w:t>Inneklima</w:t>
      </w:r>
    </w:p>
    <w:p w14:paraId="70F37330" w14:textId="77777777" w:rsidR="00C70C79" w:rsidRPr="006744FF" w:rsidRDefault="00C70C79" w:rsidP="00C70C79">
      <w:pPr>
        <w:rPr>
          <w:lang w:val="nb-NO"/>
        </w:rPr>
      </w:pPr>
      <w:r w:rsidRPr="006744FF">
        <w:rPr>
          <w:lang w:val="nb-NO"/>
        </w:rPr>
        <w:t>Oversikt over tiltak som har en positiv innvirkning på inneklima.</w:t>
      </w:r>
    </w:p>
    <w:p w14:paraId="4696DAAB" w14:textId="77777777" w:rsidR="00C70C79" w:rsidRPr="006744FF" w:rsidRDefault="00C70C79" w:rsidP="00C70C79">
      <w:pPr>
        <w:rPr>
          <w:lang w:val="nb-NO"/>
        </w:rPr>
      </w:pPr>
    </w:p>
    <w:p w14:paraId="244FB10F" w14:textId="77777777" w:rsidR="00C70C79" w:rsidRPr="006744FF" w:rsidRDefault="00C70C79" w:rsidP="00FB3576">
      <w:pPr>
        <w:pStyle w:val="Overskrift2"/>
        <w:numPr>
          <w:ilvl w:val="1"/>
          <w:numId w:val="26"/>
        </w:numPr>
        <w:ind w:left="709" w:hanging="709"/>
        <w:rPr>
          <w:lang w:val="nb-NO"/>
        </w:rPr>
      </w:pPr>
      <w:r w:rsidRPr="006744FF">
        <w:rPr>
          <w:lang w:val="nb-NO"/>
        </w:rPr>
        <w:lastRenderedPageBreak/>
        <w:t>Klimapåvirkning</w:t>
      </w:r>
    </w:p>
    <w:p w14:paraId="2048453F" w14:textId="77777777" w:rsidR="00C70C79" w:rsidRPr="006744FF" w:rsidRDefault="00C70C79" w:rsidP="00C70C79">
      <w:pPr>
        <w:rPr>
          <w:lang w:val="nb-NO"/>
        </w:rPr>
      </w:pPr>
      <w:r w:rsidRPr="006744FF">
        <w:rPr>
          <w:lang w:val="nb-NO"/>
        </w:rPr>
        <w:t>Oversikt over tiltak som har en positiv innvirkning på utslipp til luft og vann (CO</w:t>
      </w:r>
      <w:r w:rsidRPr="006744FF">
        <w:rPr>
          <w:vertAlign w:val="subscript"/>
          <w:lang w:val="nb-NO"/>
        </w:rPr>
        <w:t>2</w:t>
      </w:r>
      <w:r w:rsidRPr="006744FF">
        <w:rPr>
          <w:lang w:val="nb-NO"/>
        </w:rPr>
        <w:t xml:space="preserve">-utslipp </w:t>
      </w:r>
      <w:proofErr w:type="spellStart"/>
      <w:r w:rsidRPr="006744FF">
        <w:rPr>
          <w:lang w:val="nb-NO"/>
        </w:rPr>
        <w:t>etc</w:t>
      </w:r>
      <w:proofErr w:type="spellEnd"/>
      <w:r w:rsidRPr="006744FF">
        <w:rPr>
          <w:lang w:val="nb-NO"/>
        </w:rPr>
        <w:t>).</w:t>
      </w:r>
    </w:p>
    <w:p w14:paraId="0F954F97" w14:textId="77777777" w:rsidR="00C70C79" w:rsidRPr="006744FF" w:rsidRDefault="00C70C79" w:rsidP="00C70C79">
      <w:pPr>
        <w:rPr>
          <w:lang w:val="nb-NO"/>
        </w:rPr>
      </w:pPr>
    </w:p>
    <w:p w14:paraId="6E1B1531" w14:textId="77777777" w:rsidR="00C70C79" w:rsidRPr="006744FF" w:rsidRDefault="00C70C79" w:rsidP="00FB3576">
      <w:pPr>
        <w:pStyle w:val="Overskrift2"/>
        <w:numPr>
          <w:ilvl w:val="1"/>
          <w:numId w:val="26"/>
        </w:numPr>
        <w:ind w:left="709" w:hanging="709"/>
        <w:rPr>
          <w:lang w:val="nb-NO"/>
        </w:rPr>
      </w:pPr>
      <w:r w:rsidRPr="006744FF">
        <w:rPr>
          <w:lang w:val="nb-NO"/>
        </w:rPr>
        <w:t>Ressursbruk</w:t>
      </w:r>
    </w:p>
    <w:p w14:paraId="2008E1A1" w14:textId="77777777" w:rsidR="00C70C79" w:rsidRPr="006744FF" w:rsidRDefault="00C70C79" w:rsidP="00C70C79">
      <w:pPr>
        <w:rPr>
          <w:lang w:val="nb-NO"/>
        </w:rPr>
      </w:pPr>
      <w:r w:rsidRPr="006744FF">
        <w:rPr>
          <w:lang w:val="nb-NO"/>
        </w:rPr>
        <w:t xml:space="preserve">Oversikt over tiltak som har en positiv innvirkning annen ressursbruk enn energi (vann, drivstoff, rensemidler, klor </w:t>
      </w:r>
      <w:proofErr w:type="spellStart"/>
      <w:r w:rsidRPr="006744FF">
        <w:rPr>
          <w:lang w:val="nb-NO"/>
        </w:rPr>
        <w:t>etc</w:t>
      </w:r>
      <w:proofErr w:type="spellEnd"/>
      <w:r w:rsidRPr="006744FF">
        <w:rPr>
          <w:lang w:val="nb-NO"/>
        </w:rPr>
        <w:t>).</w:t>
      </w:r>
    </w:p>
    <w:p w14:paraId="0FC49577" w14:textId="77777777" w:rsidR="00C70C79" w:rsidRPr="006744FF" w:rsidRDefault="00C70C79" w:rsidP="00C70C79">
      <w:pPr>
        <w:rPr>
          <w:lang w:val="nb-NO"/>
        </w:rPr>
      </w:pPr>
    </w:p>
    <w:p w14:paraId="03A69DA6" w14:textId="77777777" w:rsidR="00C70C79" w:rsidRPr="006744FF" w:rsidRDefault="00C70C79" w:rsidP="00B04F45">
      <w:pPr>
        <w:pStyle w:val="Overskrift2"/>
        <w:numPr>
          <w:ilvl w:val="1"/>
          <w:numId w:val="26"/>
        </w:numPr>
        <w:ind w:left="709" w:hanging="709"/>
        <w:rPr>
          <w:lang w:val="nb-NO"/>
        </w:rPr>
      </w:pPr>
      <w:r w:rsidRPr="006744FF">
        <w:rPr>
          <w:lang w:val="nb-NO"/>
        </w:rPr>
        <w:t>Driftsmodell</w:t>
      </w:r>
    </w:p>
    <w:p w14:paraId="29FA8B40" w14:textId="77777777" w:rsidR="00C70C79" w:rsidRPr="006744FF" w:rsidRDefault="00C70C79" w:rsidP="00C70C79">
      <w:pPr>
        <w:rPr>
          <w:lang w:val="nb-NO"/>
        </w:rPr>
      </w:pPr>
      <w:r w:rsidRPr="006744FF">
        <w:rPr>
          <w:lang w:val="nb-NO"/>
        </w:rPr>
        <w:t xml:space="preserve">Oversikt over tiltak som har en positiv innvirkning på driftsorganisasjonen, helst med redusert timeforbruk, bedre kontroll på energibruk, inneklima, vannkvalitet </w:t>
      </w:r>
      <w:proofErr w:type="spellStart"/>
      <w:r w:rsidRPr="006744FF">
        <w:rPr>
          <w:lang w:val="nb-NO"/>
        </w:rPr>
        <w:t>etc</w:t>
      </w:r>
      <w:proofErr w:type="spellEnd"/>
      <w:r w:rsidRPr="006744FF">
        <w:rPr>
          <w:lang w:val="nb-NO"/>
        </w:rPr>
        <w:t>).</w:t>
      </w:r>
    </w:p>
    <w:p w14:paraId="0BBCD498" w14:textId="77777777" w:rsidR="00C70C79" w:rsidRPr="006744FF" w:rsidRDefault="00C70C79" w:rsidP="00C70C79">
      <w:pPr>
        <w:rPr>
          <w:lang w:val="nb-NO"/>
        </w:rPr>
      </w:pPr>
    </w:p>
    <w:p w14:paraId="6634837D" w14:textId="77777777" w:rsidR="00C70C79" w:rsidRPr="006744FF" w:rsidRDefault="00C70C79" w:rsidP="00B04F45">
      <w:pPr>
        <w:pStyle w:val="Overskrift2"/>
        <w:numPr>
          <w:ilvl w:val="1"/>
          <w:numId w:val="26"/>
        </w:numPr>
        <w:ind w:left="709" w:hanging="709"/>
        <w:rPr>
          <w:lang w:val="nb-NO"/>
        </w:rPr>
      </w:pPr>
      <w:r w:rsidRPr="006744FF">
        <w:rPr>
          <w:lang w:val="nb-NO"/>
        </w:rPr>
        <w:t>Opplæring</w:t>
      </w:r>
    </w:p>
    <w:p w14:paraId="07A53C10" w14:textId="77777777" w:rsidR="00C70C79" w:rsidRPr="006744FF" w:rsidRDefault="00C70C79" w:rsidP="00C70C79">
      <w:pPr>
        <w:rPr>
          <w:lang w:val="nb-NO"/>
        </w:rPr>
      </w:pPr>
      <w:r w:rsidRPr="006744FF">
        <w:rPr>
          <w:lang w:val="nb-NO"/>
        </w:rPr>
        <w:t>Opplæringsplan.</w:t>
      </w:r>
    </w:p>
    <w:p w14:paraId="68FDE9A2" w14:textId="77777777" w:rsidR="00C70C79" w:rsidRPr="006744FF" w:rsidRDefault="00C70C79" w:rsidP="00C70C79">
      <w:pPr>
        <w:rPr>
          <w:lang w:val="nb-NO"/>
        </w:rPr>
      </w:pPr>
    </w:p>
    <w:p w14:paraId="6FF8D20D" w14:textId="77777777" w:rsidR="00C70C79" w:rsidRPr="006744FF" w:rsidRDefault="00C70C79" w:rsidP="00B04F45">
      <w:pPr>
        <w:pStyle w:val="Overskrift2"/>
        <w:numPr>
          <w:ilvl w:val="1"/>
          <w:numId w:val="26"/>
        </w:numPr>
        <w:ind w:left="709" w:hanging="709"/>
        <w:rPr>
          <w:lang w:val="nb-NO"/>
        </w:rPr>
      </w:pPr>
      <w:r w:rsidRPr="006744FF">
        <w:rPr>
          <w:lang w:val="nb-NO"/>
        </w:rPr>
        <w:t>Fremdrift</w:t>
      </w:r>
    </w:p>
    <w:p w14:paraId="379F33A2" w14:textId="77777777" w:rsidR="00C70C79" w:rsidRPr="006744FF" w:rsidRDefault="00C70C79" w:rsidP="00C70C79">
      <w:pPr>
        <w:rPr>
          <w:lang w:val="nb-NO"/>
        </w:rPr>
      </w:pPr>
      <w:r w:rsidRPr="006744FF">
        <w:rPr>
          <w:lang w:val="nb-NO"/>
        </w:rPr>
        <w:t>En fremdriftsplan som viser fase 2 Gjennomføringsfasen og overlevering til fase 3 Sparegarantifasen, med viktige milepæler. Detaljert på hvert bygg og tiltak.</w:t>
      </w:r>
    </w:p>
    <w:p w14:paraId="718CB1E1" w14:textId="77777777" w:rsidR="00C70C79" w:rsidRPr="006744FF" w:rsidRDefault="00C70C79" w:rsidP="00C70C79">
      <w:pPr>
        <w:rPr>
          <w:lang w:val="nb-NO"/>
        </w:rPr>
      </w:pPr>
    </w:p>
    <w:p w14:paraId="07792255" w14:textId="77777777" w:rsidR="003A6A87" w:rsidRPr="006744FF" w:rsidRDefault="003A6A87">
      <w:pPr>
        <w:rPr>
          <w:bCs/>
          <w:szCs w:val="24"/>
          <w:lang w:val="nb-NO"/>
        </w:rPr>
      </w:pPr>
    </w:p>
    <w:p w14:paraId="4D26C4BC" w14:textId="77777777" w:rsidR="003A6A87" w:rsidRPr="006744FF" w:rsidRDefault="003A6A87">
      <w:pPr>
        <w:rPr>
          <w:bCs/>
          <w:szCs w:val="24"/>
          <w:lang w:val="nb-NO"/>
        </w:rPr>
      </w:pPr>
    </w:p>
    <w:p w14:paraId="3BABC82C" w14:textId="77777777" w:rsidR="003A6A87" w:rsidRPr="006744FF" w:rsidRDefault="003A6A87">
      <w:pPr>
        <w:rPr>
          <w:bCs/>
          <w:szCs w:val="24"/>
          <w:lang w:val="nb-NO"/>
        </w:rPr>
        <w:sectPr w:rsidR="003A6A87" w:rsidRPr="006744FF">
          <w:headerReference w:type="even" r:id="rId50"/>
          <w:headerReference w:type="default" r:id="rId51"/>
          <w:footerReference w:type="even" r:id="rId52"/>
          <w:pgSz w:w="11850" w:h="16783"/>
          <w:pgMar w:top="1134" w:right="1134" w:bottom="1134" w:left="1701" w:header="720" w:footer="720" w:gutter="0"/>
          <w:cols w:space="0"/>
          <w:docGrid w:linePitch="360"/>
        </w:sectPr>
      </w:pPr>
    </w:p>
    <w:p w14:paraId="482B0764" w14:textId="77777777" w:rsidR="003A6A87" w:rsidRPr="006744FF" w:rsidRDefault="001E30B4">
      <w:pPr>
        <w:rPr>
          <w:bCs/>
          <w:szCs w:val="24"/>
          <w:lang w:val="nb-NO"/>
        </w:rPr>
      </w:pPr>
      <w:r w:rsidRPr="006744FF">
        <w:rPr>
          <w:noProof/>
          <w:lang w:val="nb-NO"/>
        </w:rPr>
        <w:lastRenderedPageBreak/>
        <w:drawing>
          <wp:anchor distT="0" distB="0" distL="114300" distR="114300" simplePos="0" relativeHeight="251740160" behindDoc="0" locked="0" layoutInCell="1" allowOverlap="1" wp14:anchorId="07D9966A" wp14:editId="5482099D">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35C76524" w14:textId="77777777" w:rsidR="003A6A87" w:rsidRPr="006744FF" w:rsidRDefault="003A6A87">
      <w:pPr>
        <w:rPr>
          <w:bCs/>
          <w:szCs w:val="24"/>
          <w:lang w:val="nb-NO"/>
        </w:rPr>
      </w:pPr>
    </w:p>
    <w:p w14:paraId="3D7FD970" w14:textId="77777777" w:rsidR="003A6A87" w:rsidRPr="006744FF" w:rsidRDefault="001E30B4">
      <w:pPr>
        <w:rPr>
          <w:bCs/>
          <w:szCs w:val="24"/>
          <w:lang w:val="nb-NO"/>
        </w:rPr>
      </w:pPr>
      <w:r w:rsidRPr="006744FF">
        <w:rPr>
          <w:noProof/>
          <w:lang w:val="nb-NO"/>
        </w:rPr>
        <w:drawing>
          <wp:anchor distT="0" distB="0" distL="114300" distR="114300" simplePos="0" relativeHeight="251739136" behindDoc="0" locked="0" layoutInCell="1" allowOverlap="1" wp14:anchorId="69560714" wp14:editId="1BB7B4CA">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884173" cy="5884173"/>
                    </a:xfrm>
                    <a:prstGeom prst="rect">
                      <a:avLst/>
                    </a:prstGeom>
                    <a:noFill/>
                    <a:ln>
                      <a:noFill/>
                    </a:ln>
                  </pic:spPr>
                </pic:pic>
              </a:graphicData>
            </a:graphic>
          </wp:anchor>
        </w:drawing>
      </w:r>
    </w:p>
    <w:p w14:paraId="6CC582D7" w14:textId="77777777" w:rsidR="003A6A87" w:rsidRPr="006744FF"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7039542F" w14:textId="77777777" w:rsidR="003A6A87" w:rsidRPr="006744FF" w:rsidRDefault="003A6A87">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25F866F" w14:textId="77777777" w:rsidR="003A6A87" w:rsidRPr="006744FF"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5B537CE" w14:textId="77777777" w:rsidR="003A6A87" w:rsidRPr="006744FF" w:rsidRDefault="001E30B4">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sidRPr="006744FF">
        <w:rPr>
          <w:noProof/>
          <w:lang w:val="nb-NO"/>
        </w:rPr>
        <w:drawing>
          <wp:anchor distT="0" distB="0" distL="114300" distR="114300" simplePos="0" relativeHeight="251617280" behindDoc="0" locked="0" layoutInCell="1" allowOverlap="1" wp14:anchorId="40902E7D" wp14:editId="719F5A4F">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142A8765" w14:textId="77777777" w:rsidR="003A6A87" w:rsidRPr="006744FF"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E98F1F4" w14:textId="77777777" w:rsidR="003A6A87" w:rsidRPr="006744FF" w:rsidRDefault="003A6A87">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C86E354" w14:textId="77777777" w:rsidR="003A6A87" w:rsidRPr="006744FF"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DCBBE25" w14:textId="77777777" w:rsidR="003A6A87" w:rsidRPr="006744FF" w:rsidRDefault="003A6A87">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7C4A66DB" w14:textId="77777777" w:rsidR="003A6A87" w:rsidRPr="006744FF" w:rsidRDefault="003A6A87">
      <w:pPr>
        <w:rPr>
          <w:bCs/>
          <w:szCs w:val="24"/>
          <w:lang w:val="nb-NO"/>
        </w:rPr>
      </w:pPr>
    </w:p>
    <w:p w14:paraId="4D58E275" w14:textId="77777777" w:rsidR="003A6A87" w:rsidRPr="006744FF" w:rsidRDefault="003A6A87">
      <w:pPr>
        <w:rPr>
          <w:bCs/>
          <w:szCs w:val="24"/>
          <w:lang w:val="nb-NO"/>
        </w:rPr>
      </w:pPr>
    </w:p>
    <w:p w14:paraId="65F488EE" w14:textId="77777777" w:rsidR="003A6A87" w:rsidRPr="006744FF" w:rsidRDefault="003A6A87">
      <w:pPr>
        <w:rPr>
          <w:bCs/>
          <w:szCs w:val="24"/>
          <w:lang w:val="nb-NO"/>
        </w:rPr>
      </w:pPr>
    </w:p>
    <w:p w14:paraId="7135F7E9" w14:textId="77777777" w:rsidR="003A6A87" w:rsidRPr="006744FF" w:rsidRDefault="003A6A87">
      <w:pPr>
        <w:rPr>
          <w:bCs/>
          <w:szCs w:val="24"/>
          <w:lang w:val="nb-NO"/>
        </w:rPr>
      </w:pPr>
    </w:p>
    <w:sectPr w:rsidR="003A6A87" w:rsidRPr="006744FF">
      <w:headerReference w:type="even" r:id="rId56"/>
      <w:headerReference w:type="default" r:id="rId57"/>
      <w:footerReference w:type="even" r:id="rId58"/>
      <w:pgSz w:w="11850" w:h="16783"/>
      <w:pgMar w:top="568" w:right="1134" w:bottom="1134" w:left="1701"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Forfatter" w:date="2020-10-15T12:16:00Z" w:initials="E4B">
    <w:p w14:paraId="0FAB22E9" w14:textId="0C4A23A9" w:rsidR="00E44CE6" w:rsidRDefault="00E44CE6">
      <w:pPr>
        <w:pStyle w:val="Merknadstekst"/>
      </w:pPr>
      <w:r>
        <w:rPr>
          <w:rStyle w:val="Merknadsreferanse"/>
        </w:rPr>
        <w:annotationRef/>
      </w:r>
      <w:r w:rsidR="009B2C95">
        <w:t>Kan</w:t>
      </w:r>
      <w:r w:rsidR="001849CD">
        <w:t>/bør</w:t>
      </w:r>
      <w:r w:rsidR="009B2C95">
        <w:t xml:space="preserve"> sammen</w:t>
      </w:r>
      <w:r w:rsidR="001849CD">
        <w:t xml:space="preserve">stilles </w:t>
      </w:r>
      <w:r w:rsidR="009B2C95">
        <w:t>med konkurransegrunnlag for EPC – egen mal</w:t>
      </w:r>
    </w:p>
  </w:comment>
  <w:comment w:id="1" w:author="Forfatter" w:date="2020-10-15T12:18:00Z" w:initials="E4B">
    <w:p w14:paraId="46A0247E" w14:textId="28499C67" w:rsidR="00194737" w:rsidRDefault="00194737">
      <w:pPr>
        <w:pStyle w:val="Merknadstekst"/>
      </w:pPr>
      <w:r>
        <w:rPr>
          <w:rStyle w:val="Merknadsreferanse"/>
        </w:rPr>
        <w:annotationRef/>
      </w:r>
      <w:r>
        <w:t>Krav i andre relevante program for finansiell støtte eller lån bør vurderes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FAB22E9" w15:done="0"/>
  <w15:commentEx w15:paraId="46A024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2BC1C" w16cex:dateUtc="2020-10-15T10:16:00Z"/>
  <w16cex:commentExtensible w16cex:durableId="2332BC8B" w16cex:dateUtc="2020-10-15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AB22E9" w16cid:durableId="2332BC1C"/>
  <w16cid:commentId w16cid:paraId="46A0247E" w16cid:durableId="2332BC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B65CF" w14:textId="77777777" w:rsidR="009F24FF" w:rsidRDefault="009F24FF">
      <w:pPr>
        <w:spacing w:after="0" w:line="240" w:lineRule="auto"/>
      </w:pPr>
      <w:r>
        <w:separator/>
      </w:r>
    </w:p>
  </w:endnote>
  <w:endnote w:type="continuationSeparator" w:id="0">
    <w:p w14:paraId="4096E6A0" w14:textId="77777777" w:rsidR="009F24FF" w:rsidRDefault="009F2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Bunnteks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Bunntekst"/>
      <w:rPr>
        <w:lang w:val="lv-LV"/>
      </w:rPr>
    </w:pPr>
    <w:r>
      <w:rPr>
        <w:noProof/>
      </w:rPr>
      <mc:AlternateContent>
        <mc:Choice Requires="wps">
          <w:drawing>
            <wp:anchor distT="0" distB="0" distL="114300" distR="114300" simplePos="0" relativeHeight="251657728" behindDoc="0" locked="0" layoutInCell="1" allowOverlap="1" wp14:anchorId="0E066766" wp14:editId="6B4257CC">
              <wp:simplePos x="0" y="0"/>
              <wp:positionH relativeFrom="margin">
                <wp:posOffset>2831094</wp:posOffset>
              </wp:positionH>
              <wp:positionV relativeFrom="paragraph">
                <wp:posOffset>-2976</wp:posOffset>
              </wp:positionV>
              <wp:extent cx="327048" cy="273653"/>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327048" cy="273653"/>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222.9pt;margin-top:-.25pt;width:25.75pt;height:21.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" filled="f" fillcolor="white [3201]" stroked="f" strokeweight=".5pt">
              <v:textbox inset="0,0,0,0">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A3296" w14:textId="77777777" w:rsidR="003A6A87" w:rsidRDefault="003A6A87">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003CD" w14:textId="77777777" w:rsidR="009F24FF" w:rsidRDefault="009F24FF">
      <w:pPr>
        <w:spacing w:after="0" w:line="240" w:lineRule="auto"/>
      </w:pPr>
      <w:r>
        <w:separator/>
      </w:r>
    </w:p>
  </w:footnote>
  <w:footnote w:type="continuationSeparator" w:id="0">
    <w:p w14:paraId="450553FF" w14:textId="77777777" w:rsidR="009F24FF" w:rsidRDefault="009F24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Topptekst"/>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63CF4" w14:textId="77777777" w:rsidR="003A6A87" w:rsidRDefault="003A6A8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BBF43" w14:textId="7CC5A70B" w:rsidR="003A6A87" w:rsidRDefault="003A6A87">
    <w:pPr>
      <w:pStyle w:val="Topptekst"/>
      <w:rPr>
        <w:lang w:val="lv-LV"/>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Topptekst"/>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Default="003A6A8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87674"/>
    <w:multiLevelType w:val="hybridMultilevel"/>
    <w:tmpl w:val="F5764A04"/>
    <w:lvl w:ilvl="0" w:tplc="6714F362">
      <w:start w:val="1"/>
      <w:numFmt w:val="bullet"/>
      <w:lvlText w:val=""/>
      <w:lvlJc w:val="left"/>
      <w:pPr>
        <w:ind w:left="1068" w:hanging="360"/>
      </w:pPr>
      <w:rPr>
        <w:rFonts w:ascii="Symbol" w:hAnsi="Symbol" w:hint="default"/>
      </w:rPr>
    </w:lvl>
    <w:lvl w:ilvl="1" w:tplc="E03A915E">
      <w:numFmt w:val="bullet"/>
      <w:lvlText w:val="-"/>
      <w:lvlJc w:val="left"/>
      <w:pPr>
        <w:ind w:left="1788" w:hanging="360"/>
      </w:pPr>
      <w:rPr>
        <w:rFonts w:ascii="Calibri Light" w:eastAsiaTheme="minorEastAsia" w:hAnsi="Calibri Light" w:cs="Calibri Light"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 w15:restartNumberingAfterBreak="0">
    <w:nsid w:val="07087146"/>
    <w:multiLevelType w:val="hybridMultilevel"/>
    <w:tmpl w:val="CD3638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E52B50"/>
    <w:multiLevelType w:val="hybridMultilevel"/>
    <w:tmpl w:val="1DF4A428"/>
    <w:lvl w:ilvl="0" w:tplc="8D58EEA6">
      <w:start w:val="1"/>
      <w:numFmt w:val="bullet"/>
      <w:lvlText w:val="-"/>
      <w:lvlJc w:val="left"/>
      <w:pPr>
        <w:ind w:left="1068" w:hanging="360"/>
      </w:pPr>
      <w:rPr>
        <w:rFonts w:ascii="Calibri Light" w:eastAsiaTheme="minorEastAsia" w:hAnsi="Calibri Light" w:cs="Calibri Light"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 w15:restartNumberingAfterBreak="0">
    <w:nsid w:val="25B00BAA"/>
    <w:multiLevelType w:val="hybridMultilevel"/>
    <w:tmpl w:val="375E5D4E"/>
    <w:lvl w:ilvl="0" w:tplc="04140003">
      <w:start w:val="1"/>
      <w:numFmt w:val="bullet"/>
      <w:lvlText w:val="o"/>
      <w:lvlJc w:val="left"/>
      <w:pPr>
        <w:ind w:left="1428" w:hanging="360"/>
      </w:pPr>
      <w:rPr>
        <w:rFonts w:ascii="Courier New" w:hAnsi="Courier New" w:cs="Courier New" w:hint="default"/>
      </w:rPr>
    </w:lvl>
    <w:lvl w:ilvl="1" w:tplc="04140003">
      <w:start w:val="1"/>
      <w:numFmt w:val="bullet"/>
      <w:lvlText w:val="o"/>
      <w:lvlJc w:val="left"/>
      <w:pPr>
        <w:ind w:left="2148" w:hanging="360"/>
      </w:pPr>
      <w:rPr>
        <w:rFonts w:ascii="Courier New" w:hAnsi="Courier New" w:cs="Courier New" w:hint="default"/>
      </w:rPr>
    </w:lvl>
    <w:lvl w:ilvl="2" w:tplc="04140005">
      <w:start w:val="1"/>
      <w:numFmt w:val="bullet"/>
      <w:lvlText w:val=""/>
      <w:lvlJc w:val="left"/>
      <w:pPr>
        <w:ind w:left="2868" w:hanging="360"/>
      </w:pPr>
      <w:rPr>
        <w:rFonts w:ascii="Wingdings" w:hAnsi="Wingdings" w:cs="Wingdings" w:hint="default"/>
      </w:rPr>
    </w:lvl>
    <w:lvl w:ilvl="3" w:tplc="04140001">
      <w:start w:val="1"/>
      <w:numFmt w:val="bullet"/>
      <w:lvlText w:val=""/>
      <w:lvlJc w:val="left"/>
      <w:pPr>
        <w:ind w:left="3588" w:hanging="360"/>
      </w:pPr>
      <w:rPr>
        <w:rFonts w:ascii="Symbol" w:hAnsi="Symbol" w:cs="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cs="Wingdings" w:hint="default"/>
      </w:rPr>
    </w:lvl>
    <w:lvl w:ilvl="6" w:tplc="04140001" w:tentative="1">
      <w:start w:val="1"/>
      <w:numFmt w:val="bullet"/>
      <w:lvlText w:val=""/>
      <w:lvlJc w:val="left"/>
      <w:pPr>
        <w:ind w:left="5748" w:hanging="360"/>
      </w:pPr>
      <w:rPr>
        <w:rFonts w:ascii="Symbol" w:hAnsi="Symbol" w:cs="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cs="Wingdings" w:hint="default"/>
      </w:rPr>
    </w:lvl>
  </w:abstractNum>
  <w:abstractNum w:abstractNumId="4" w15:restartNumberingAfterBreak="0">
    <w:nsid w:val="309D2F6D"/>
    <w:multiLevelType w:val="hybridMultilevel"/>
    <w:tmpl w:val="39281CAE"/>
    <w:lvl w:ilvl="0" w:tplc="F9B41880">
      <w:start w:val="1"/>
      <w:numFmt w:val="decimal"/>
      <w:pStyle w:val="Overskrift2"/>
      <w:lvlText w:val="%1.1."/>
      <w:lvlJc w:val="left"/>
      <w:pPr>
        <w:ind w:left="502"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32CF7271"/>
    <w:multiLevelType w:val="multilevel"/>
    <w:tmpl w:val="2D080A8E"/>
    <w:lvl w:ilvl="0">
      <w:start w:val="1"/>
      <w:numFmt w:val="decimal"/>
      <w:lvlText w:val="%1"/>
      <w:lvlJc w:val="left"/>
      <w:pPr>
        <w:ind w:left="548" w:hanging="432"/>
      </w:pPr>
      <w:rPr>
        <w:rFonts w:ascii="Times New Roman" w:eastAsia="Times New Roman" w:hAnsi="Times New Roman" w:hint="default"/>
        <w:b/>
        <w:bCs/>
        <w:w w:val="100"/>
      </w:rPr>
    </w:lvl>
    <w:lvl w:ilvl="1">
      <w:start w:val="1"/>
      <w:numFmt w:val="decimal"/>
      <w:lvlText w:val="%1.%2"/>
      <w:lvlJc w:val="left"/>
      <w:pPr>
        <w:ind w:left="691" w:hanging="576"/>
      </w:pPr>
      <w:rPr>
        <w:rFonts w:ascii="Times New Roman" w:eastAsia="Times New Roman" w:hAnsi="Times New Roman" w:hint="default"/>
        <w:b/>
        <w:bCs/>
        <w:i/>
        <w:w w:val="100"/>
      </w:rPr>
    </w:lvl>
    <w:lvl w:ilvl="2">
      <w:start w:val="1"/>
      <w:numFmt w:val="bullet"/>
      <w:lvlText w:val=""/>
      <w:lvlJc w:val="left"/>
      <w:pPr>
        <w:ind w:left="836" w:hanging="360"/>
      </w:pPr>
      <w:rPr>
        <w:rFonts w:ascii="Symbol" w:hAnsi="Symbol" w:hint="default"/>
        <w:spacing w:val="-3"/>
        <w:w w:val="99"/>
        <w:sz w:val="24"/>
        <w:szCs w:val="24"/>
      </w:rPr>
    </w:lvl>
    <w:lvl w:ilvl="3">
      <w:start w:val="1"/>
      <w:numFmt w:val="bullet"/>
      <w:lvlText w:val="•"/>
      <w:lvlJc w:val="left"/>
      <w:pPr>
        <w:ind w:left="1915" w:hanging="360"/>
      </w:pPr>
      <w:rPr>
        <w:rFonts w:hint="default"/>
      </w:rPr>
    </w:lvl>
    <w:lvl w:ilvl="4">
      <w:start w:val="1"/>
      <w:numFmt w:val="bullet"/>
      <w:lvlText w:val="•"/>
      <w:lvlJc w:val="left"/>
      <w:pPr>
        <w:ind w:left="2991" w:hanging="360"/>
      </w:pPr>
      <w:rPr>
        <w:rFonts w:hint="default"/>
      </w:rPr>
    </w:lvl>
    <w:lvl w:ilvl="5">
      <w:start w:val="1"/>
      <w:numFmt w:val="bullet"/>
      <w:lvlText w:val="•"/>
      <w:lvlJc w:val="left"/>
      <w:pPr>
        <w:ind w:left="4067" w:hanging="360"/>
      </w:pPr>
      <w:rPr>
        <w:rFonts w:hint="default"/>
      </w:rPr>
    </w:lvl>
    <w:lvl w:ilvl="6">
      <w:start w:val="1"/>
      <w:numFmt w:val="bullet"/>
      <w:lvlText w:val="•"/>
      <w:lvlJc w:val="left"/>
      <w:pPr>
        <w:ind w:left="5143" w:hanging="360"/>
      </w:pPr>
      <w:rPr>
        <w:rFonts w:hint="default"/>
      </w:rPr>
    </w:lvl>
    <w:lvl w:ilvl="7">
      <w:start w:val="1"/>
      <w:numFmt w:val="bullet"/>
      <w:lvlText w:val="•"/>
      <w:lvlJc w:val="left"/>
      <w:pPr>
        <w:ind w:left="6219" w:hanging="360"/>
      </w:pPr>
      <w:rPr>
        <w:rFonts w:hint="default"/>
      </w:rPr>
    </w:lvl>
    <w:lvl w:ilvl="8">
      <w:start w:val="1"/>
      <w:numFmt w:val="bullet"/>
      <w:lvlText w:val="•"/>
      <w:lvlJc w:val="left"/>
      <w:pPr>
        <w:ind w:left="7294" w:hanging="360"/>
      </w:pPr>
      <w:rPr>
        <w:rFonts w:hint="default"/>
      </w:rPr>
    </w:lvl>
  </w:abstractNum>
  <w:abstractNum w:abstractNumId="6" w15:restartNumberingAfterBreak="0">
    <w:nsid w:val="374C287B"/>
    <w:multiLevelType w:val="multilevel"/>
    <w:tmpl w:val="40AEA9FA"/>
    <w:lvl w:ilvl="0">
      <w:start w:val="1"/>
      <w:numFmt w:val="decimal"/>
      <w:lvlText w:val="%1"/>
      <w:lvlJc w:val="left"/>
      <w:pPr>
        <w:ind w:left="510" w:hanging="510"/>
      </w:pPr>
      <w:rPr>
        <w:rFonts w:hint="default"/>
      </w:rPr>
    </w:lvl>
    <w:lvl w:ilvl="1">
      <w:start w:val="3"/>
      <w:numFmt w:val="decimal"/>
      <w:lvlText w:val="%1.%2"/>
      <w:lvlJc w:val="left"/>
      <w:pPr>
        <w:ind w:left="690" w:hanging="51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3F670D64"/>
    <w:multiLevelType w:val="multilevel"/>
    <w:tmpl w:val="1116FCE2"/>
    <w:lvl w:ilvl="0">
      <w:start w:val="1"/>
      <w:numFmt w:val="decimal"/>
      <w:pStyle w:val="Oversk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80E0F9F"/>
    <w:multiLevelType w:val="hybridMultilevel"/>
    <w:tmpl w:val="DE9CA736"/>
    <w:lvl w:ilvl="0" w:tplc="7D8E0CA0">
      <w:start w:val="1"/>
      <w:numFmt w:val="decimal"/>
      <w:pStyle w:val="Overskrift3"/>
      <w:lvlText w:val="%1.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44A64A1"/>
    <w:multiLevelType w:val="hybridMultilevel"/>
    <w:tmpl w:val="1BBC42AE"/>
    <w:lvl w:ilvl="0" w:tplc="0426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DB82E52"/>
    <w:multiLevelType w:val="hybridMultilevel"/>
    <w:tmpl w:val="EB14F826"/>
    <w:lvl w:ilvl="0" w:tplc="8990E32C">
      <w:start w:val="1"/>
      <w:numFmt w:val="decimal"/>
      <w:lvlText w:val="%1."/>
      <w:lvlJc w:val="left"/>
      <w:pPr>
        <w:ind w:left="476" w:hanging="360"/>
      </w:pPr>
      <w:rPr>
        <w:rFonts w:hint="default"/>
      </w:rPr>
    </w:lvl>
    <w:lvl w:ilvl="1" w:tplc="04140019" w:tentative="1">
      <w:start w:val="1"/>
      <w:numFmt w:val="lowerLetter"/>
      <w:lvlText w:val="%2."/>
      <w:lvlJc w:val="left"/>
      <w:pPr>
        <w:ind w:left="1196" w:hanging="360"/>
      </w:pPr>
    </w:lvl>
    <w:lvl w:ilvl="2" w:tplc="0414001B" w:tentative="1">
      <w:start w:val="1"/>
      <w:numFmt w:val="lowerRoman"/>
      <w:lvlText w:val="%3."/>
      <w:lvlJc w:val="right"/>
      <w:pPr>
        <w:ind w:left="1916" w:hanging="180"/>
      </w:pPr>
    </w:lvl>
    <w:lvl w:ilvl="3" w:tplc="0414000F" w:tentative="1">
      <w:start w:val="1"/>
      <w:numFmt w:val="decimal"/>
      <w:lvlText w:val="%4."/>
      <w:lvlJc w:val="left"/>
      <w:pPr>
        <w:ind w:left="2636" w:hanging="360"/>
      </w:pPr>
    </w:lvl>
    <w:lvl w:ilvl="4" w:tplc="04140019" w:tentative="1">
      <w:start w:val="1"/>
      <w:numFmt w:val="lowerLetter"/>
      <w:lvlText w:val="%5."/>
      <w:lvlJc w:val="left"/>
      <w:pPr>
        <w:ind w:left="3356" w:hanging="360"/>
      </w:pPr>
    </w:lvl>
    <w:lvl w:ilvl="5" w:tplc="0414001B" w:tentative="1">
      <w:start w:val="1"/>
      <w:numFmt w:val="lowerRoman"/>
      <w:lvlText w:val="%6."/>
      <w:lvlJc w:val="right"/>
      <w:pPr>
        <w:ind w:left="4076" w:hanging="180"/>
      </w:pPr>
    </w:lvl>
    <w:lvl w:ilvl="6" w:tplc="0414000F" w:tentative="1">
      <w:start w:val="1"/>
      <w:numFmt w:val="decimal"/>
      <w:lvlText w:val="%7."/>
      <w:lvlJc w:val="left"/>
      <w:pPr>
        <w:ind w:left="4796" w:hanging="360"/>
      </w:pPr>
    </w:lvl>
    <w:lvl w:ilvl="7" w:tplc="04140019" w:tentative="1">
      <w:start w:val="1"/>
      <w:numFmt w:val="lowerLetter"/>
      <w:lvlText w:val="%8."/>
      <w:lvlJc w:val="left"/>
      <w:pPr>
        <w:ind w:left="5516" w:hanging="360"/>
      </w:pPr>
    </w:lvl>
    <w:lvl w:ilvl="8" w:tplc="0414001B" w:tentative="1">
      <w:start w:val="1"/>
      <w:numFmt w:val="lowerRoman"/>
      <w:lvlText w:val="%9."/>
      <w:lvlJc w:val="right"/>
      <w:pPr>
        <w:ind w:left="6236" w:hanging="180"/>
      </w:pPr>
    </w:lvl>
  </w:abstractNum>
  <w:abstractNum w:abstractNumId="12" w15:restartNumberingAfterBreak="0">
    <w:nsid w:val="70391834"/>
    <w:multiLevelType w:val="hybridMultilevel"/>
    <w:tmpl w:val="E8B06C48"/>
    <w:lvl w:ilvl="0" w:tplc="6622C25C">
      <w:numFmt w:val="bullet"/>
      <w:lvlText w:val="-"/>
      <w:lvlJc w:val="left"/>
      <w:pPr>
        <w:ind w:left="1068" w:hanging="360"/>
      </w:pPr>
      <w:rPr>
        <w:rFonts w:ascii="Calibri Light" w:eastAsiaTheme="minorEastAsia" w:hAnsi="Calibri Light" w:cs="Calibri Light"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3"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9"/>
  </w:num>
  <w:num w:numId="4">
    <w:abstractNumId w:val="5"/>
  </w:num>
  <w:num w:numId="5">
    <w:abstractNumId w:val="3"/>
  </w:num>
  <w:num w:numId="6">
    <w:abstractNumId w:val="7"/>
  </w:num>
  <w:num w:numId="7">
    <w:abstractNumId w:val="4"/>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4"/>
  </w:num>
  <w:num w:numId="16">
    <w:abstractNumId w:val="4"/>
  </w:num>
  <w:num w:numId="17">
    <w:abstractNumId w:val="4"/>
  </w:num>
  <w:num w:numId="18">
    <w:abstractNumId w:val="4"/>
  </w:num>
  <w:num w:numId="19">
    <w:abstractNumId w:val="4"/>
  </w:num>
  <w:num w:numId="20">
    <w:abstractNumId w:val="4"/>
  </w:num>
  <w:num w:numId="21">
    <w:abstractNumId w:val="2"/>
  </w:num>
  <w:num w:numId="22">
    <w:abstractNumId w:val="0"/>
  </w:num>
  <w:num w:numId="23">
    <w:abstractNumId w:val="12"/>
  </w:num>
  <w:num w:numId="24">
    <w:abstractNumId w:val="1"/>
  </w:num>
  <w:num w:numId="25">
    <w:abstractNumId w:val="11"/>
  </w:num>
  <w:num w:numId="26">
    <w:abstractNumId w:val="7"/>
    <w:lvlOverride w:ilvl="0">
      <w:startOverride w:val="1"/>
    </w:lvlOverride>
    <w:lvlOverride w:ilvl="1">
      <w:startOverride w:val="2"/>
    </w:lvlOverride>
  </w:num>
  <w:num w:numId="27">
    <w:abstractNumId w:val="4"/>
  </w:num>
  <w:num w:numId="28">
    <w:abstractNumId w:val="6"/>
  </w:num>
  <w:num w:numId="29">
    <w:abstractNumId w:val="8"/>
  </w:num>
  <w:num w:numId="30">
    <w:abstractNumId w:val="8"/>
  </w:num>
  <w:num w:numId="31">
    <w:abstractNumId w:val="8"/>
  </w:num>
  <w:num w:numId="32">
    <w:abstractNumId w:val="8"/>
  </w:num>
  <w:num w:numId="33">
    <w:abstractNumId w:val="8"/>
  </w:num>
  <w:num w:numId="34">
    <w:abstractNumId w:val="8"/>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1D8B"/>
    <w:rsid w:val="00016B19"/>
    <w:rsid w:val="00031C23"/>
    <w:rsid w:val="000435AF"/>
    <w:rsid w:val="00077E6F"/>
    <w:rsid w:val="00094690"/>
    <w:rsid w:val="000B1C11"/>
    <w:rsid w:val="000B544D"/>
    <w:rsid w:val="000F1EF4"/>
    <w:rsid w:val="00101DCC"/>
    <w:rsid w:val="0012237B"/>
    <w:rsid w:val="00136602"/>
    <w:rsid w:val="00147379"/>
    <w:rsid w:val="001526FA"/>
    <w:rsid w:val="00172A27"/>
    <w:rsid w:val="001838A1"/>
    <w:rsid w:val="001849CD"/>
    <w:rsid w:val="001864FA"/>
    <w:rsid w:val="001927B1"/>
    <w:rsid w:val="00194737"/>
    <w:rsid w:val="001B5588"/>
    <w:rsid w:val="001E30B4"/>
    <w:rsid w:val="001F4DDD"/>
    <w:rsid w:val="002718E0"/>
    <w:rsid w:val="00346FAB"/>
    <w:rsid w:val="003518DF"/>
    <w:rsid w:val="00351E91"/>
    <w:rsid w:val="00381E27"/>
    <w:rsid w:val="003A6A87"/>
    <w:rsid w:val="003F08A2"/>
    <w:rsid w:val="004034F5"/>
    <w:rsid w:val="00403EEA"/>
    <w:rsid w:val="00431F51"/>
    <w:rsid w:val="004B15A7"/>
    <w:rsid w:val="004B5106"/>
    <w:rsid w:val="004B598A"/>
    <w:rsid w:val="004C15A6"/>
    <w:rsid w:val="004D1119"/>
    <w:rsid w:val="00501117"/>
    <w:rsid w:val="00505CDA"/>
    <w:rsid w:val="00510EF3"/>
    <w:rsid w:val="00511205"/>
    <w:rsid w:val="00517EFD"/>
    <w:rsid w:val="005227ED"/>
    <w:rsid w:val="00522846"/>
    <w:rsid w:val="005752D1"/>
    <w:rsid w:val="005D450A"/>
    <w:rsid w:val="005F5C19"/>
    <w:rsid w:val="00620DD0"/>
    <w:rsid w:val="00623470"/>
    <w:rsid w:val="00647B9D"/>
    <w:rsid w:val="0067399D"/>
    <w:rsid w:val="006744FF"/>
    <w:rsid w:val="00687C88"/>
    <w:rsid w:val="0069031C"/>
    <w:rsid w:val="006978C4"/>
    <w:rsid w:val="006E4694"/>
    <w:rsid w:val="006F656D"/>
    <w:rsid w:val="00700641"/>
    <w:rsid w:val="007056AC"/>
    <w:rsid w:val="007108CB"/>
    <w:rsid w:val="00740985"/>
    <w:rsid w:val="0077151B"/>
    <w:rsid w:val="00796FB6"/>
    <w:rsid w:val="007D7E59"/>
    <w:rsid w:val="00846DD1"/>
    <w:rsid w:val="008617B2"/>
    <w:rsid w:val="009166CE"/>
    <w:rsid w:val="00917A35"/>
    <w:rsid w:val="009349C7"/>
    <w:rsid w:val="00946CCF"/>
    <w:rsid w:val="00960F59"/>
    <w:rsid w:val="00963BDE"/>
    <w:rsid w:val="00984A76"/>
    <w:rsid w:val="00986398"/>
    <w:rsid w:val="00987889"/>
    <w:rsid w:val="009953AC"/>
    <w:rsid w:val="009B2C95"/>
    <w:rsid w:val="009C3D2F"/>
    <w:rsid w:val="009F24FF"/>
    <w:rsid w:val="009F4E97"/>
    <w:rsid w:val="00A20EC0"/>
    <w:rsid w:val="00A25058"/>
    <w:rsid w:val="00A35EF5"/>
    <w:rsid w:val="00A465FE"/>
    <w:rsid w:val="00AC03F5"/>
    <w:rsid w:val="00B04F45"/>
    <w:rsid w:val="00B1146B"/>
    <w:rsid w:val="00B31F8C"/>
    <w:rsid w:val="00B50186"/>
    <w:rsid w:val="00B66E25"/>
    <w:rsid w:val="00B7289C"/>
    <w:rsid w:val="00B83D1A"/>
    <w:rsid w:val="00BC29EB"/>
    <w:rsid w:val="00BE2F18"/>
    <w:rsid w:val="00BE6421"/>
    <w:rsid w:val="00C11A6C"/>
    <w:rsid w:val="00C62D7B"/>
    <w:rsid w:val="00C70C79"/>
    <w:rsid w:val="00C75648"/>
    <w:rsid w:val="00C9596F"/>
    <w:rsid w:val="00C97792"/>
    <w:rsid w:val="00CA2799"/>
    <w:rsid w:val="00CA56CA"/>
    <w:rsid w:val="00CA5988"/>
    <w:rsid w:val="00CC7A16"/>
    <w:rsid w:val="00CF5AE2"/>
    <w:rsid w:val="00CF6740"/>
    <w:rsid w:val="00D00DE6"/>
    <w:rsid w:val="00D36D5E"/>
    <w:rsid w:val="00D54694"/>
    <w:rsid w:val="00D565B8"/>
    <w:rsid w:val="00D820C7"/>
    <w:rsid w:val="00D91B43"/>
    <w:rsid w:val="00D91C30"/>
    <w:rsid w:val="00DD27BA"/>
    <w:rsid w:val="00E117F5"/>
    <w:rsid w:val="00E251BD"/>
    <w:rsid w:val="00E3653E"/>
    <w:rsid w:val="00E44CE6"/>
    <w:rsid w:val="00E6731B"/>
    <w:rsid w:val="00E7172A"/>
    <w:rsid w:val="00ED47B9"/>
    <w:rsid w:val="00FB3576"/>
    <w:rsid w:val="00FE1F9A"/>
    <w:rsid w:val="05113EE7"/>
    <w:rsid w:val="14974927"/>
    <w:rsid w:val="2FBC53AF"/>
    <w:rsid w:val="316C3AF6"/>
    <w:rsid w:val="372A4C3A"/>
    <w:rsid w:val="42957A30"/>
    <w:rsid w:val="561540EB"/>
    <w:rsid w:val="56792C91"/>
    <w:rsid w:val="5E566002"/>
    <w:rsid w:val="65BC778B"/>
    <w:rsid w:val="6A8F3666"/>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Overskrift1">
    <w:name w:val="heading 1"/>
    <w:basedOn w:val="Normal"/>
    <w:next w:val="Normal"/>
    <w:link w:val="Overskrift1Tegn"/>
    <w:qFormat/>
    <w:rsid w:val="0069031C"/>
    <w:pPr>
      <w:keepNext/>
      <w:keepLines/>
      <w:numPr>
        <w:numId w:val="6"/>
      </w:numPr>
      <w:spacing w:after="240"/>
      <w:ind w:left="357" w:hanging="357"/>
      <w:jc w:val="left"/>
      <w:outlineLvl w:val="0"/>
    </w:pPr>
    <w:rPr>
      <w:rFonts w:eastAsiaTheme="majorEastAsia" w:cstheme="majorBidi"/>
      <w:b/>
      <w:color w:val="C45911" w:themeColor="accent2" w:themeShade="BF"/>
      <w:sz w:val="52"/>
      <w:szCs w:val="32"/>
    </w:rPr>
  </w:style>
  <w:style w:type="paragraph" w:styleId="Overskrift2">
    <w:name w:val="heading 2"/>
    <w:basedOn w:val="Normal"/>
    <w:next w:val="Normal"/>
    <w:link w:val="Overskrift2Tegn"/>
    <w:unhideWhenUsed/>
    <w:qFormat/>
    <w:rsid w:val="00B83D1A"/>
    <w:pPr>
      <w:keepNext/>
      <w:keepLines/>
      <w:numPr>
        <w:numId w:val="7"/>
      </w:numPr>
      <w:spacing w:before="40" w:after="120"/>
      <w:jc w:val="left"/>
      <w:outlineLvl w:val="1"/>
    </w:pPr>
    <w:rPr>
      <w:rFonts w:eastAsiaTheme="majorEastAsia" w:cstheme="majorBidi"/>
      <w:b/>
      <w:color w:val="C45911" w:themeColor="accent2" w:themeShade="BF"/>
      <w:sz w:val="28"/>
      <w:szCs w:val="26"/>
    </w:rPr>
  </w:style>
  <w:style w:type="paragraph" w:styleId="Overskrift3">
    <w:name w:val="heading 3"/>
    <w:basedOn w:val="Normal"/>
    <w:next w:val="Normal"/>
    <w:link w:val="Overskrift3Tegn"/>
    <w:unhideWhenUsed/>
    <w:qFormat/>
    <w:rsid w:val="005F5C19"/>
    <w:pPr>
      <w:keepNext/>
      <w:keepLines/>
      <w:numPr>
        <w:numId w:val="8"/>
      </w:numPr>
      <w:spacing w:before="40" w:after="0"/>
      <w:jc w:val="left"/>
      <w:outlineLvl w:val="2"/>
    </w:pPr>
    <w:rPr>
      <w:rFonts w:eastAsiaTheme="majorEastAsia" w:cstheme="majorBidi"/>
      <w:b/>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qFormat/>
    <w:pPr>
      <w:tabs>
        <w:tab w:val="center" w:pos="4153"/>
        <w:tab w:val="right" w:pos="8306"/>
      </w:tabs>
      <w:snapToGrid w:val="0"/>
    </w:pPr>
    <w:rPr>
      <w:sz w:val="18"/>
      <w:szCs w:val="18"/>
    </w:rPr>
  </w:style>
  <w:style w:type="paragraph" w:styleId="Topptekst">
    <w:name w:val="header"/>
    <w:basedOn w:val="Normal"/>
    <w:link w:val="TopptekstTegn"/>
    <w:uiPriority w:val="99"/>
    <w:pPr>
      <w:tabs>
        <w:tab w:val="center" w:pos="4153"/>
        <w:tab w:val="right" w:pos="8306"/>
      </w:tabs>
      <w:snapToGrid w:val="0"/>
    </w:pPr>
    <w:rPr>
      <w:sz w:val="18"/>
      <w:szCs w:val="18"/>
    </w:rPr>
  </w:style>
  <w:style w:type="character" w:styleId="Hyperkobling">
    <w:name w:val="Hyperlink"/>
    <w:basedOn w:val="Standardskriftforavsnitt"/>
    <w:uiPriority w:val="99"/>
    <w:unhideWhenUsed/>
    <w:qFormat/>
    <w:rPr>
      <w:color w:val="0563C1" w:themeColor="hyperlink"/>
      <w:u w:val="single"/>
    </w:rPr>
  </w:style>
  <w:style w:type="table" w:styleId="Tabellrutenett">
    <w:name w:val="Table Grid"/>
    <w:basedOn w:val="Vanligtabel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rsid w:val="0069031C"/>
    <w:rPr>
      <w:rFonts w:asciiTheme="majorHAnsi" w:eastAsiaTheme="majorEastAsia" w:hAnsiTheme="majorHAnsi" w:cstheme="majorBidi"/>
      <w:b/>
      <w:color w:val="C45911" w:themeColor="accent2" w:themeShade="BF"/>
      <w:sz w:val="52"/>
      <w:szCs w:val="32"/>
      <w:lang w:val="en-US" w:eastAsia="zh-CN"/>
    </w:rPr>
  </w:style>
  <w:style w:type="character" w:customStyle="1" w:styleId="Overskrift2Tegn">
    <w:name w:val="Overskrift 2 Tegn"/>
    <w:basedOn w:val="Standardskriftforavsnitt"/>
    <w:link w:val="Overskrift2"/>
    <w:qFormat/>
    <w:rsid w:val="00B83D1A"/>
    <w:rPr>
      <w:rFonts w:asciiTheme="majorHAnsi" w:eastAsiaTheme="majorEastAsia" w:hAnsiTheme="majorHAnsi" w:cstheme="majorBidi"/>
      <w:b/>
      <w:color w:val="C45911" w:themeColor="accent2" w:themeShade="BF"/>
      <w:sz w:val="28"/>
      <w:szCs w:val="26"/>
      <w:lang w:val="en-US" w:eastAsia="zh-CN"/>
    </w:rPr>
  </w:style>
  <w:style w:type="character" w:customStyle="1" w:styleId="Overskrift3Tegn">
    <w:name w:val="Overskrift 3 Tegn"/>
    <w:basedOn w:val="Standardskriftforavsnitt"/>
    <w:link w:val="Overskrift3"/>
    <w:qFormat/>
    <w:rsid w:val="005F5C19"/>
    <w:rPr>
      <w:rFonts w:asciiTheme="majorHAnsi" w:eastAsiaTheme="majorEastAsia" w:hAnsiTheme="majorHAnsi" w:cstheme="majorBidi"/>
      <w:b/>
      <w:sz w:val="24"/>
      <w:szCs w:val="24"/>
      <w:lang w:val="en-US" w:eastAsia="zh-CN"/>
    </w:rPr>
  </w:style>
  <w:style w:type="paragraph" w:styleId="Listeavsnitt">
    <w:name w:val="List Paragraph"/>
    <w:basedOn w:val="Normal"/>
    <w:link w:val="ListeavsnittTegn"/>
    <w:uiPriority w:val="1"/>
    <w:qFormat/>
    <w:pPr>
      <w:ind w:left="720"/>
      <w:contextualSpacing/>
    </w:pPr>
  </w:style>
  <w:style w:type="paragraph" w:styleId="Bobletekst">
    <w:name w:val="Balloon Text"/>
    <w:basedOn w:val="Normal"/>
    <w:link w:val="BobletekstTegn"/>
    <w:rsid w:val="00CA279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rsid w:val="00CA2799"/>
    <w:rPr>
      <w:rFonts w:ascii="Segoe UI" w:eastAsiaTheme="minorEastAsia" w:hAnsi="Segoe UI" w:cs="Segoe UI"/>
      <w:sz w:val="18"/>
      <w:szCs w:val="18"/>
      <w:lang w:val="en-US" w:eastAsia="zh-CN"/>
    </w:rPr>
  </w:style>
  <w:style w:type="character" w:customStyle="1" w:styleId="ListeavsnittTegn">
    <w:name w:val="Listeavsnitt Tegn"/>
    <w:basedOn w:val="Standardskriftforavsnitt"/>
    <w:link w:val="Listeavsnitt"/>
    <w:uiPriority w:val="34"/>
    <w:rsid w:val="00796FB6"/>
    <w:rPr>
      <w:rFonts w:asciiTheme="majorHAnsi" w:eastAsiaTheme="minorEastAsia" w:hAnsiTheme="majorHAnsi" w:cstheme="minorBidi"/>
      <w:sz w:val="24"/>
      <w:lang w:val="en-US" w:eastAsia="zh-CN"/>
    </w:rPr>
  </w:style>
  <w:style w:type="character" w:styleId="Merknadsreferanse">
    <w:name w:val="annotation reference"/>
    <w:basedOn w:val="Standardskriftforavsnitt"/>
    <w:uiPriority w:val="99"/>
    <w:unhideWhenUsed/>
    <w:rsid w:val="0069031C"/>
    <w:rPr>
      <w:sz w:val="16"/>
      <w:szCs w:val="16"/>
    </w:rPr>
  </w:style>
  <w:style w:type="paragraph" w:styleId="Merknadstekst">
    <w:name w:val="annotation text"/>
    <w:basedOn w:val="Normal"/>
    <w:link w:val="MerknadstekstTegn"/>
    <w:uiPriority w:val="99"/>
    <w:unhideWhenUsed/>
    <w:rsid w:val="0069031C"/>
    <w:pPr>
      <w:widowControl w:val="0"/>
      <w:spacing w:after="0" w:line="240" w:lineRule="auto"/>
      <w:jc w:val="left"/>
    </w:pPr>
    <w:rPr>
      <w:rFonts w:ascii="Verdana" w:eastAsiaTheme="minorHAnsi" w:hAnsi="Verdana"/>
      <w:sz w:val="20"/>
      <w:lang w:val="nb-NO" w:eastAsia="en-US"/>
    </w:rPr>
  </w:style>
  <w:style w:type="character" w:customStyle="1" w:styleId="MerknadstekstTegn">
    <w:name w:val="Merknadstekst Tegn"/>
    <w:basedOn w:val="Standardskriftforavsnitt"/>
    <w:link w:val="Merknadstekst"/>
    <w:uiPriority w:val="99"/>
    <w:rsid w:val="0069031C"/>
    <w:rPr>
      <w:rFonts w:ascii="Verdana" w:eastAsiaTheme="minorHAnsi" w:hAnsi="Verdana" w:cstheme="minorBidi"/>
      <w:lang w:val="nb-NO" w:eastAsia="en-US"/>
    </w:rPr>
  </w:style>
  <w:style w:type="character" w:customStyle="1" w:styleId="TopptekstTegn">
    <w:name w:val="Topptekst Tegn"/>
    <w:basedOn w:val="Standardskriftforavsnitt"/>
    <w:link w:val="Topptekst"/>
    <w:uiPriority w:val="99"/>
    <w:rsid w:val="0067399D"/>
    <w:rPr>
      <w:rFonts w:asciiTheme="majorHAnsi" w:eastAsiaTheme="minorEastAsia" w:hAnsiTheme="majorHAnsi" w:cstheme="minorBidi"/>
      <w:sz w:val="18"/>
      <w:szCs w:val="18"/>
      <w:lang w:val="en-US" w:eastAsia="zh-CN"/>
    </w:rPr>
  </w:style>
  <w:style w:type="paragraph" w:styleId="Kommentaremne">
    <w:name w:val="annotation subject"/>
    <w:basedOn w:val="Merknadstekst"/>
    <w:next w:val="Merknadstekst"/>
    <w:link w:val="KommentaremneTegn"/>
    <w:rsid w:val="00E44CE6"/>
    <w:pPr>
      <w:widowControl/>
      <w:spacing w:after="160"/>
      <w:jc w:val="both"/>
    </w:pPr>
    <w:rPr>
      <w:rFonts w:asciiTheme="majorHAnsi" w:eastAsiaTheme="minorEastAsia" w:hAnsiTheme="majorHAnsi"/>
      <w:b/>
      <w:bCs/>
      <w:lang w:val="en-US" w:eastAsia="zh-CN"/>
    </w:rPr>
  </w:style>
  <w:style w:type="character" w:customStyle="1" w:styleId="KommentaremneTegn">
    <w:name w:val="Kommentaremne Tegn"/>
    <w:basedOn w:val="MerknadstekstTegn"/>
    <w:link w:val="Kommentaremne"/>
    <w:rsid w:val="00E44CE6"/>
    <w:rPr>
      <w:rFonts w:asciiTheme="majorHAnsi" w:eastAsiaTheme="minorEastAsia" w:hAnsiTheme="majorHAnsi" w:cstheme="minorBid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0.png"/><Relationship Id="rId26" Type="http://schemas.openxmlformats.org/officeDocument/2006/relationships/hyperlink" Target="http://www.innlandetfylke.no/e4b" TargetMode="External"/><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6.png"/><Relationship Id="rId47" Type="http://schemas.microsoft.com/office/2011/relationships/commentsExtended" Target="commentsExtended.xml"/><Relationship Id="rId50" Type="http://schemas.openxmlformats.org/officeDocument/2006/relationships/header" Target="header2.xml"/><Relationship Id="rId55"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5.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20.jpeg"/><Relationship Id="rId58"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http://www.effect4buildings.se/"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7.jpeg"/><Relationship Id="rId48" Type="http://schemas.microsoft.com/office/2016/09/relationships/commentsIds" Target="commentsIds.xm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effect4buildings.se/" TargetMode="External"/><Relationship Id="rId33" Type="http://schemas.openxmlformats.org/officeDocument/2006/relationships/image" Target="media/image16.png"/><Relationship Id="rId38" Type="http://schemas.openxmlformats.org/officeDocument/2006/relationships/image" Target="media/image22.png"/><Relationship Id="rId46" Type="http://schemas.openxmlformats.org/officeDocument/2006/relationships/comments" Target="comments.xml"/><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hyperlink" Target="http://www.innlandetfylke.no/e4b" TargetMode="External"/><Relationship Id="rId36" Type="http://schemas.openxmlformats.org/officeDocument/2006/relationships/image" Target="media/image19.png"/><Relationship Id="rId49" Type="http://schemas.microsoft.com/office/2018/08/relationships/commentsExtensible" Target="commentsExtensible.xml"/><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8.png"/><Relationship Id="rId52" Type="http://schemas.openxmlformats.org/officeDocument/2006/relationships/footer" Target="footer3.xm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C3ABB4-B507-4E38-B635-A8DA5FAAD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4</TotalTime>
  <Pages>11</Pages>
  <Words>1096</Words>
  <Characters>7248</Characters>
  <Application>Microsoft Office Word</Application>
  <DocSecurity>0</DocSecurity>
  <Lines>60</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Baiba Norberte</dc:creator>
  <cp:lastModifiedBy>Liv Randi Lindseth</cp:lastModifiedBy>
  <cp:revision>7</cp:revision>
  <cp:lastPrinted>2019-11-21T23:26:00Z</cp:lastPrinted>
  <dcterms:created xsi:type="dcterms:W3CDTF">2020-10-15T10:34:00Z</dcterms:created>
  <dcterms:modified xsi:type="dcterms:W3CDTF">2020-11-02T10:59:00Z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