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14B4C30F" w:rsidR="003A6A87" w:rsidRDefault="001E30B4" w:rsidP="0069031C">
      <w:pPr>
        <w:pStyle w:val="Rubrik1"/>
        <w:numPr>
          <w:ilvl w:val="0"/>
          <w:numId w:val="0"/>
        </w:numPr>
        <w:ind w:left="360"/>
        <w:rPr>
          <w:lang w:val="lv-LV"/>
        </w:rPr>
      </w:pPr>
      <w:r>
        <w:rPr>
          <w:noProof/>
        </w:rPr>
        <mc:AlternateContent>
          <mc:Choice Requires="wpg">
            <w:drawing>
              <wp:anchor distT="0" distB="0" distL="114300" distR="114300" simplePos="0" relativeHeight="251618304" behindDoc="0" locked="0" layoutInCell="1" allowOverlap="1" wp14:anchorId="3E74A399" wp14:editId="0FAC6D96">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637150" y="0"/>
                            <a:ext cx="3779520" cy="3779520"/>
                          </a:xfrm>
                          <a:prstGeom prst="rect">
                            <a:avLst/>
                          </a:prstGeom>
                          <a:noFill/>
                          <a:ln>
                            <a:noFill/>
                          </a:ln>
                        </pic:spPr>
                      </pic:pic>
                    </wpg:wgp>
                  </a:graphicData>
                </a:graphic>
              </wp:anchor>
            </w:drawing>
          </mc:Choice>
          <mc:Fallback>
            <w:pict>
              <v:group w14:anchorId="6810F711" id="Group 6" o:spid="_x0000_s1026" style="position:absolute;margin-left:-82.65pt;margin-top:135.75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CJC1pPkAIAANIHAAAOAAAAAAAAAAAAAAAAAEQCAABkcnMvZTJvRG9jLnhtbFBLAQIt&#10;AAoAAAAAAAAAIQANptQhi5sBAIubAQAVAAAAAAAAAAAAAAAAAAAFAABkcnMvbWVkaWEvaW1hZ2Ux&#10;LmpwZWdQSwECLQAKAAAAAAAAACEA3BV0QsUiAQDFIgEAFAAAAAAAAAAAAAAAAAC+oAEAZHJzL21l&#10;ZGlhL2ltYWdlMi5wbmdQSwECLQAUAAYACAAAACEAkyUBJ+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3" o:title=""/>
                </v:shape>
                <v:shape id="Picture 5" o:spid="_x0000_s1028" type="#_x0000_t75" style="position:absolute;left:6371;width:37795;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4" o:title=""/>
                </v:shape>
              </v:group>
            </w:pict>
          </mc:Fallback>
        </mc:AlternateContent>
      </w:r>
      <w:r>
        <w:rPr>
          <w:noProof/>
        </w:rPr>
        <w:drawing>
          <wp:anchor distT="0" distB="0" distL="114300" distR="114300" simplePos="0" relativeHeight="251663360" behindDoc="0" locked="0" layoutInCell="1" allowOverlap="1" wp14:anchorId="0B857068" wp14:editId="44312E99">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1DEA1201" w:rsidR="003A6A87" w:rsidRDefault="003A6A87">
      <w:pPr>
        <w:rPr>
          <w:lang w:val="lv-LV"/>
        </w:rPr>
      </w:pPr>
    </w:p>
    <w:p w14:paraId="4F292E71" w14:textId="06D9749F" w:rsidR="003A6A87" w:rsidRDefault="003A6A87">
      <w:pPr>
        <w:rPr>
          <w:lang w:val="lv-LV"/>
        </w:rPr>
      </w:pPr>
    </w:p>
    <w:p w14:paraId="79E78E2C" w14:textId="1AC7EAC3" w:rsidR="003A6A87" w:rsidRDefault="003A6A87"/>
    <w:p w14:paraId="4346281E" w14:textId="5318ECEF" w:rsidR="003A6A87" w:rsidRDefault="003A6A87">
      <w:pPr>
        <w:rPr>
          <w:lang w:val="lv-LV"/>
        </w:rPr>
      </w:pPr>
    </w:p>
    <w:p w14:paraId="757DE3BB" w14:textId="7D0AD9BE" w:rsidR="003A6A87" w:rsidRDefault="003A6A87">
      <w:pPr>
        <w:rPr>
          <w:lang w:val="lv-LV"/>
        </w:rPr>
      </w:pPr>
    </w:p>
    <w:p w14:paraId="79967F28" w14:textId="2C1D9FBB" w:rsidR="003A6A87" w:rsidRDefault="003A6A87">
      <w:pPr>
        <w:jc w:val="center"/>
        <w:rPr>
          <w:rFonts w:cstheme="minorHAnsi"/>
          <w:szCs w:val="24"/>
          <w:lang w:val="en-GB"/>
        </w:rPr>
      </w:pPr>
    </w:p>
    <w:p w14:paraId="1D99160C" w14:textId="2FABDAD0" w:rsidR="003A6A87" w:rsidRDefault="003A6A87">
      <w:pPr>
        <w:jc w:val="center"/>
        <w:rPr>
          <w:rFonts w:cstheme="minorHAnsi"/>
          <w:szCs w:val="24"/>
          <w:lang w:val="en-GB"/>
        </w:rPr>
      </w:pPr>
    </w:p>
    <w:p w14:paraId="14EF8F39" w14:textId="5328984F" w:rsidR="003A6A87" w:rsidRDefault="003A6A87">
      <w:pPr>
        <w:jc w:val="center"/>
        <w:rPr>
          <w:rFonts w:cstheme="minorHAnsi"/>
          <w:szCs w:val="24"/>
          <w:lang w:val="en-GB"/>
        </w:rPr>
      </w:pPr>
    </w:p>
    <w:p w14:paraId="45562E69" w14:textId="0D9054D9" w:rsidR="003A6A87" w:rsidRDefault="003A6A87">
      <w:pPr>
        <w:jc w:val="center"/>
        <w:rPr>
          <w:rFonts w:cstheme="minorHAnsi"/>
          <w:szCs w:val="24"/>
          <w:lang w:val="en-GB"/>
        </w:rPr>
      </w:pPr>
    </w:p>
    <w:p w14:paraId="163F4E89" w14:textId="4E2A6112" w:rsidR="003A6A87" w:rsidRDefault="003A6A87">
      <w:pPr>
        <w:jc w:val="center"/>
        <w:rPr>
          <w:rFonts w:cstheme="minorHAnsi"/>
          <w:szCs w:val="24"/>
          <w:lang w:val="en-GB"/>
        </w:rPr>
      </w:pPr>
    </w:p>
    <w:p w14:paraId="15B48FD3" w14:textId="250FF0F4" w:rsidR="003A6A87" w:rsidRDefault="003A6A87">
      <w:pPr>
        <w:jc w:val="center"/>
        <w:rPr>
          <w:rFonts w:cstheme="minorHAnsi"/>
          <w:szCs w:val="24"/>
          <w:lang w:val="en-GB"/>
        </w:rPr>
      </w:pPr>
    </w:p>
    <w:p w14:paraId="4AFE5204" w14:textId="214DEA2D" w:rsidR="003A6A87" w:rsidRDefault="003A6A87">
      <w:pPr>
        <w:jc w:val="center"/>
        <w:rPr>
          <w:rFonts w:cstheme="minorHAnsi"/>
          <w:szCs w:val="24"/>
          <w:lang w:val="en-GB"/>
        </w:rPr>
      </w:pPr>
    </w:p>
    <w:p w14:paraId="199D3E6B" w14:textId="5651FD4E" w:rsidR="003A6A87" w:rsidRDefault="003A6A87">
      <w:pPr>
        <w:rPr>
          <w:lang w:val="lv-LV"/>
        </w:rPr>
      </w:pPr>
    </w:p>
    <w:p w14:paraId="407055FA" w14:textId="7513CAB1" w:rsidR="003A6A87" w:rsidRDefault="00B7289C">
      <w:pPr>
        <w:rPr>
          <w:lang w:val="lv-LV"/>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42208" behindDoc="1" locked="0" layoutInCell="1" allowOverlap="1" wp14:anchorId="350C4199" wp14:editId="1353DB8B">
                <wp:simplePos x="0" y="0"/>
                <wp:positionH relativeFrom="margin">
                  <wp:align>right</wp:align>
                </wp:positionH>
                <wp:positionV relativeFrom="paragraph">
                  <wp:posOffset>502920</wp:posOffset>
                </wp:positionV>
                <wp:extent cx="6120130" cy="3230880"/>
                <wp:effectExtent l="0" t="0" r="0" b="7620"/>
                <wp:wrapTight wrapText="bothSides">
                  <wp:wrapPolygon edited="0">
                    <wp:start x="202" y="0"/>
                    <wp:lineTo x="202" y="21524"/>
                    <wp:lineTo x="21380" y="21524"/>
                    <wp:lineTo x="21380" y="0"/>
                    <wp:lineTo x="202"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323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D6279" w14:textId="141B6C7F" w:rsidR="00B7289C" w:rsidRDefault="00B7289C" w:rsidP="00B7289C">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Project development report and energy analyses</w:t>
                            </w:r>
                          </w:p>
                          <w:p w14:paraId="77F79844" w14:textId="77777777" w:rsidR="00B7289C" w:rsidRDefault="00B7289C" w:rsidP="00B7289C">
                            <w:pPr>
                              <w:jc w:val="center"/>
                              <w:rPr>
                                <w:rFonts w:asciiTheme="minorHAnsi" w:hAnsiTheme="minorHAnsi" w:cstheme="minorHAnsi"/>
                                <w:b/>
                                <w:bCs/>
                                <w:color w:val="047A13"/>
                                <w:sz w:val="56"/>
                                <w:szCs w:val="56"/>
                              </w:rPr>
                            </w:pPr>
                            <w:r>
                              <w:rPr>
                                <w:rFonts w:asciiTheme="minorHAnsi" w:hAnsiTheme="minorHAnsi" w:cstheme="minorHAnsi"/>
                                <w:b/>
                                <w:bCs/>
                                <w:color w:val="047A13"/>
                                <w:sz w:val="56"/>
                                <w:szCs w:val="56"/>
                              </w:rPr>
                              <w:t>- Template</w:t>
                            </w:r>
                          </w:p>
                          <w:p w14:paraId="70996083" w14:textId="77777777" w:rsidR="00B7289C" w:rsidRDefault="00B7289C" w:rsidP="00B7289C">
                            <w:pPr>
                              <w:jc w:val="center"/>
                              <w:rPr>
                                <w:rFonts w:asciiTheme="minorHAnsi" w:hAnsiTheme="minorHAnsi" w:cstheme="minorHAnsi"/>
                                <w:b/>
                                <w:bCs/>
                                <w:iCs/>
                                <w:color w:val="047A13"/>
                                <w:sz w:val="40"/>
                                <w:szCs w:val="40"/>
                                <w:lang w:val="en-GB"/>
                              </w:rPr>
                            </w:pPr>
                          </w:p>
                          <w:p w14:paraId="47186C83" w14:textId="4B85479B" w:rsidR="00B7289C" w:rsidRDefault="00B7289C" w:rsidP="00B7289C">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Energy Performance Contracting; Annex </w:t>
                            </w:r>
                            <w:r>
                              <w:rPr>
                                <w:rFonts w:asciiTheme="minorHAnsi" w:hAnsiTheme="minorHAnsi" w:cstheme="minorHAnsi"/>
                                <w:iCs/>
                                <w:color w:val="047A13"/>
                                <w:sz w:val="40"/>
                                <w:szCs w:val="40"/>
                                <w:lang w:val="en-GB"/>
                              </w:rPr>
                              <w:t>8</w:t>
                            </w:r>
                          </w:p>
                          <w:p w14:paraId="0F07BF3A" w14:textId="77777777" w:rsidR="00B7289C" w:rsidRDefault="00B7289C" w:rsidP="00B7289C">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350C4199" id="_x0000_t202" coordsize="21600,21600" o:spt="202" path="m,l,21600r21600,l21600,xe">
                <v:stroke joinstyle="miter"/>
                <v:path gradientshapeok="t" o:connecttype="rect"/>
              </v:shapetype>
              <v:shape id="Textruta 66" o:spid="_x0000_s1026" type="#_x0000_t202" style="position:absolute;left:0;text-align:left;margin-left:430.7pt;margin-top:39.6pt;width:481.9pt;height:254.4pt;z-index:-25157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" filled="f" stroked="f" strokeweight=".5pt">
                <o:lock v:ext="edit" aspectratio="t"/>
                <v:textbox>
                  <w:txbxContent>
                    <w:p w14:paraId="323D6279" w14:textId="141B6C7F" w:rsidR="00B7289C" w:rsidRDefault="00B7289C" w:rsidP="00B7289C">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Project development report and energy analyses</w:t>
                      </w:r>
                    </w:p>
                    <w:p w14:paraId="77F79844" w14:textId="77777777" w:rsidR="00B7289C" w:rsidRDefault="00B7289C" w:rsidP="00B7289C">
                      <w:pPr>
                        <w:jc w:val="center"/>
                        <w:rPr>
                          <w:rFonts w:asciiTheme="minorHAnsi" w:hAnsiTheme="minorHAnsi" w:cstheme="minorHAnsi"/>
                          <w:b/>
                          <w:bCs/>
                          <w:color w:val="047A13"/>
                          <w:sz w:val="56"/>
                          <w:szCs w:val="56"/>
                        </w:rPr>
                      </w:pPr>
                      <w:r>
                        <w:rPr>
                          <w:rFonts w:asciiTheme="minorHAnsi" w:hAnsiTheme="minorHAnsi" w:cstheme="minorHAnsi"/>
                          <w:b/>
                          <w:bCs/>
                          <w:color w:val="047A13"/>
                          <w:sz w:val="56"/>
                          <w:szCs w:val="56"/>
                        </w:rPr>
                        <w:t>- Template</w:t>
                      </w:r>
                    </w:p>
                    <w:p w14:paraId="70996083" w14:textId="77777777" w:rsidR="00B7289C" w:rsidRDefault="00B7289C" w:rsidP="00B7289C">
                      <w:pPr>
                        <w:jc w:val="center"/>
                        <w:rPr>
                          <w:rFonts w:asciiTheme="minorHAnsi" w:hAnsiTheme="minorHAnsi" w:cstheme="minorHAnsi"/>
                          <w:b/>
                          <w:bCs/>
                          <w:iCs/>
                          <w:color w:val="047A13"/>
                          <w:sz w:val="40"/>
                          <w:szCs w:val="40"/>
                          <w:lang w:val="en-GB"/>
                        </w:rPr>
                      </w:pPr>
                    </w:p>
                    <w:p w14:paraId="47186C83" w14:textId="4B85479B" w:rsidR="00B7289C" w:rsidRDefault="00B7289C" w:rsidP="00B7289C">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Energy Performance Contracting; Annex </w:t>
                      </w:r>
                      <w:r>
                        <w:rPr>
                          <w:rFonts w:asciiTheme="minorHAnsi" w:hAnsiTheme="minorHAnsi" w:cstheme="minorHAnsi"/>
                          <w:iCs/>
                          <w:color w:val="047A13"/>
                          <w:sz w:val="40"/>
                          <w:szCs w:val="40"/>
                          <w:lang w:val="en-GB"/>
                        </w:rPr>
                        <w:t>8</w:t>
                      </w:r>
                    </w:p>
                    <w:p w14:paraId="0F07BF3A" w14:textId="77777777" w:rsidR="00B7289C" w:rsidRDefault="00B7289C" w:rsidP="00B7289C">
                      <w:pPr>
                        <w:jc w:val="center"/>
                        <w:rPr>
                          <w:b/>
                          <w:bCs/>
                          <w:color w:val="047A13"/>
                          <w:sz w:val="80"/>
                          <w:szCs w:val="80"/>
                          <w:lang w:val="lv-LV"/>
                        </w:rPr>
                      </w:pPr>
                    </w:p>
                  </w:txbxContent>
                </v:textbox>
                <w10:wrap type="tight" anchorx="margin"/>
              </v:shape>
            </w:pict>
          </mc:Fallback>
        </mc:AlternateContent>
      </w:r>
    </w:p>
    <w:p w14:paraId="309F401F" w14:textId="76C0E4A7" w:rsidR="003A6A87" w:rsidRDefault="003A6A87">
      <w:pPr>
        <w:rPr>
          <w:lang w:val="lv-LV"/>
        </w:rPr>
      </w:pPr>
    </w:p>
    <w:p w14:paraId="73A3C56D" w14:textId="438D6767" w:rsidR="003A6A87" w:rsidRDefault="00517EFD">
      <w:pPr>
        <w:rPr>
          <w:lang w:val="lv-LV"/>
        </w:rPr>
      </w:pPr>
      <w:r>
        <w:rPr>
          <w:noProof/>
        </w:rPr>
        <w:lastRenderedPageBreak/>
        <mc:AlternateContent>
          <mc:Choice Requires="wps">
            <w:drawing>
              <wp:anchor distT="0" distB="0" distL="114300" distR="114300" simplePos="0" relativeHeight="251635712" behindDoc="0" locked="0" layoutInCell="1" allowOverlap="1" wp14:anchorId="7DAC48B5" wp14:editId="21B8AA04">
                <wp:simplePos x="0" y="0"/>
                <wp:positionH relativeFrom="margin">
                  <wp:posOffset>-495344</wp:posOffset>
                </wp:positionH>
                <wp:positionV relativeFrom="paragraph">
                  <wp:posOffset>1710557</wp:posOffset>
                </wp:positionV>
                <wp:extent cx="6785563" cy="8261498"/>
                <wp:effectExtent l="0" t="0" r="0" b="635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85563" cy="82614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37D61" w14:textId="6CD9F067" w:rsidR="00FE1F9A" w:rsidRDefault="00FE1F9A" w:rsidP="00FE1F9A">
                            <w:pPr>
                              <w:rPr>
                                <w:szCs w:val="24"/>
                              </w:rPr>
                            </w:pPr>
                            <w:bookmarkStart w:id="0"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77151B">
                              <w:rPr>
                                <w:b/>
                                <w:bCs/>
                                <w:szCs w:val="24"/>
                              </w:rPr>
                              <w:t>ing</w:t>
                            </w:r>
                            <w:r>
                              <w:rPr>
                                <w:szCs w:val="24"/>
                              </w:rPr>
                              <w:t xml:space="preserve">; </w:t>
                            </w:r>
                            <w:r w:rsidRPr="00DA5833">
                              <w:rPr>
                                <w:b/>
                                <w:bCs/>
                                <w:szCs w:val="24"/>
                              </w:rPr>
                              <w:t>Multi Service Contract</w:t>
                            </w:r>
                            <w:r w:rsidR="0077151B">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77151B">
                              <w:rPr>
                                <w:b/>
                                <w:bCs/>
                                <w:szCs w:val="24"/>
                              </w:rPr>
                              <w:t>ing</w:t>
                            </w:r>
                            <w:r>
                              <w:rPr>
                                <w:szCs w:val="24"/>
                              </w:rPr>
                              <w:t xml:space="preserve">; </w:t>
                            </w:r>
                            <w:r w:rsidRPr="00DA5833">
                              <w:rPr>
                                <w:b/>
                                <w:bCs/>
                                <w:szCs w:val="24"/>
                              </w:rPr>
                              <w:t>Prosumerism</w:t>
                            </w:r>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2E6DE362" w14:textId="77777777" w:rsidR="00FE1F9A" w:rsidRPr="00A13C51" w:rsidRDefault="00FE1F9A" w:rsidP="00FE1F9A">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33E3741" w14:textId="77777777" w:rsidR="00796FB6" w:rsidRPr="00FE1F9A" w:rsidRDefault="00796FB6" w:rsidP="00796FB6">
                            <w:pPr>
                              <w:shd w:val="clear" w:color="auto" w:fill="FFFFFF"/>
                              <w:spacing w:before="100" w:beforeAutospacing="1"/>
                              <w:outlineLvl w:val="2"/>
                              <w:rPr>
                                <w:rFonts w:eastAsia="Times New Roman" w:cstheme="majorHAnsi"/>
                                <w:szCs w:val="24"/>
                                <w:lang w:val="en-GB"/>
                              </w:rPr>
                            </w:pPr>
                            <w:bookmarkStart w:id="1" w:name="_Toc41309510"/>
                            <w:bookmarkStart w:id="2" w:name="_Toc42022404"/>
                            <w:bookmarkEnd w:id="0"/>
                            <w:r w:rsidRPr="00FE1F9A">
                              <w:rPr>
                                <w:rFonts w:eastAsia="Times New Roman" w:cstheme="majorHAnsi"/>
                                <w:b/>
                                <w:bCs/>
                                <w:szCs w:val="24"/>
                                <w:lang w:val="en-GB"/>
                              </w:rPr>
                              <w:t>Energy Performance Contracting</w:t>
                            </w:r>
                            <w:r w:rsidRPr="00FE1F9A">
                              <w:rPr>
                                <w:rFonts w:eastAsia="Times New Roman" w:cstheme="majorHAnsi"/>
                                <w:szCs w:val="24"/>
                                <w:lang w:val="en-GB"/>
                              </w:rPr>
                              <w:t xml:space="preserve"> (EPC) is a well-tested and successful model for energy saving. It is used by public building owners to reach climate and energy targets at a faster pace than with traditional implementation. There is still a large energy-saving potential in public sector.</w:t>
                            </w:r>
                            <w:bookmarkEnd w:id="1"/>
                            <w:bookmarkEnd w:id="2"/>
                          </w:p>
                          <w:p w14:paraId="44DAA077" w14:textId="07F11B92" w:rsidR="00796FB6" w:rsidRPr="00FE1F9A" w:rsidRDefault="00796FB6" w:rsidP="00C62D7B">
                            <w:pPr>
                              <w:shd w:val="clear" w:color="auto" w:fill="FFFFFF"/>
                              <w:spacing w:before="100" w:beforeAutospacing="1"/>
                              <w:outlineLvl w:val="2"/>
                              <w:rPr>
                                <w:rFonts w:eastAsia="Times New Roman" w:cstheme="majorHAnsi"/>
                                <w:szCs w:val="24"/>
                                <w:lang w:val="en-GB"/>
                              </w:rPr>
                            </w:pPr>
                            <w:bookmarkStart w:id="3" w:name="_Toc41309511"/>
                            <w:bookmarkStart w:id="4" w:name="_Toc42022405"/>
                            <w:r w:rsidRPr="00FE1F9A">
                              <w:rPr>
                                <w:rFonts w:eastAsia="Times New Roman" w:cstheme="majorHAnsi"/>
                                <w:szCs w:val="24"/>
                                <w:lang w:val="en-GB"/>
                              </w:rPr>
                              <w:t>This template for EPC</w:t>
                            </w:r>
                            <w:r w:rsidR="00C62D7B" w:rsidRPr="00FE1F9A">
                              <w:rPr>
                                <w:rFonts w:eastAsia="Times New Roman" w:cstheme="majorHAnsi"/>
                                <w:szCs w:val="24"/>
                                <w:lang w:val="en-GB"/>
                              </w:rPr>
                              <w:t xml:space="preserve"> project develo</w:t>
                            </w:r>
                            <w:r w:rsidR="00D565B8" w:rsidRPr="00FE1F9A">
                              <w:rPr>
                                <w:rFonts w:eastAsia="Times New Roman" w:cstheme="majorHAnsi"/>
                                <w:szCs w:val="24"/>
                                <w:lang w:val="en-GB"/>
                              </w:rPr>
                              <w:t>pment report and energy analyses</w:t>
                            </w:r>
                            <w:r w:rsidRPr="00FE1F9A">
                              <w:rPr>
                                <w:rFonts w:eastAsia="Times New Roman" w:cstheme="majorHAnsi"/>
                                <w:szCs w:val="24"/>
                                <w:lang w:val="en-GB"/>
                              </w:rPr>
                              <w:t xml:space="preserve"> is based on the </w:t>
                            </w:r>
                            <w:r w:rsidR="00D36D5E" w:rsidRPr="00FE1F9A">
                              <w:rPr>
                                <w:rFonts w:eastAsia="Times New Roman" w:cstheme="majorHAnsi"/>
                                <w:szCs w:val="24"/>
                                <w:lang w:val="en-GB"/>
                              </w:rPr>
                              <w:t xml:space="preserve">Guide to EPC </w:t>
                            </w:r>
                            <w:r w:rsidRPr="00FE1F9A">
                              <w:rPr>
                                <w:rFonts w:eastAsia="Times New Roman" w:cstheme="majorHAnsi"/>
                                <w:szCs w:val="24"/>
                                <w:lang w:val="en-GB"/>
                              </w:rPr>
                              <w:t>developed in the framework of the EFFECT4buildigs project. The guide introduces a new implementation model based on experiences in the countries involved in the EFFECT4buildings project. Its main novelty aspects being contract based partnership during the analyses phase and new award criteria to better fit the goals of building owners.</w:t>
                            </w:r>
                            <w:bookmarkEnd w:id="3"/>
                            <w:bookmarkEnd w:id="4"/>
                            <w:r w:rsidRPr="00FE1F9A">
                              <w:rPr>
                                <w:rFonts w:eastAsia="Times New Roman" w:cstheme="majorHAnsi"/>
                                <w:szCs w:val="24"/>
                                <w:lang w:val="en-GB"/>
                              </w:rPr>
                              <w:t xml:space="preserve"> </w:t>
                            </w:r>
                          </w:p>
                          <w:p w14:paraId="7F374DC8" w14:textId="4E7E6C42" w:rsidR="00796FB6" w:rsidRPr="00FE1F9A" w:rsidRDefault="00796FB6" w:rsidP="000F1EF4">
                            <w:pPr>
                              <w:rPr>
                                <w:rFonts w:eastAsia="Times New Roman" w:cstheme="majorHAnsi"/>
                                <w:szCs w:val="24"/>
                                <w:lang w:val="en-GB"/>
                              </w:rPr>
                            </w:pPr>
                            <w:r w:rsidRPr="00FE1F9A">
                              <w:rPr>
                                <w:rFonts w:eastAsia="Times New Roman" w:cstheme="majorHAnsi"/>
                                <w:szCs w:val="24"/>
                                <w:lang w:val="en-GB"/>
                              </w:rPr>
                              <w:t xml:space="preserve">The </w:t>
                            </w:r>
                            <w:r w:rsidR="00D565B8" w:rsidRPr="00FE1F9A">
                              <w:rPr>
                                <w:rFonts w:eastAsia="Times New Roman" w:cstheme="majorHAnsi"/>
                                <w:b/>
                                <w:bCs/>
                                <w:szCs w:val="24"/>
                                <w:lang w:val="en-GB"/>
                              </w:rPr>
                              <w:t>Project development report and energy analyses</w:t>
                            </w:r>
                            <w:r w:rsidR="00D565B8" w:rsidRPr="00FE1F9A">
                              <w:rPr>
                                <w:rFonts w:eastAsia="Times New Roman" w:cstheme="majorHAnsi"/>
                                <w:szCs w:val="24"/>
                                <w:lang w:val="en-GB"/>
                              </w:rPr>
                              <w:t xml:space="preserve"> </w:t>
                            </w:r>
                            <w:r w:rsidRPr="00FE1F9A">
                              <w:rPr>
                                <w:rFonts w:eastAsia="Times New Roman" w:cstheme="majorHAnsi"/>
                                <w:szCs w:val="24"/>
                                <w:lang w:val="en-GB"/>
                              </w:rPr>
                              <w:t xml:space="preserve">is part of a toolbox with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CC78BEE" w14:textId="77777777" w:rsidR="00FE1F9A" w:rsidRDefault="00796FB6" w:rsidP="001F4DDD">
                            <w:pPr>
                              <w:spacing w:after="0"/>
                              <w:jc w:val="left"/>
                              <w:rPr>
                                <w:rFonts w:cstheme="majorHAnsi"/>
                                <w:lang w:val="en-GB"/>
                              </w:rPr>
                            </w:pPr>
                            <w:r w:rsidRPr="00FE1F9A">
                              <w:rPr>
                                <w:rFonts w:eastAsia="Times New Roman" w:cstheme="majorHAnsi"/>
                                <w:szCs w:val="24"/>
                                <w:lang w:val="en-GB"/>
                              </w:rPr>
                              <w:t>Below is a schematic overview of the adapted tools and instruments for EPC</w:t>
                            </w:r>
                            <w:r w:rsidR="00517EFD" w:rsidRPr="00FE1F9A">
                              <w:rPr>
                                <w:rFonts w:cstheme="majorHAnsi"/>
                                <w:lang w:val="en-GB"/>
                              </w:rPr>
                              <w:t>:</w:t>
                            </w:r>
                          </w:p>
                          <w:p w14:paraId="35CFD94D" w14:textId="7FB563EE" w:rsidR="00517EFD" w:rsidRPr="00FE1F9A" w:rsidRDefault="00517EFD" w:rsidP="00FE1F9A">
                            <w:pPr>
                              <w:spacing w:after="0"/>
                              <w:jc w:val="center"/>
                              <w:rPr>
                                <w:rFonts w:cstheme="majorHAnsi"/>
                                <w:lang w:val="en-GB"/>
                              </w:rPr>
                            </w:pPr>
                            <w:r w:rsidRPr="00FE1F9A">
                              <w:rPr>
                                <w:rFonts w:cstheme="majorHAnsi"/>
                                <w:noProof/>
                              </w:rPr>
                              <w:drawing>
                                <wp:inline distT="0" distB="0" distL="0" distR="0" wp14:anchorId="2B0F4186" wp14:editId="09725D5C">
                                  <wp:extent cx="4119725" cy="2377018"/>
                                  <wp:effectExtent l="0" t="0" r="0" b="444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119725" cy="2377018"/>
                                          </a:xfrm>
                                          <a:prstGeom prst="rect">
                                            <a:avLst/>
                                          </a:prstGeom>
                                          <a:noFill/>
                                          <a:ln>
                                            <a:noFill/>
                                          </a:ln>
                                        </pic:spPr>
                                      </pic:pic>
                                    </a:graphicData>
                                  </a:graphic>
                                </wp:inline>
                              </w:drawing>
                            </w:r>
                          </w:p>
                          <w:p w14:paraId="0C7B1B88" w14:textId="3315AE89" w:rsidR="00A20EC0" w:rsidRPr="00FE1F9A" w:rsidRDefault="00517EFD" w:rsidP="00FE1F9A">
                            <w:pPr>
                              <w:spacing w:after="0"/>
                              <w:jc w:val="center"/>
                              <w:rPr>
                                <w:rFonts w:eastAsia="Times New Roman" w:cstheme="majorHAnsi"/>
                                <w:i/>
                                <w:iCs/>
                                <w:sz w:val="18"/>
                                <w:szCs w:val="18"/>
                                <w:lang w:val="en-GB"/>
                              </w:rPr>
                            </w:pPr>
                            <w:r w:rsidRPr="00FE1F9A">
                              <w:rPr>
                                <w:rFonts w:cstheme="majorHAnsi"/>
                                <w:i/>
                                <w:iCs/>
                                <w:sz w:val="20"/>
                                <w:szCs w:val="16"/>
                                <w:lang w:val="en-GB"/>
                              </w:rPr>
                              <w:t>*</w:t>
                            </w:r>
                            <w:r w:rsidR="00A20EC0" w:rsidRPr="00FE1F9A">
                              <w:rPr>
                                <w:rFonts w:eastAsia="Times New Roman" w:cstheme="majorHAnsi"/>
                                <w:i/>
                                <w:iCs/>
                                <w:sz w:val="18"/>
                                <w:szCs w:val="18"/>
                                <w:lang w:val="en-GB"/>
                              </w:rPr>
                              <w:t xml:space="preserve"> Not considerably altered compared to traditional EPC implementation model documents</w:t>
                            </w:r>
                          </w:p>
                          <w:p w14:paraId="01D031B3" w14:textId="69DBDF62" w:rsidR="00517EFD" w:rsidRPr="00BE6C29" w:rsidRDefault="00517EFD" w:rsidP="00517EFD">
                            <w:pPr>
                              <w:rPr>
                                <w:i/>
                                <w:iCs/>
                                <w:sz w:val="20"/>
                                <w:szCs w:val="16"/>
                                <w:lang w:val="en-GB"/>
                              </w:rPr>
                            </w:pPr>
                          </w:p>
                          <w:p w14:paraId="30DBA52E" w14:textId="77777777" w:rsidR="003A6A87" w:rsidRPr="00517EFD" w:rsidRDefault="003A6A87">
                            <w:pPr>
                              <w:rPr>
                                <w:lang w:val="en-GB"/>
                              </w:rPr>
                            </w:pPr>
                          </w:p>
                          <w:p w14:paraId="755CAD26" w14:textId="77777777" w:rsidR="003A6A87" w:rsidRDefault="003A6A87"/>
                          <w:p w14:paraId="7F6B8A08" w14:textId="77777777" w:rsidR="003A6A87" w:rsidRDefault="003A6A87"/>
                          <w:p w14:paraId="5B9B3F3A" w14:textId="77777777" w:rsidR="003A6A87" w:rsidRDefault="003A6A87"/>
                          <w:p w14:paraId="6DD58AAE" w14:textId="77777777" w:rsidR="003A6A87" w:rsidRDefault="003A6A87"/>
                          <w:p w14:paraId="343623A8" w14:textId="77777777" w:rsidR="003A6A87" w:rsidRDefault="003A6A87"/>
                          <w:p w14:paraId="1C02B3FB" w14:textId="77777777" w:rsidR="003A6A87" w:rsidRDefault="003A6A87"/>
                          <w:p w14:paraId="2EBF76C2" w14:textId="77777777" w:rsidR="003A6A87" w:rsidRDefault="003A6A87"/>
                          <w:p w14:paraId="023BAA66" w14:textId="77777777" w:rsidR="003A6A87" w:rsidRDefault="003A6A87"/>
                          <w:p w14:paraId="4604CE31" w14:textId="77777777" w:rsidR="003A6A87" w:rsidRDefault="003A6A87"/>
                          <w:p w14:paraId="4166FE0D" w14:textId="77777777" w:rsidR="003A6A87" w:rsidRDefault="003A6A87"/>
                          <w:p w14:paraId="272D17CF" w14:textId="77777777" w:rsidR="003A6A87" w:rsidRDefault="003A6A87"/>
                          <w:p w14:paraId="07F726EF" w14:textId="77777777" w:rsidR="003A6A87" w:rsidRDefault="003A6A87"/>
                          <w:p w14:paraId="2F9D6449" w14:textId="77777777" w:rsidR="003A6A87" w:rsidRDefault="003A6A87"/>
                          <w:p w14:paraId="441D069B" w14:textId="77777777" w:rsidR="003A6A87" w:rsidRDefault="003A6A87"/>
                          <w:p w14:paraId="28934A17" w14:textId="77777777" w:rsidR="003A6A87" w:rsidRDefault="003A6A87"/>
                          <w:p w14:paraId="358E2FC5" w14:textId="77777777" w:rsidR="003A6A87" w:rsidRDefault="003A6A87"/>
                          <w:p w14:paraId="2ACB631F" w14:textId="77777777" w:rsidR="003A6A87" w:rsidRDefault="003A6A87"/>
                          <w:p w14:paraId="57A66BD6" w14:textId="77777777" w:rsidR="003A6A87" w:rsidRDefault="003A6A87"/>
                          <w:p w14:paraId="2683C6D6" w14:textId="77777777" w:rsidR="003A6A87" w:rsidRDefault="003A6A87"/>
                          <w:p w14:paraId="286FCE45" w14:textId="77777777" w:rsidR="003A6A87" w:rsidRDefault="003A6A87"/>
                          <w:p w14:paraId="6448EE54" w14:textId="77777777" w:rsidR="003A6A87" w:rsidRDefault="003A6A87"/>
                          <w:p w14:paraId="5CEBEE5F" w14:textId="77777777" w:rsidR="003A6A87" w:rsidRDefault="003A6A87"/>
                          <w:p w14:paraId="622494E4" w14:textId="77777777" w:rsidR="003A6A87" w:rsidRDefault="003A6A87"/>
                          <w:p w14:paraId="3070DBA0" w14:textId="77777777" w:rsidR="003A6A87" w:rsidRDefault="003A6A87"/>
                          <w:p w14:paraId="74A65912" w14:textId="77777777" w:rsidR="003A6A87" w:rsidRDefault="003A6A87"/>
                          <w:p w14:paraId="2CB4007A" w14:textId="77777777" w:rsidR="003A6A87" w:rsidRDefault="003A6A87"/>
                          <w:p w14:paraId="10830265" w14:textId="77777777" w:rsidR="003A6A87" w:rsidRDefault="003A6A87"/>
                          <w:p w14:paraId="0CFF8767" w14:textId="77777777" w:rsidR="003A6A87" w:rsidRDefault="003A6A87"/>
                          <w:p w14:paraId="41FA426D" w14:textId="77777777" w:rsidR="003A6A87" w:rsidRDefault="003A6A87"/>
                          <w:p w14:paraId="38D3186E" w14:textId="77777777" w:rsidR="003A6A87" w:rsidRDefault="003A6A87"/>
                          <w:p w14:paraId="155CFCB8" w14:textId="77777777" w:rsidR="003A6A87" w:rsidRDefault="003A6A87"/>
                          <w:p w14:paraId="2B57E0A2" w14:textId="77777777" w:rsidR="003A6A87" w:rsidRDefault="003A6A87"/>
                          <w:p w14:paraId="65516CC2" w14:textId="77777777" w:rsidR="003A6A87" w:rsidRDefault="003A6A87"/>
                          <w:p w14:paraId="7FC63A5F" w14:textId="77777777" w:rsidR="003A6A87" w:rsidRDefault="003A6A87"/>
                          <w:p w14:paraId="72BA3DED" w14:textId="77777777" w:rsidR="003A6A87" w:rsidRDefault="003A6A87"/>
                          <w:p w14:paraId="6DE6B132" w14:textId="77777777" w:rsidR="003A6A87" w:rsidRDefault="003A6A87"/>
                          <w:p w14:paraId="4628ADFF" w14:textId="77777777" w:rsidR="003A6A87" w:rsidRDefault="003A6A87"/>
                          <w:p w14:paraId="21A7D998" w14:textId="77777777" w:rsidR="003A6A87" w:rsidRDefault="003A6A87"/>
                          <w:p w14:paraId="3F535A69" w14:textId="77777777" w:rsidR="003A6A87" w:rsidRDefault="003A6A87"/>
                          <w:p w14:paraId="7BC03ED7" w14:textId="77777777" w:rsidR="003A6A87" w:rsidRDefault="003A6A87"/>
                          <w:p w14:paraId="1937B000" w14:textId="77777777" w:rsidR="003A6A87" w:rsidRDefault="003A6A87"/>
                          <w:p w14:paraId="0867A713" w14:textId="77777777" w:rsidR="003A6A87" w:rsidRDefault="003A6A87"/>
                          <w:p w14:paraId="0B814ACA" w14:textId="77777777" w:rsidR="003A6A87" w:rsidRDefault="003A6A87"/>
                          <w:p w14:paraId="7A1ED469" w14:textId="77777777" w:rsidR="003A6A87" w:rsidRDefault="003A6A87"/>
                          <w:p w14:paraId="0BC7C6B8" w14:textId="77777777" w:rsidR="003A6A87" w:rsidRDefault="003A6A87"/>
                          <w:p w14:paraId="0A1F3D04" w14:textId="77777777" w:rsidR="003A6A87" w:rsidRDefault="003A6A87"/>
                          <w:p w14:paraId="6B747075" w14:textId="77777777" w:rsidR="003A6A87" w:rsidRDefault="001E30B4">
                            <w: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pt;margin-top:134.7pt;width:534.3pt;height:65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" filled="f" stroked="f" strokeweight=".5pt">
                <o:lock v:ext="edit" aspectratio="t"/>
                <v:textbox>
                  <w:txbxContent>
                    <w:p w14:paraId="6B837D61" w14:textId="6CD9F067" w:rsidR="00FE1F9A" w:rsidRDefault="00FE1F9A" w:rsidP="00FE1F9A">
                      <w:pPr>
                        <w:rPr>
                          <w:szCs w:val="24"/>
                        </w:rPr>
                      </w:pPr>
                      <w:bookmarkStart w:id="5"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77151B">
                        <w:rPr>
                          <w:b/>
                          <w:bCs/>
                          <w:szCs w:val="24"/>
                        </w:rPr>
                        <w:t>ing</w:t>
                      </w:r>
                      <w:r>
                        <w:rPr>
                          <w:szCs w:val="24"/>
                        </w:rPr>
                        <w:t xml:space="preserve">; </w:t>
                      </w:r>
                      <w:r w:rsidRPr="00DA5833">
                        <w:rPr>
                          <w:b/>
                          <w:bCs/>
                          <w:szCs w:val="24"/>
                        </w:rPr>
                        <w:t>Multi Service Contract</w:t>
                      </w:r>
                      <w:r w:rsidR="0077151B">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77151B">
                        <w:rPr>
                          <w:b/>
                          <w:bCs/>
                          <w:szCs w:val="24"/>
                        </w:rPr>
                        <w:t>ing</w:t>
                      </w:r>
                      <w:r>
                        <w:rPr>
                          <w:szCs w:val="24"/>
                        </w:rPr>
                        <w:t xml:space="preserve">; </w:t>
                      </w:r>
                      <w:r w:rsidRPr="00DA5833">
                        <w:rPr>
                          <w:b/>
                          <w:bCs/>
                          <w:szCs w:val="24"/>
                        </w:rPr>
                        <w:t>Prosumerism</w:t>
                      </w:r>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2E6DE362" w14:textId="77777777" w:rsidR="00FE1F9A" w:rsidRPr="00A13C51" w:rsidRDefault="00FE1F9A" w:rsidP="00FE1F9A">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33E3741" w14:textId="77777777" w:rsidR="00796FB6" w:rsidRPr="00FE1F9A" w:rsidRDefault="00796FB6" w:rsidP="00796FB6">
                      <w:pPr>
                        <w:shd w:val="clear" w:color="auto" w:fill="FFFFFF"/>
                        <w:spacing w:before="100" w:beforeAutospacing="1"/>
                        <w:outlineLvl w:val="2"/>
                        <w:rPr>
                          <w:rFonts w:eastAsia="Times New Roman" w:cstheme="majorHAnsi"/>
                          <w:szCs w:val="24"/>
                          <w:lang w:val="en-GB"/>
                        </w:rPr>
                      </w:pPr>
                      <w:bookmarkStart w:id="6" w:name="_Toc41309510"/>
                      <w:bookmarkStart w:id="7" w:name="_Toc42022404"/>
                      <w:bookmarkEnd w:id="5"/>
                      <w:r w:rsidRPr="00FE1F9A">
                        <w:rPr>
                          <w:rFonts w:eastAsia="Times New Roman" w:cstheme="majorHAnsi"/>
                          <w:b/>
                          <w:bCs/>
                          <w:szCs w:val="24"/>
                          <w:lang w:val="en-GB"/>
                        </w:rPr>
                        <w:t>Energy Performance Contracting</w:t>
                      </w:r>
                      <w:r w:rsidRPr="00FE1F9A">
                        <w:rPr>
                          <w:rFonts w:eastAsia="Times New Roman" w:cstheme="majorHAnsi"/>
                          <w:szCs w:val="24"/>
                          <w:lang w:val="en-GB"/>
                        </w:rPr>
                        <w:t xml:space="preserve"> (EPC) is a well-tested and successful model for energy saving. It is used by public building owners to reach climate and energy targets at a faster pace than with traditional implementation. There is still a large energy-saving potential in public sector.</w:t>
                      </w:r>
                      <w:bookmarkEnd w:id="6"/>
                      <w:bookmarkEnd w:id="7"/>
                    </w:p>
                    <w:p w14:paraId="44DAA077" w14:textId="07F11B92" w:rsidR="00796FB6" w:rsidRPr="00FE1F9A" w:rsidRDefault="00796FB6" w:rsidP="00C62D7B">
                      <w:pPr>
                        <w:shd w:val="clear" w:color="auto" w:fill="FFFFFF"/>
                        <w:spacing w:before="100" w:beforeAutospacing="1"/>
                        <w:outlineLvl w:val="2"/>
                        <w:rPr>
                          <w:rFonts w:eastAsia="Times New Roman" w:cstheme="majorHAnsi"/>
                          <w:szCs w:val="24"/>
                          <w:lang w:val="en-GB"/>
                        </w:rPr>
                      </w:pPr>
                      <w:bookmarkStart w:id="8" w:name="_Toc41309511"/>
                      <w:bookmarkStart w:id="9" w:name="_Toc42022405"/>
                      <w:r w:rsidRPr="00FE1F9A">
                        <w:rPr>
                          <w:rFonts w:eastAsia="Times New Roman" w:cstheme="majorHAnsi"/>
                          <w:szCs w:val="24"/>
                          <w:lang w:val="en-GB"/>
                        </w:rPr>
                        <w:t>This template for EPC</w:t>
                      </w:r>
                      <w:r w:rsidR="00C62D7B" w:rsidRPr="00FE1F9A">
                        <w:rPr>
                          <w:rFonts w:eastAsia="Times New Roman" w:cstheme="majorHAnsi"/>
                          <w:szCs w:val="24"/>
                          <w:lang w:val="en-GB"/>
                        </w:rPr>
                        <w:t xml:space="preserve"> project develo</w:t>
                      </w:r>
                      <w:r w:rsidR="00D565B8" w:rsidRPr="00FE1F9A">
                        <w:rPr>
                          <w:rFonts w:eastAsia="Times New Roman" w:cstheme="majorHAnsi"/>
                          <w:szCs w:val="24"/>
                          <w:lang w:val="en-GB"/>
                        </w:rPr>
                        <w:t>pment report and energy analyses</w:t>
                      </w:r>
                      <w:r w:rsidRPr="00FE1F9A">
                        <w:rPr>
                          <w:rFonts w:eastAsia="Times New Roman" w:cstheme="majorHAnsi"/>
                          <w:szCs w:val="24"/>
                          <w:lang w:val="en-GB"/>
                        </w:rPr>
                        <w:t xml:space="preserve"> is based on the </w:t>
                      </w:r>
                      <w:r w:rsidR="00D36D5E" w:rsidRPr="00FE1F9A">
                        <w:rPr>
                          <w:rFonts w:eastAsia="Times New Roman" w:cstheme="majorHAnsi"/>
                          <w:szCs w:val="24"/>
                          <w:lang w:val="en-GB"/>
                        </w:rPr>
                        <w:t xml:space="preserve">Guide to EPC </w:t>
                      </w:r>
                      <w:r w:rsidRPr="00FE1F9A">
                        <w:rPr>
                          <w:rFonts w:eastAsia="Times New Roman" w:cstheme="majorHAnsi"/>
                          <w:szCs w:val="24"/>
                          <w:lang w:val="en-GB"/>
                        </w:rPr>
                        <w:t>developed in the framework of the EFFECT4buildigs project. The guide introduces a new implementation model based on experiences in the countries involved in the EFFECT4buildings project. Its main novelty aspects being contract based partnership during the analyses phase and new award criteria to better fit the goals of building owners.</w:t>
                      </w:r>
                      <w:bookmarkEnd w:id="8"/>
                      <w:bookmarkEnd w:id="9"/>
                      <w:r w:rsidRPr="00FE1F9A">
                        <w:rPr>
                          <w:rFonts w:eastAsia="Times New Roman" w:cstheme="majorHAnsi"/>
                          <w:szCs w:val="24"/>
                          <w:lang w:val="en-GB"/>
                        </w:rPr>
                        <w:t xml:space="preserve"> </w:t>
                      </w:r>
                    </w:p>
                    <w:p w14:paraId="7F374DC8" w14:textId="4E7E6C42" w:rsidR="00796FB6" w:rsidRPr="00FE1F9A" w:rsidRDefault="00796FB6" w:rsidP="000F1EF4">
                      <w:pPr>
                        <w:rPr>
                          <w:rFonts w:eastAsia="Times New Roman" w:cstheme="majorHAnsi"/>
                          <w:szCs w:val="24"/>
                          <w:lang w:val="en-GB"/>
                        </w:rPr>
                      </w:pPr>
                      <w:r w:rsidRPr="00FE1F9A">
                        <w:rPr>
                          <w:rFonts w:eastAsia="Times New Roman" w:cstheme="majorHAnsi"/>
                          <w:szCs w:val="24"/>
                          <w:lang w:val="en-GB"/>
                        </w:rPr>
                        <w:t xml:space="preserve">The </w:t>
                      </w:r>
                      <w:r w:rsidR="00D565B8" w:rsidRPr="00FE1F9A">
                        <w:rPr>
                          <w:rFonts w:eastAsia="Times New Roman" w:cstheme="majorHAnsi"/>
                          <w:b/>
                          <w:bCs/>
                          <w:szCs w:val="24"/>
                          <w:lang w:val="en-GB"/>
                        </w:rPr>
                        <w:t>Project development report and energy analyses</w:t>
                      </w:r>
                      <w:r w:rsidR="00D565B8" w:rsidRPr="00FE1F9A">
                        <w:rPr>
                          <w:rFonts w:eastAsia="Times New Roman" w:cstheme="majorHAnsi"/>
                          <w:szCs w:val="24"/>
                          <w:lang w:val="en-GB"/>
                        </w:rPr>
                        <w:t xml:space="preserve"> </w:t>
                      </w:r>
                      <w:r w:rsidRPr="00FE1F9A">
                        <w:rPr>
                          <w:rFonts w:eastAsia="Times New Roman" w:cstheme="majorHAnsi"/>
                          <w:szCs w:val="24"/>
                          <w:lang w:val="en-GB"/>
                        </w:rPr>
                        <w:t xml:space="preserve">is part of a toolbox with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CC78BEE" w14:textId="77777777" w:rsidR="00FE1F9A" w:rsidRDefault="00796FB6" w:rsidP="001F4DDD">
                      <w:pPr>
                        <w:spacing w:after="0"/>
                        <w:jc w:val="left"/>
                        <w:rPr>
                          <w:rFonts w:cstheme="majorHAnsi"/>
                          <w:lang w:val="en-GB"/>
                        </w:rPr>
                      </w:pPr>
                      <w:r w:rsidRPr="00FE1F9A">
                        <w:rPr>
                          <w:rFonts w:eastAsia="Times New Roman" w:cstheme="majorHAnsi"/>
                          <w:szCs w:val="24"/>
                          <w:lang w:val="en-GB"/>
                        </w:rPr>
                        <w:t>Below is a schematic overview of the adapted tools and instruments for EPC</w:t>
                      </w:r>
                      <w:r w:rsidR="00517EFD" w:rsidRPr="00FE1F9A">
                        <w:rPr>
                          <w:rFonts w:cstheme="majorHAnsi"/>
                          <w:lang w:val="en-GB"/>
                        </w:rPr>
                        <w:t>:</w:t>
                      </w:r>
                    </w:p>
                    <w:p w14:paraId="35CFD94D" w14:textId="7FB563EE" w:rsidR="00517EFD" w:rsidRPr="00FE1F9A" w:rsidRDefault="00517EFD" w:rsidP="00FE1F9A">
                      <w:pPr>
                        <w:spacing w:after="0"/>
                        <w:jc w:val="center"/>
                        <w:rPr>
                          <w:rFonts w:cstheme="majorHAnsi"/>
                          <w:lang w:val="en-GB"/>
                        </w:rPr>
                      </w:pPr>
                      <w:r w:rsidRPr="00FE1F9A">
                        <w:rPr>
                          <w:rFonts w:cstheme="majorHAnsi"/>
                          <w:noProof/>
                        </w:rPr>
                        <w:drawing>
                          <wp:inline distT="0" distB="0" distL="0" distR="0" wp14:anchorId="2B0F4186" wp14:editId="09725D5C">
                            <wp:extent cx="4119725" cy="2377018"/>
                            <wp:effectExtent l="0" t="0" r="0" b="444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119725" cy="2377018"/>
                                    </a:xfrm>
                                    <a:prstGeom prst="rect">
                                      <a:avLst/>
                                    </a:prstGeom>
                                    <a:noFill/>
                                    <a:ln>
                                      <a:noFill/>
                                    </a:ln>
                                  </pic:spPr>
                                </pic:pic>
                              </a:graphicData>
                            </a:graphic>
                          </wp:inline>
                        </w:drawing>
                      </w:r>
                    </w:p>
                    <w:p w14:paraId="0C7B1B88" w14:textId="3315AE89" w:rsidR="00A20EC0" w:rsidRPr="00FE1F9A" w:rsidRDefault="00517EFD" w:rsidP="00FE1F9A">
                      <w:pPr>
                        <w:spacing w:after="0"/>
                        <w:jc w:val="center"/>
                        <w:rPr>
                          <w:rFonts w:eastAsia="Times New Roman" w:cstheme="majorHAnsi"/>
                          <w:i/>
                          <w:iCs/>
                          <w:sz w:val="18"/>
                          <w:szCs w:val="18"/>
                          <w:lang w:val="en-GB"/>
                        </w:rPr>
                      </w:pPr>
                      <w:r w:rsidRPr="00FE1F9A">
                        <w:rPr>
                          <w:rFonts w:cstheme="majorHAnsi"/>
                          <w:i/>
                          <w:iCs/>
                          <w:sz w:val="20"/>
                          <w:szCs w:val="16"/>
                          <w:lang w:val="en-GB"/>
                        </w:rPr>
                        <w:t>*</w:t>
                      </w:r>
                      <w:r w:rsidR="00A20EC0" w:rsidRPr="00FE1F9A">
                        <w:rPr>
                          <w:rFonts w:eastAsia="Times New Roman" w:cstheme="majorHAnsi"/>
                          <w:i/>
                          <w:iCs/>
                          <w:sz w:val="18"/>
                          <w:szCs w:val="18"/>
                          <w:lang w:val="en-GB"/>
                        </w:rPr>
                        <w:t xml:space="preserve"> Not considerably altered compared to traditional EPC implementation model documents</w:t>
                      </w:r>
                    </w:p>
                    <w:p w14:paraId="01D031B3" w14:textId="69DBDF62" w:rsidR="00517EFD" w:rsidRPr="00BE6C29" w:rsidRDefault="00517EFD" w:rsidP="00517EFD">
                      <w:pPr>
                        <w:rPr>
                          <w:i/>
                          <w:iCs/>
                          <w:sz w:val="20"/>
                          <w:szCs w:val="16"/>
                          <w:lang w:val="en-GB"/>
                        </w:rPr>
                      </w:pPr>
                    </w:p>
                    <w:p w14:paraId="30DBA52E" w14:textId="77777777" w:rsidR="003A6A87" w:rsidRPr="00517EFD" w:rsidRDefault="003A6A87">
                      <w:pPr>
                        <w:rPr>
                          <w:lang w:val="en-GB"/>
                        </w:rPr>
                      </w:pPr>
                    </w:p>
                    <w:p w14:paraId="755CAD26" w14:textId="77777777" w:rsidR="003A6A87" w:rsidRDefault="003A6A87"/>
                    <w:p w14:paraId="7F6B8A08" w14:textId="77777777" w:rsidR="003A6A87" w:rsidRDefault="003A6A87"/>
                    <w:p w14:paraId="5B9B3F3A" w14:textId="77777777" w:rsidR="003A6A87" w:rsidRDefault="003A6A87"/>
                    <w:p w14:paraId="6DD58AAE" w14:textId="77777777" w:rsidR="003A6A87" w:rsidRDefault="003A6A87"/>
                    <w:p w14:paraId="343623A8" w14:textId="77777777" w:rsidR="003A6A87" w:rsidRDefault="003A6A87"/>
                    <w:p w14:paraId="1C02B3FB" w14:textId="77777777" w:rsidR="003A6A87" w:rsidRDefault="003A6A87"/>
                    <w:p w14:paraId="2EBF76C2" w14:textId="77777777" w:rsidR="003A6A87" w:rsidRDefault="003A6A87"/>
                    <w:p w14:paraId="023BAA66" w14:textId="77777777" w:rsidR="003A6A87" w:rsidRDefault="003A6A87"/>
                    <w:p w14:paraId="4604CE31" w14:textId="77777777" w:rsidR="003A6A87" w:rsidRDefault="003A6A87"/>
                    <w:p w14:paraId="4166FE0D" w14:textId="77777777" w:rsidR="003A6A87" w:rsidRDefault="003A6A87"/>
                    <w:p w14:paraId="272D17CF" w14:textId="77777777" w:rsidR="003A6A87" w:rsidRDefault="003A6A87"/>
                    <w:p w14:paraId="07F726EF" w14:textId="77777777" w:rsidR="003A6A87" w:rsidRDefault="003A6A87"/>
                    <w:p w14:paraId="2F9D6449" w14:textId="77777777" w:rsidR="003A6A87" w:rsidRDefault="003A6A87"/>
                    <w:p w14:paraId="441D069B" w14:textId="77777777" w:rsidR="003A6A87" w:rsidRDefault="003A6A87"/>
                    <w:p w14:paraId="28934A17" w14:textId="77777777" w:rsidR="003A6A87" w:rsidRDefault="003A6A87"/>
                    <w:p w14:paraId="358E2FC5" w14:textId="77777777" w:rsidR="003A6A87" w:rsidRDefault="003A6A87"/>
                    <w:p w14:paraId="2ACB631F" w14:textId="77777777" w:rsidR="003A6A87" w:rsidRDefault="003A6A87"/>
                    <w:p w14:paraId="57A66BD6" w14:textId="77777777" w:rsidR="003A6A87" w:rsidRDefault="003A6A87"/>
                    <w:p w14:paraId="2683C6D6" w14:textId="77777777" w:rsidR="003A6A87" w:rsidRDefault="003A6A87"/>
                    <w:p w14:paraId="286FCE45" w14:textId="77777777" w:rsidR="003A6A87" w:rsidRDefault="003A6A87"/>
                    <w:p w14:paraId="6448EE54" w14:textId="77777777" w:rsidR="003A6A87" w:rsidRDefault="003A6A87"/>
                    <w:p w14:paraId="5CEBEE5F" w14:textId="77777777" w:rsidR="003A6A87" w:rsidRDefault="003A6A87"/>
                    <w:p w14:paraId="622494E4" w14:textId="77777777" w:rsidR="003A6A87" w:rsidRDefault="003A6A87"/>
                    <w:p w14:paraId="3070DBA0" w14:textId="77777777" w:rsidR="003A6A87" w:rsidRDefault="003A6A87"/>
                    <w:p w14:paraId="74A65912" w14:textId="77777777" w:rsidR="003A6A87" w:rsidRDefault="003A6A87"/>
                    <w:p w14:paraId="2CB4007A" w14:textId="77777777" w:rsidR="003A6A87" w:rsidRDefault="003A6A87"/>
                    <w:p w14:paraId="10830265" w14:textId="77777777" w:rsidR="003A6A87" w:rsidRDefault="003A6A87"/>
                    <w:p w14:paraId="0CFF8767" w14:textId="77777777" w:rsidR="003A6A87" w:rsidRDefault="003A6A87"/>
                    <w:p w14:paraId="41FA426D" w14:textId="77777777" w:rsidR="003A6A87" w:rsidRDefault="003A6A87"/>
                    <w:p w14:paraId="38D3186E" w14:textId="77777777" w:rsidR="003A6A87" w:rsidRDefault="003A6A87"/>
                    <w:p w14:paraId="155CFCB8" w14:textId="77777777" w:rsidR="003A6A87" w:rsidRDefault="003A6A87"/>
                    <w:p w14:paraId="2B57E0A2" w14:textId="77777777" w:rsidR="003A6A87" w:rsidRDefault="003A6A87"/>
                    <w:p w14:paraId="65516CC2" w14:textId="77777777" w:rsidR="003A6A87" w:rsidRDefault="003A6A87"/>
                    <w:p w14:paraId="7FC63A5F" w14:textId="77777777" w:rsidR="003A6A87" w:rsidRDefault="003A6A87"/>
                    <w:p w14:paraId="72BA3DED" w14:textId="77777777" w:rsidR="003A6A87" w:rsidRDefault="003A6A87"/>
                    <w:p w14:paraId="6DE6B132" w14:textId="77777777" w:rsidR="003A6A87" w:rsidRDefault="003A6A87"/>
                    <w:p w14:paraId="4628ADFF" w14:textId="77777777" w:rsidR="003A6A87" w:rsidRDefault="003A6A87"/>
                    <w:p w14:paraId="21A7D998" w14:textId="77777777" w:rsidR="003A6A87" w:rsidRDefault="003A6A87"/>
                    <w:p w14:paraId="3F535A69" w14:textId="77777777" w:rsidR="003A6A87" w:rsidRDefault="003A6A87"/>
                    <w:p w14:paraId="7BC03ED7" w14:textId="77777777" w:rsidR="003A6A87" w:rsidRDefault="003A6A87"/>
                    <w:p w14:paraId="1937B000" w14:textId="77777777" w:rsidR="003A6A87" w:rsidRDefault="003A6A87"/>
                    <w:p w14:paraId="0867A713" w14:textId="77777777" w:rsidR="003A6A87" w:rsidRDefault="003A6A87"/>
                    <w:p w14:paraId="0B814ACA" w14:textId="77777777" w:rsidR="003A6A87" w:rsidRDefault="003A6A87"/>
                    <w:p w14:paraId="7A1ED469" w14:textId="77777777" w:rsidR="003A6A87" w:rsidRDefault="003A6A87"/>
                    <w:p w14:paraId="0BC7C6B8" w14:textId="77777777" w:rsidR="003A6A87" w:rsidRDefault="003A6A87"/>
                    <w:p w14:paraId="0A1F3D04" w14:textId="77777777" w:rsidR="003A6A87" w:rsidRDefault="003A6A87"/>
                    <w:p w14:paraId="6B747075" w14:textId="77777777" w:rsidR="003A6A87" w:rsidRDefault="001E30B4">
                      <w:r>
                        <w:br/>
                      </w:r>
                    </w:p>
                  </w:txbxContent>
                </v:textbox>
                <w10:wrap anchorx="margin"/>
              </v:shape>
            </w:pict>
          </mc:Fallback>
        </mc:AlternateContent>
      </w:r>
      <w:r w:rsidR="001E30B4">
        <w:rPr>
          <w:lang w:val="lv-LV"/>
        </w:rPr>
        <w:br w:type="page"/>
      </w:r>
      <w:r w:rsidR="001E30B4">
        <w:rPr>
          <w:noProof/>
        </w:rPr>
        <w:drawing>
          <wp:anchor distT="0" distB="0" distL="114300" distR="114300" simplePos="0" relativeHeight="251737088" behindDoc="0" locked="0" layoutInCell="1" allowOverlap="1" wp14:anchorId="00F3E8F7" wp14:editId="445F2E2D">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Pr>
          <w:noProof/>
        </w:rPr>
        <w:drawing>
          <wp:anchor distT="0" distB="0" distL="114300" distR="114300" simplePos="0" relativeHeight="251736064" behindDoc="0" locked="0" layoutInCell="1" allowOverlap="1" wp14:anchorId="45DE1406" wp14:editId="127B3C35">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Pr>
          <w:noProof/>
          <w:lang w:val="lv-LV"/>
        </w:rPr>
        <w:drawing>
          <wp:anchor distT="0" distB="0" distL="114300" distR="114300" simplePos="0" relativeHeight="251639808" behindDoc="1" locked="1" layoutInCell="1" allowOverlap="1" wp14:anchorId="35A9B5A5" wp14:editId="1CC17826">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9"/>
                    <a:srcRect/>
                    <a:stretch>
                      <a:fillRect/>
                    </a:stretch>
                  </pic:blipFill>
                  <pic:spPr>
                    <a:xfrm>
                      <a:off x="0" y="0"/>
                      <a:ext cx="7565390" cy="7181215"/>
                    </a:xfrm>
                    <a:prstGeom prst="rect">
                      <a:avLst/>
                    </a:prstGeom>
                  </pic:spPr>
                </pic:pic>
              </a:graphicData>
            </a:graphic>
          </wp:anchor>
        </w:drawing>
      </w:r>
    </w:p>
    <w:p w14:paraId="6CD9D6B0" w14:textId="77777777" w:rsidR="003A6A87" w:rsidRDefault="003A6A87">
      <w:pPr>
        <w:rPr>
          <w:lang w:val="lv-LV"/>
        </w:rPr>
      </w:pPr>
    </w:p>
    <w:p w14:paraId="7C0E13F2" w14:textId="77777777" w:rsidR="003A6A87" w:rsidRDefault="003A6A87">
      <w:pPr>
        <w:rPr>
          <w:lang w:val="lv-LV"/>
        </w:rPr>
      </w:pPr>
    </w:p>
    <w:p w14:paraId="451003EF" w14:textId="77777777" w:rsidR="00D00DE6" w:rsidRPr="00FE1F9A" w:rsidRDefault="00D00DE6" w:rsidP="00D00DE6">
      <w:pPr>
        <w:rPr>
          <w:rFonts w:eastAsia="Times New Roman" w:cstheme="majorHAnsi"/>
          <w:b/>
          <w:bCs/>
          <w:szCs w:val="24"/>
          <w:lang w:val="en-GB"/>
        </w:rPr>
      </w:pPr>
      <w:r w:rsidRPr="00FE1F9A">
        <w:rPr>
          <w:rFonts w:eastAsia="Times New Roman" w:cstheme="majorHAnsi"/>
          <w:b/>
          <w:bCs/>
          <w:szCs w:val="24"/>
          <w:lang w:val="en-GB"/>
        </w:rPr>
        <w:t>How to use the template</w:t>
      </w:r>
    </w:p>
    <w:p w14:paraId="7E944005" w14:textId="0DCC075E" w:rsidR="00D00DE6" w:rsidRPr="00FE1F9A" w:rsidRDefault="00D00DE6" w:rsidP="00D00DE6">
      <w:pPr>
        <w:pStyle w:val="Liststycke"/>
        <w:numPr>
          <w:ilvl w:val="0"/>
          <w:numId w:val="3"/>
        </w:numPr>
        <w:spacing w:after="0"/>
        <w:contextualSpacing w:val="0"/>
        <w:jc w:val="left"/>
        <w:rPr>
          <w:rFonts w:eastAsia="Times New Roman" w:cstheme="majorHAnsi"/>
          <w:szCs w:val="24"/>
          <w:lang w:val="en-GB"/>
        </w:rPr>
      </w:pPr>
      <w:r w:rsidRPr="00FE1F9A">
        <w:rPr>
          <w:rFonts w:eastAsia="Times New Roman" w:cstheme="majorHAnsi"/>
          <w:szCs w:val="24"/>
          <w:lang w:val="en-GB"/>
        </w:rPr>
        <w:t>This document is based on a Norwegian template for EPC project development</w:t>
      </w:r>
      <w:r w:rsidR="00BE2F18" w:rsidRPr="00FE1F9A">
        <w:rPr>
          <w:rFonts w:eastAsia="Times New Roman" w:cstheme="majorHAnsi"/>
          <w:szCs w:val="24"/>
          <w:lang w:val="en-GB"/>
        </w:rPr>
        <w:t xml:space="preserve"> report and energy analyses and </w:t>
      </w:r>
      <w:r w:rsidRPr="00FE1F9A">
        <w:rPr>
          <w:rFonts w:eastAsia="Times New Roman" w:cstheme="majorHAnsi"/>
          <w:szCs w:val="24"/>
          <w:lang w:val="en-GB"/>
        </w:rPr>
        <w:t xml:space="preserve">adapted for changes in the new implementation model for EPC with contract-based partnership in phase 1. </w:t>
      </w:r>
    </w:p>
    <w:p w14:paraId="268E727D" w14:textId="41CAE579" w:rsidR="00C62D7B" w:rsidRPr="00FE1F9A" w:rsidRDefault="00D00DE6" w:rsidP="00C62D7B">
      <w:pPr>
        <w:pStyle w:val="Liststycke"/>
        <w:numPr>
          <w:ilvl w:val="0"/>
          <w:numId w:val="3"/>
        </w:numPr>
        <w:spacing w:after="0"/>
        <w:contextualSpacing w:val="0"/>
        <w:jc w:val="left"/>
        <w:rPr>
          <w:rFonts w:eastAsia="Times New Roman" w:cstheme="majorHAnsi"/>
          <w:szCs w:val="24"/>
          <w:lang w:val="en-GB"/>
        </w:rPr>
      </w:pPr>
      <w:r w:rsidRPr="00FE1F9A">
        <w:rPr>
          <w:rFonts w:eastAsia="Times New Roman" w:cstheme="majorHAnsi"/>
          <w:szCs w:val="24"/>
          <w:lang w:val="en-GB"/>
        </w:rPr>
        <w:t xml:space="preserve">In the margins there are important information to users with background information and advice on what sections should be thoroughly checked and adapted to national laws, regulations, and specific project conditions. </w:t>
      </w:r>
    </w:p>
    <w:p w14:paraId="64063F14" w14:textId="77777777" w:rsidR="00C9596F" w:rsidRPr="00FE1F9A" w:rsidRDefault="00C62D7B" w:rsidP="00C62D7B">
      <w:pPr>
        <w:pStyle w:val="Liststycke"/>
        <w:numPr>
          <w:ilvl w:val="0"/>
          <w:numId w:val="3"/>
        </w:numPr>
        <w:spacing w:after="0"/>
        <w:contextualSpacing w:val="0"/>
        <w:jc w:val="left"/>
        <w:rPr>
          <w:rFonts w:eastAsia="Times New Roman" w:cstheme="majorHAnsi"/>
          <w:szCs w:val="24"/>
          <w:lang w:val="en-GB"/>
        </w:rPr>
      </w:pPr>
      <w:r w:rsidRPr="00FE1F9A">
        <w:rPr>
          <w:rFonts w:eastAsia="Times New Roman" w:cstheme="majorHAnsi"/>
          <w:szCs w:val="24"/>
          <w:lang w:val="en-GB"/>
        </w:rPr>
        <w:t>P</w:t>
      </w:r>
      <w:r w:rsidR="00D00DE6" w:rsidRPr="00FE1F9A">
        <w:rPr>
          <w:rFonts w:eastAsia="Times New Roman" w:cstheme="majorHAnsi"/>
          <w:szCs w:val="24"/>
          <w:lang w:val="en-GB"/>
        </w:rPr>
        <w:t>lease make sure all introductory text, texts in the margins and logos and layout are deleted before launching the EPC tender.</w:t>
      </w:r>
    </w:p>
    <w:p w14:paraId="06691EE8" w14:textId="44253F9D" w:rsidR="003A6A87" w:rsidRPr="00C9596F" w:rsidRDefault="001E30B4" w:rsidP="00C9596F">
      <w:pPr>
        <w:spacing w:after="0"/>
        <w:jc w:val="left"/>
        <w:rPr>
          <w:rFonts w:ascii="Verdana" w:eastAsia="Times New Roman" w:hAnsi="Verdana" w:cs="Arial"/>
          <w:sz w:val="20"/>
          <w:lang w:val="en-GB"/>
        </w:rPr>
        <w:sectPr w:rsidR="003A6A87" w:rsidRPr="00C9596F">
          <w:headerReference w:type="even" r:id="rId20"/>
          <w:footerReference w:type="even" r:id="rId21"/>
          <w:footerReference w:type="default" r:id="rId22"/>
          <w:type w:val="oddPage"/>
          <w:pgSz w:w="11850" w:h="16783"/>
          <w:pgMar w:top="-69" w:right="1134" w:bottom="1134" w:left="1701" w:header="720" w:footer="720" w:gutter="0"/>
          <w:cols w:space="720"/>
          <w:docGrid w:linePitch="360"/>
        </w:sectPr>
      </w:pPr>
      <w:r>
        <w:rPr>
          <w:bCs/>
          <w:noProof/>
        </w:rPr>
        <mc:AlternateContent>
          <mc:Choice Requires="wps">
            <w:drawing>
              <wp:anchor distT="0" distB="0" distL="114300" distR="114300" simplePos="0" relativeHeight="251619328" behindDoc="0" locked="0" layoutInCell="1" allowOverlap="1" wp14:anchorId="03DF4A32" wp14:editId="452B1ACD">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77777777" w:rsidR="003A6A87" w:rsidRDefault="001E30B4">
                            <w:r>
                              <w:rPr>
                                <w:rFonts w:cstheme="majorHAnsi"/>
                                <w:bCs/>
                              </w:rPr>
                              <w:t xml:space="preserve">EFFECT4buildings project is implemented with the support from the EU funding Programme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3" w:history="1">
                              <w:r>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5FD3A8CC" w14:textId="77777777" w:rsidR="003A6A87" w:rsidRDefault="001E30B4">
                      <w:r>
                        <w:rPr>
                          <w:rFonts w:cstheme="majorHAnsi"/>
                          <w:bCs/>
                        </w:rPr>
                        <w:t xml:space="preserve">EFFECT4buildings project is implemented with the support from the EU funding Programme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4" w:history="1">
                        <w:r>
                          <w:rPr>
                            <w:rStyle w:val="Hyperlnk"/>
                            <w:rFonts w:cstheme="majorHAnsi"/>
                            <w:bCs/>
                            <w:color w:val="70AD47" w:themeColor="accent6"/>
                          </w:rPr>
                          <w:t>http://www.effect4buildings.se/</w:t>
                        </w:r>
                      </w:hyperlink>
                    </w:p>
                  </w:txbxContent>
                </v:textbox>
                <w10:wrap anchorx="page"/>
              </v:shape>
            </w:pict>
          </mc:Fallback>
        </mc:AlternateContent>
      </w:r>
      <w:r>
        <w:rPr>
          <w:noProof/>
        </w:rPr>
        <mc:AlternateContent>
          <mc:Choice Requires="wpg">
            <w:drawing>
              <wp:anchor distT="0" distB="0" distL="114300" distR="114300" simplePos="0" relativeHeight="251658240" behindDoc="0" locked="0" layoutInCell="1" allowOverlap="1" wp14:anchorId="081F2A00" wp14:editId="23684A31">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5"/>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6"/>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29"/>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0"/>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1"/>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2"/>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3"/>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6873C9A0"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4"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5"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6"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7"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8"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39"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0"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1"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2" o:title="9 thumbnail_BDD_logo_RGB"/>
                  <v:path arrowok="t"/>
                </v:shape>
              </v:group>
            </w:pict>
          </mc:Fallback>
        </mc:AlternateContent>
      </w:r>
      <w:r>
        <w:rPr>
          <w:noProof/>
        </w:rPr>
        <mc:AlternateContent>
          <mc:Choice Requires="wps">
            <w:drawing>
              <wp:anchor distT="0" distB="0" distL="114300" distR="114300" simplePos="0" relativeHeight="251699200" behindDoc="0" locked="0" layoutInCell="1" allowOverlap="1" wp14:anchorId="0807AF2C" wp14:editId="7AAA8B53">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852C83"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Pr>
          <w:noProof/>
        </w:rPr>
        <mc:AlternateContent>
          <mc:Choice Requires="wps">
            <w:drawing>
              <wp:anchor distT="0" distB="0" distL="114300" distR="114300" simplePos="0" relativeHeight="251732992" behindDoc="1" locked="0" layoutInCell="1" allowOverlap="1" wp14:anchorId="5808775A" wp14:editId="7BAFDDE5">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939E8B9"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Pr>
          <w:noProof/>
        </w:rPr>
        <mc:AlternateContent>
          <mc:Choice Requires="wpg">
            <w:drawing>
              <wp:anchor distT="0" distB="0" distL="114300" distR="114300" simplePos="0" relativeHeight="251631616" behindDoc="0" locked="0" layoutInCell="1" allowOverlap="1" wp14:anchorId="03B2098D" wp14:editId="24E08604">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69FFE398" w14:textId="3EA792DD" w:rsidR="0069031C" w:rsidRPr="0069031C" w:rsidRDefault="0069031C" w:rsidP="0069031C">
      <w:pPr>
        <w:jc w:val="center"/>
        <w:rPr>
          <w:b/>
          <w:bCs/>
          <w:color w:val="C45911" w:themeColor="accent2" w:themeShade="BF"/>
          <w:sz w:val="52"/>
          <w:lang w:val="en-GB"/>
        </w:rPr>
      </w:pPr>
      <w:r w:rsidRPr="0069031C">
        <w:rPr>
          <w:b/>
          <w:bCs/>
          <w:color w:val="C45911" w:themeColor="accent2" w:themeShade="BF"/>
          <w:sz w:val="52"/>
          <w:lang w:val="en-GB"/>
        </w:rPr>
        <w:lastRenderedPageBreak/>
        <w:t>Template for:</w:t>
      </w:r>
    </w:p>
    <w:p w14:paraId="18CB2F70" w14:textId="77777777" w:rsidR="0069031C" w:rsidRPr="0069031C" w:rsidRDefault="0069031C" w:rsidP="0069031C">
      <w:pPr>
        <w:jc w:val="center"/>
        <w:rPr>
          <w:b/>
          <w:bCs/>
          <w:color w:val="C45911" w:themeColor="accent2" w:themeShade="BF"/>
          <w:sz w:val="52"/>
          <w:lang w:val="en-GB"/>
        </w:rPr>
      </w:pPr>
      <w:r w:rsidRPr="0069031C">
        <w:rPr>
          <w:b/>
          <w:bCs/>
          <w:color w:val="C45911" w:themeColor="accent2" w:themeShade="BF"/>
          <w:sz w:val="52"/>
          <w:lang w:val="en-GB"/>
        </w:rPr>
        <w:t xml:space="preserve"> </w:t>
      </w:r>
    </w:p>
    <w:p w14:paraId="45E7A0C5" w14:textId="77777777" w:rsidR="0069031C" w:rsidRPr="0069031C" w:rsidRDefault="0069031C" w:rsidP="0069031C">
      <w:pPr>
        <w:jc w:val="center"/>
        <w:rPr>
          <w:b/>
          <w:bCs/>
          <w:color w:val="C45911" w:themeColor="accent2" w:themeShade="BF"/>
          <w:sz w:val="52"/>
          <w:lang w:val="en-GB"/>
        </w:rPr>
      </w:pPr>
    </w:p>
    <w:p w14:paraId="620F9189" w14:textId="77777777" w:rsidR="0069031C" w:rsidRPr="0069031C" w:rsidRDefault="0069031C" w:rsidP="0069031C">
      <w:pPr>
        <w:jc w:val="center"/>
        <w:rPr>
          <w:b/>
          <w:bCs/>
          <w:color w:val="C45911" w:themeColor="accent2" w:themeShade="BF"/>
          <w:sz w:val="52"/>
          <w:lang w:val="en-GB"/>
        </w:rPr>
      </w:pPr>
      <w:r w:rsidRPr="0069031C">
        <w:rPr>
          <w:b/>
          <w:bCs/>
          <w:color w:val="C45911" w:themeColor="accent2" w:themeShade="BF"/>
          <w:sz w:val="52"/>
          <w:lang w:val="en-GB"/>
        </w:rPr>
        <w:t>Project development report</w:t>
      </w:r>
    </w:p>
    <w:p w14:paraId="0A4F2B29" w14:textId="77777777" w:rsidR="0069031C" w:rsidRPr="0069031C" w:rsidRDefault="0069031C" w:rsidP="0069031C">
      <w:pPr>
        <w:jc w:val="center"/>
        <w:rPr>
          <w:b/>
          <w:bCs/>
          <w:color w:val="C45911" w:themeColor="accent2" w:themeShade="BF"/>
          <w:sz w:val="52"/>
          <w:lang w:val="en-GB"/>
        </w:rPr>
      </w:pPr>
    </w:p>
    <w:p w14:paraId="1A377713" w14:textId="77777777" w:rsidR="0069031C" w:rsidRPr="0069031C" w:rsidRDefault="0069031C" w:rsidP="0069031C">
      <w:pPr>
        <w:jc w:val="center"/>
        <w:rPr>
          <w:b/>
          <w:bCs/>
          <w:color w:val="C45911" w:themeColor="accent2" w:themeShade="BF"/>
          <w:sz w:val="52"/>
          <w:lang w:val="en-GB"/>
        </w:rPr>
      </w:pPr>
      <w:r w:rsidRPr="0069031C">
        <w:rPr>
          <w:b/>
          <w:bCs/>
          <w:color w:val="C45911" w:themeColor="accent2" w:themeShade="BF"/>
          <w:sz w:val="52"/>
          <w:lang w:val="en-GB"/>
        </w:rPr>
        <w:t>and</w:t>
      </w:r>
    </w:p>
    <w:p w14:paraId="5CDFC9B3" w14:textId="77777777" w:rsidR="0069031C" w:rsidRPr="0069031C" w:rsidRDefault="0069031C" w:rsidP="0069031C">
      <w:pPr>
        <w:jc w:val="center"/>
        <w:rPr>
          <w:b/>
          <w:bCs/>
          <w:color w:val="C45911" w:themeColor="accent2" w:themeShade="BF"/>
          <w:sz w:val="52"/>
          <w:lang w:val="en-GB"/>
        </w:rPr>
      </w:pPr>
    </w:p>
    <w:p w14:paraId="1049C1E7" w14:textId="77777777" w:rsidR="0069031C" w:rsidRPr="0069031C" w:rsidRDefault="0069031C" w:rsidP="0069031C">
      <w:pPr>
        <w:jc w:val="center"/>
        <w:rPr>
          <w:b/>
          <w:bCs/>
          <w:color w:val="C45911" w:themeColor="accent2" w:themeShade="BF"/>
          <w:sz w:val="52"/>
          <w:lang w:val="en-GB"/>
        </w:rPr>
      </w:pPr>
      <w:r w:rsidRPr="0069031C">
        <w:rPr>
          <w:b/>
          <w:bCs/>
          <w:color w:val="C45911" w:themeColor="accent2" w:themeShade="BF"/>
          <w:sz w:val="52"/>
          <w:lang w:val="en-GB"/>
        </w:rPr>
        <w:t>Energy analyses</w:t>
      </w:r>
    </w:p>
    <w:p w14:paraId="78A087A4" w14:textId="77777777" w:rsidR="0069031C" w:rsidRPr="009F4D4D" w:rsidRDefault="0069031C" w:rsidP="0069031C">
      <w:pPr>
        <w:jc w:val="center"/>
        <w:rPr>
          <w:sz w:val="52"/>
          <w:lang w:val="en-GB"/>
        </w:rPr>
      </w:pPr>
    </w:p>
    <w:p w14:paraId="41809EC8" w14:textId="77777777" w:rsidR="0069031C" w:rsidRPr="009F4D4D" w:rsidRDefault="0069031C" w:rsidP="0069031C">
      <w:pPr>
        <w:jc w:val="left"/>
        <w:rPr>
          <w:sz w:val="52"/>
          <w:lang w:val="en-GB"/>
        </w:rPr>
      </w:pPr>
    </w:p>
    <w:p w14:paraId="7E583066" w14:textId="77777777" w:rsidR="0069031C" w:rsidRPr="009F4D4D" w:rsidRDefault="0069031C" w:rsidP="0069031C">
      <w:pPr>
        <w:jc w:val="center"/>
        <w:rPr>
          <w:sz w:val="52"/>
          <w:lang w:val="en-GB"/>
        </w:rPr>
      </w:pPr>
    </w:p>
    <w:p w14:paraId="1845BFC7" w14:textId="77777777" w:rsidR="0069031C" w:rsidRPr="009F4D4D" w:rsidRDefault="0069031C" w:rsidP="0069031C">
      <w:pPr>
        <w:rPr>
          <w:sz w:val="36"/>
          <w:lang w:val="en-GB"/>
        </w:rPr>
      </w:pPr>
      <w:r w:rsidRPr="009F4D4D">
        <w:rPr>
          <w:sz w:val="36"/>
          <w:lang w:val="en-GB"/>
        </w:rPr>
        <w:br w:type="page"/>
      </w:r>
    </w:p>
    <w:p w14:paraId="46DAFF8C" w14:textId="77777777" w:rsidR="0069031C" w:rsidRPr="0069031C" w:rsidRDefault="0069031C" w:rsidP="0069031C">
      <w:pPr>
        <w:pStyle w:val="Rubrik1"/>
        <w:keepNext w:val="0"/>
        <w:keepLines w:val="0"/>
        <w:widowControl w:val="0"/>
        <w:spacing w:line="240" w:lineRule="auto"/>
        <w:ind w:left="432" w:hanging="432"/>
        <w:rPr>
          <w:lang w:val="en-GB"/>
        </w:rPr>
      </w:pPr>
      <w:r w:rsidRPr="0069031C">
        <w:rPr>
          <w:lang w:val="en-GB"/>
        </w:rPr>
        <w:lastRenderedPageBreak/>
        <w:t>Energy analyses – layout and content</w:t>
      </w:r>
    </w:p>
    <w:p w14:paraId="5A8A77EC" w14:textId="77777777" w:rsidR="0069031C" w:rsidRPr="009F4D4D" w:rsidRDefault="0069031C" w:rsidP="0069031C">
      <w:pPr>
        <w:rPr>
          <w:lang w:val="en-GB"/>
        </w:rPr>
      </w:pPr>
      <w:commentRangeStart w:id="10"/>
      <w:r w:rsidRPr="009F4D4D">
        <w:rPr>
          <w:lang w:val="en-GB"/>
        </w:rPr>
        <w:t xml:space="preserve">The minimum requirements for information to be included in an energy analysis and the project development report are set out below as a result of the phase 1 analysis phase. </w:t>
      </w:r>
      <w:commentRangeEnd w:id="10"/>
      <w:r w:rsidRPr="009F4D4D">
        <w:rPr>
          <w:rStyle w:val="Kommentarsreferens"/>
          <w:lang w:val="en-GB"/>
        </w:rPr>
        <w:commentReference w:id="10"/>
      </w:r>
      <w:r w:rsidRPr="009F4D4D">
        <w:rPr>
          <w:lang w:val="en-GB"/>
        </w:rPr>
        <w:t xml:space="preserve">The project development report is valid as a contract document for Phase 2 implementation and Phase 3 savings guarantee. All measures must be documented. </w:t>
      </w:r>
    </w:p>
    <w:p w14:paraId="0D277F51" w14:textId="77777777" w:rsidR="0069031C" w:rsidRPr="009F4D4D" w:rsidRDefault="0069031C" w:rsidP="0069031C">
      <w:pPr>
        <w:rPr>
          <w:lang w:val="en-GB"/>
        </w:rPr>
      </w:pPr>
    </w:p>
    <w:p w14:paraId="3F4BED17" w14:textId="77777777" w:rsidR="0069031C" w:rsidRPr="009F4D4D" w:rsidRDefault="0069031C" w:rsidP="0069031C">
      <w:pPr>
        <w:rPr>
          <w:lang w:val="en-GB"/>
        </w:rPr>
      </w:pPr>
      <w:r w:rsidRPr="009F4D4D">
        <w:rPr>
          <w:lang w:val="en-GB"/>
        </w:rPr>
        <w:t xml:space="preserve">Unless otherwise agreed, the minimum requirements for measures to be eligible </w:t>
      </w:r>
      <w:commentRangeStart w:id="11"/>
      <w:r w:rsidRPr="009F4D4D">
        <w:rPr>
          <w:lang w:val="en-GB"/>
        </w:rPr>
        <w:t xml:space="preserve">for national financial support or grants </w:t>
      </w:r>
      <w:commentRangeEnd w:id="11"/>
      <w:r w:rsidRPr="009F4D4D">
        <w:rPr>
          <w:rStyle w:val="Kommentarsreferens"/>
          <w:lang w:val="en-GB"/>
        </w:rPr>
        <w:commentReference w:id="11"/>
      </w:r>
      <w:r w:rsidRPr="009F4D4D">
        <w:rPr>
          <w:lang w:val="en-GB"/>
        </w:rPr>
        <w:t>must be met.</w:t>
      </w:r>
    </w:p>
    <w:p w14:paraId="5ED35AB4" w14:textId="77777777" w:rsidR="0069031C" w:rsidRPr="009F4D4D" w:rsidRDefault="0069031C" w:rsidP="0069031C">
      <w:pPr>
        <w:rPr>
          <w:lang w:val="en-GB"/>
        </w:rPr>
      </w:pPr>
    </w:p>
    <w:p w14:paraId="6D4B92F0" w14:textId="77777777" w:rsidR="0069031C" w:rsidRPr="009F4D4D" w:rsidRDefault="0069031C" w:rsidP="0069031C">
      <w:pPr>
        <w:rPr>
          <w:lang w:val="en-GB"/>
        </w:rPr>
      </w:pPr>
      <w:r w:rsidRPr="009F4D4D">
        <w:rPr>
          <w:lang w:val="en-GB"/>
        </w:rPr>
        <w:t>An energy analysis report per building should be made and an overall “Project Development Report” for all the buildings should be presented.</w:t>
      </w:r>
    </w:p>
    <w:p w14:paraId="07510271" w14:textId="77777777" w:rsidR="0069031C" w:rsidRPr="009F4D4D" w:rsidRDefault="0069031C" w:rsidP="0069031C">
      <w:pPr>
        <w:rPr>
          <w:lang w:val="en-GB"/>
        </w:rPr>
      </w:pPr>
    </w:p>
    <w:p w14:paraId="49D76944" w14:textId="77777777" w:rsidR="0069031C" w:rsidRPr="009F4D4D" w:rsidRDefault="0069031C" w:rsidP="0069031C">
      <w:pPr>
        <w:rPr>
          <w:lang w:val="en-GB"/>
        </w:rPr>
      </w:pPr>
      <w:r w:rsidRPr="009F4D4D">
        <w:rPr>
          <w:lang w:val="en-GB"/>
        </w:rPr>
        <w:t>The points below are minimum requirements.</w:t>
      </w:r>
    </w:p>
    <w:p w14:paraId="67EE22BA" w14:textId="77777777" w:rsidR="0069031C" w:rsidRPr="009F4D4D" w:rsidRDefault="0069031C" w:rsidP="0069031C">
      <w:pPr>
        <w:rPr>
          <w:lang w:val="en-GB"/>
        </w:rPr>
      </w:pPr>
    </w:p>
    <w:p w14:paraId="35B72F49" w14:textId="77777777" w:rsidR="0069031C" w:rsidRPr="009F4D4D" w:rsidRDefault="0069031C" w:rsidP="0069031C">
      <w:pPr>
        <w:rPr>
          <w:lang w:val="en-GB"/>
        </w:rPr>
      </w:pPr>
    </w:p>
    <w:p w14:paraId="4F9DC4B5" w14:textId="0495F95C" w:rsidR="0069031C" w:rsidRPr="00C11A6C" w:rsidRDefault="0069031C" w:rsidP="00B83D1A">
      <w:pPr>
        <w:pStyle w:val="Rubrik2"/>
        <w:numPr>
          <w:ilvl w:val="1"/>
          <w:numId w:val="6"/>
        </w:numPr>
        <w:ind w:left="567" w:hanging="567"/>
      </w:pPr>
      <w:r w:rsidRPr="00C11A6C">
        <w:t xml:space="preserve">Summary </w:t>
      </w:r>
    </w:p>
    <w:p w14:paraId="72902EA4" w14:textId="77777777" w:rsidR="0069031C" w:rsidRPr="009F4D4D" w:rsidRDefault="0069031C" w:rsidP="0069031C">
      <w:pPr>
        <w:rPr>
          <w:lang w:val="en-GB"/>
        </w:rPr>
      </w:pPr>
      <w:r w:rsidRPr="009F4D4D">
        <w:rPr>
          <w:lang w:val="en-GB"/>
        </w:rPr>
        <w:t>Brief summary describing the building (s) with year of construction, type of building, and type of use and main data. Short summary with key figures for all relevant measures. This includes, among other things: Investment cost, savings in [</w:t>
      </w:r>
      <w:commentRangeStart w:id="12"/>
      <w:r w:rsidRPr="009F4D4D">
        <w:rPr>
          <w:lang w:val="en-GB"/>
        </w:rPr>
        <w:t>EUR</w:t>
      </w:r>
      <w:commentRangeEnd w:id="12"/>
      <w:r w:rsidRPr="009F4D4D">
        <w:rPr>
          <w:rStyle w:val="Kommentarsreferens"/>
          <w:lang w:val="en-GB"/>
        </w:rPr>
        <w:commentReference w:id="12"/>
      </w:r>
      <w:r w:rsidRPr="009F4D4D">
        <w:rPr>
          <w:lang w:val="en-GB"/>
        </w:rPr>
        <w:t>] and energy, and net present value.</w:t>
      </w:r>
    </w:p>
    <w:p w14:paraId="205A3015" w14:textId="77777777" w:rsidR="0069031C" w:rsidRPr="009F4D4D" w:rsidRDefault="0069031C" w:rsidP="0069031C">
      <w:pPr>
        <w:rPr>
          <w:lang w:val="en-GB"/>
        </w:rPr>
      </w:pPr>
    </w:p>
    <w:p w14:paraId="3EF35BB0" w14:textId="77777777" w:rsidR="0069031C" w:rsidRPr="009F4D4D" w:rsidRDefault="0069031C" w:rsidP="0069031C">
      <w:pPr>
        <w:rPr>
          <w:lang w:val="en-GB"/>
        </w:rPr>
      </w:pPr>
    </w:p>
    <w:p w14:paraId="19114269" w14:textId="7B60FD27" w:rsidR="0069031C" w:rsidRPr="00C11A6C" w:rsidRDefault="0069031C" w:rsidP="00B83D1A">
      <w:pPr>
        <w:pStyle w:val="Rubrik2"/>
        <w:numPr>
          <w:ilvl w:val="1"/>
          <w:numId w:val="6"/>
        </w:numPr>
        <w:ind w:left="567" w:hanging="567"/>
      </w:pPr>
      <w:r w:rsidRPr="00C11A6C">
        <w:t>Project data and premises</w:t>
      </w:r>
    </w:p>
    <w:p w14:paraId="462D76F5" w14:textId="77777777" w:rsidR="0069031C" w:rsidRPr="009F4D4D" w:rsidRDefault="0069031C" w:rsidP="0069031C">
      <w:pPr>
        <w:pStyle w:val="Liststycke"/>
        <w:rPr>
          <w:lang w:val="en-GB"/>
        </w:rPr>
      </w:pPr>
      <w:r w:rsidRPr="009F4D4D">
        <w:rPr>
          <w:lang w:val="en-GB"/>
        </w:rPr>
        <w:t>Project organization, financial premises (unified energy prices, calculation rate, lifetimes etc.) and energy premises (quality assured premises from baseline data).</w:t>
      </w:r>
    </w:p>
    <w:p w14:paraId="5939736A" w14:textId="77777777" w:rsidR="0069031C" w:rsidRPr="009F4D4D" w:rsidRDefault="0069031C" w:rsidP="0069031C">
      <w:pPr>
        <w:pStyle w:val="Liststycke"/>
        <w:rPr>
          <w:lang w:val="en-GB"/>
        </w:rPr>
      </w:pPr>
    </w:p>
    <w:p w14:paraId="0C0D7E41" w14:textId="77777777" w:rsidR="0069031C" w:rsidRPr="009F4D4D" w:rsidRDefault="0069031C" w:rsidP="0069031C">
      <w:pPr>
        <w:pStyle w:val="Liststycke"/>
        <w:rPr>
          <w:lang w:val="en-GB"/>
        </w:rPr>
      </w:pPr>
    </w:p>
    <w:p w14:paraId="7CB147CB" w14:textId="4A529613" w:rsidR="0069031C" w:rsidRPr="00C11A6C" w:rsidRDefault="0069031C" w:rsidP="00B83D1A">
      <w:pPr>
        <w:pStyle w:val="Rubrik2"/>
        <w:numPr>
          <w:ilvl w:val="1"/>
          <w:numId w:val="6"/>
        </w:numPr>
        <w:ind w:left="567" w:hanging="567"/>
      </w:pPr>
      <w:r w:rsidRPr="00C11A6C">
        <w:t xml:space="preserve">About the building (s) </w:t>
      </w:r>
    </w:p>
    <w:p w14:paraId="381C4230" w14:textId="77777777" w:rsidR="0069031C" w:rsidRPr="009F4D4D" w:rsidRDefault="0069031C" w:rsidP="0069031C">
      <w:pPr>
        <w:rPr>
          <w:lang w:val="en-GB"/>
        </w:rPr>
      </w:pPr>
      <w:r w:rsidRPr="00A01A61">
        <w:rPr>
          <w:lang w:val="en-GB"/>
        </w:rPr>
        <w:t>Description of the state of the building (s). As a minimum the</w:t>
      </w:r>
      <w:r w:rsidRPr="009F4D4D">
        <w:rPr>
          <w:lang w:val="en-GB"/>
        </w:rPr>
        <w:t xml:space="preserve"> points below must be described:</w:t>
      </w:r>
    </w:p>
    <w:p w14:paraId="2F2406A0" w14:textId="77777777" w:rsidR="0069031C" w:rsidRPr="009F4D4D" w:rsidRDefault="0069031C" w:rsidP="0069031C">
      <w:pPr>
        <w:rPr>
          <w:lang w:val="en-GB"/>
        </w:rPr>
      </w:pPr>
    </w:p>
    <w:p w14:paraId="141F0424" w14:textId="6D7AB3AC" w:rsidR="0069031C" w:rsidRPr="005F5C19" w:rsidRDefault="0069031C" w:rsidP="00917A35">
      <w:pPr>
        <w:pStyle w:val="Rubrik3"/>
        <w:numPr>
          <w:ilvl w:val="2"/>
          <w:numId w:val="6"/>
        </w:numPr>
        <w:ind w:left="709" w:hanging="709"/>
      </w:pPr>
      <w:r w:rsidRPr="005F5C19">
        <w:t xml:space="preserve">Building envelope </w:t>
      </w:r>
    </w:p>
    <w:p w14:paraId="04EE8EA8" w14:textId="77777777" w:rsidR="0069031C" w:rsidRPr="009F4D4D" w:rsidRDefault="0069031C" w:rsidP="0069031C">
      <w:pPr>
        <w:rPr>
          <w:lang w:val="en-GB"/>
        </w:rPr>
      </w:pPr>
    </w:p>
    <w:p w14:paraId="4EE371A3" w14:textId="77777777" w:rsidR="0069031C" w:rsidRPr="009F4D4D" w:rsidRDefault="0069031C" w:rsidP="0069031C">
      <w:pPr>
        <w:rPr>
          <w:lang w:val="en-GB"/>
        </w:rPr>
      </w:pPr>
      <w:r w:rsidRPr="009F4D4D">
        <w:rPr>
          <w:lang w:val="en-GB"/>
        </w:rPr>
        <w:t>Specify solutions and technical condition/state</w:t>
      </w:r>
      <w:r>
        <w:rPr>
          <w:lang w:val="en-GB"/>
        </w:rPr>
        <w:t xml:space="preserve"> for</w:t>
      </w:r>
      <w:r w:rsidRPr="009F4D4D">
        <w:rPr>
          <w:lang w:val="en-GB"/>
        </w:rPr>
        <w:t>:</w:t>
      </w:r>
    </w:p>
    <w:p w14:paraId="068B534F" w14:textId="77777777" w:rsidR="0069031C" w:rsidRPr="009F4D4D" w:rsidRDefault="0069031C" w:rsidP="0069031C">
      <w:pPr>
        <w:ind w:left="708"/>
        <w:rPr>
          <w:lang w:val="en-GB"/>
        </w:rPr>
      </w:pPr>
      <w:r w:rsidRPr="009F4D4D">
        <w:rPr>
          <w:lang w:val="en-GB"/>
        </w:rPr>
        <w:t>- Building materials</w:t>
      </w:r>
    </w:p>
    <w:p w14:paraId="2A07B00D" w14:textId="77777777" w:rsidR="0069031C" w:rsidRPr="009F4D4D" w:rsidRDefault="0069031C" w:rsidP="0069031C">
      <w:pPr>
        <w:ind w:left="708"/>
        <w:rPr>
          <w:lang w:val="en-GB"/>
        </w:rPr>
      </w:pPr>
      <w:r w:rsidRPr="009F4D4D">
        <w:rPr>
          <w:lang w:val="en-GB"/>
        </w:rPr>
        <w:lastRenderedPageBreak/>
        <w:t>- Doors and windows</w:t>
      </w:r>
    </w:p>
    <w:p w14:paraId="03F9BEF7" w14:textId="77777777" w:rsidR="0069031C" w:rsidRPr="009F4D4D" w:rsidRDefault="0069031C" w:rsidP="0069031C">
      <w:pPr>
        <w:ind w:left="708"/>
        <w:rPr>
          <w:lang w:val="en-GB"/>
        </w:rPr>
      </w:pPr>
      <w:r w:rsidRPr="009F4D4D">
        <w:rPr>
          <w:lang w:val="en-GB"/>
        </w:rPr>
        <w:t>- Insulation</w:t>
      </w:r>
    </w:p>
    <w:p w14:paraId="1F1FADD9" w14:textId="77777777" w:rsidR="0069031C" w:rsidRPr="009F4D4D" w:rsidRDefault="0069031C" w:rsidP="0069031C">
      <w:pPr>
        <w:ind w:left="708"/>
        <w:rPr>
          <w:lang w:val="en-GB"/>
        </w:rPr>
      </w:pPr>
      <w:r w:rsidRPr="009F4D4D">
        <w:rPr>
          <w:lang w:val="en-GB"/>
        </w:rPr>
        <w:t>- Sealing</w:t>
      </w:r>
    </w:p>
    <w:p w14:paraId="1D5D2671" w14:textId="77777777" w:rsidR="0069031C" w:rsidRPr="009F4D4D" w:rsidRDefault="0069031C" w:rsidP="0069031C">
      <w:pPr>
        <w:ind w:left="708"/>
        <w:rPr>
          <w:lang w:val="en-GB"/>
        </w:rPr>
      </w:pPr>
    </w:p>
    <w:p w14:paraId="199870E7" w14:textId="77777777" w:rsidR="0069031C" w:rsidRPr="00917A35" w:rsidRDefault="0069031C" w:rsidP="00917A35">
      <w:pPr>
        <w:pStyle w:val="Rubrik3"/>
        <w:numPr>
          <w:ilvl w:val="2"/>
          <w:numId w:val="6"/>
        </w:numPr>
        <w:ind w:left="709" w:hanging="709"/>
      </w:pPr>
      <w:r w:rsidRPr="00917A35">
        <w:t>Indoor climate</w:t>
      </w:r>
    </w:p>
    <w:p w14:paraId="08301C12" w14:textId="77777777" w:rsidR="0069031C" w:rsidRPr="009F4D4D" w:rsidRDefault="0069031C" w:rsidP="0069031C">
      <w:pPr>
        <w:rPr>
          <w:lang w:val="en-GB"/>
        </w:rPr>
      </w:pPr>
    </w:p>
    <w:p w14:paraId="38B1A353" w14:textId="77777777" w:rsidR="0069031C" w:rsidRPr="009F4D4D" w:rsidRDefault="0069031C" w:rsidP="0069031C">
      <w:pPr>
        <w:rPr>
          <w:lang w:val="en-GB"/>
        </w:rPr>
      </w:pPr>
      <w:r w:rsidRPr="009F4D4D">
        <w:rPr>
          <w:lang w:val="en-GB"/>
        </w:rPr>
        <w:t>Specify:</w:t>
      </w:r>
    </w:p>
    <w:p w14:paraId="11D37741" w14:textId="77777777" w:rsidR="0069031C" w:rsidRPr="009F4D4D" w:rsidRDefault="0069031C" w:rsidP="0069031C">
      <w:pPr>
        <w:ind w:left="708"/>
        <w:rPr>
          <w:lang w:val="en-GB"/>
        </w:rPr>
      </w:pPr>
      <w:r w:rsidRPr="009F4D4D">
        <w:rPr>
          <w:lang w:val="en-GB"/>
        </w:rPr>
        <w:t>- Today's indoor climate for the various premises in the building (s)</w:t>
      </w:r>
    </w:p>
    <w:p w14:paraId="7892B2C1" w14:textId="77777777" w:rsidR="0069031C" w:rsidRPr="009F4D4D" w:rsidRDefault="0069031C" w:rsidP="0069031C">
      <w:pPr>
        <w:ind w:left="708"/>
        <w:rPr>
          <w:lang w:val="en-GB"/>
        </w:rPr>
      </w:pPr>
      <w:r w:rsidRPr="009F4D4D">
        <w:rPr>
          <w:lang w:val="en-GB"/>
        </w:rPr>
        <w:t>- The municipality's indoor climate requirements</w:t>
      </w:r>
    </w:p>
    <w:p w14:paraId="2EE09485" w14:textId="77777777" w:rsidR="0069031C" w:rsidRPr="009F4D4D" w:rsidRDefault="0069031C" w:rsidP="0069031C">
      <w:pPr>
        <w:ind w:left="708"/>
        <w:rPr>
          <w:lang w:val="en-GB"/>
        </w:rPr>
      </w:pPr>
      <w:r w:rsidRPr="009F4D4D">
        <w:rPr>
          <w:lang w:val="en-GB"/>
        </w:rPr>
        <w:t>- How users evaluate the indoor climate and air quality</w:t>
      </w:r>
    </w:p>
    <w:p w14:paraId="78AE7646" w14:textId="77777777" w:rsidR="0069031C" w:rsidRPr="009F4D4D" w:rsidRDefault="0069031C" w:rsidP="0069031C">
      <w:pPr>
        <w:rPr>
          <w:lang w:val="en-GB"/>
        </w:rPr>
      </w:pPr>
    </w:p>
    <w:p w14:paraId="57FC51F7" w14:textId="77777777" w:rsidR="0069031C" w:rsidRPr="009F4D4D" w:rsidRDefault="0069031C" w:rsidP="0069031C">
      <w:pPr>
        <w:rPr>
          <w:lang w:val="en-GB"/>
        </w:rPr>
      </w:pPr>
      <w:r w:rsidRPr="009F4D4D">
        <w:rPr>
          <w:lang w:val="en-GB"/>
        </w:rPr>
        <w:t>Examples:</w:t>
      </w:r>
    </w:p>
    <w:p w14:paraId="05E1585C" w14:textId="77777777" w:rsidR="0069031C" w:rsidRPr="009F4D4D" w:rsidRDefault="0069031C" w:rsidP="0069031C">
      <w:pPr>
        <w:ind w:left="708"/>
        <w:rPr>
          <w:lang w:val="en-GB"/>
        </w:rPr>
      </w:pPr>
      <w:r w:rsidRPr="009F4D4D">
        <w:rPr>
          <w:lang w:val="en-GB"/>
        </w:rPr>
        <w:t>- Classrooms, common rooms and office space: 20 ˚C, not exceeding 1000 ppm when persons present</w:t>
      </w:r>
    </w:p>
    <w:p w14:paraId="31077CEB" w14:textId="77777777" w:rsidR="0069031C" w:rsidRPr="009F4D4D" w:rsidRDefault="0069031C" w:rsidP="0069031C">
      <w:pPr>
        <w:ind w:left="708"/>
        <w:rPr>
          <w:lang w:val="en-GB"/>
        </w:rPr>
      </w:pPr>
      <w:r w:rsidRPr="009F4D4D">
        <w:rPr>
          <w:lang w:val="en-GB"/>
        </w:rPr>
        <w:t>- Gyms, sports halls: 15 ˚C</w:t>
      </w:r>
    </w:p>
    <w:p w14:paraId="074FFF64" w14:textId="77777777" w:rsidR="0069031C" w:rsidRPr="009F4D4D" w:rsidRDefault="0069031C" w:rsidP="0069031C">
      <w:pPr>
        <w:ind w:left="708"/>
        <w:rPr>
          <w:lang w:val="en-GB"/>
        </w:rPr>
      </w:pPr>
      <w:r w:rsidRPr="009F4D4D">
        <w:rPr>
          <w:lang w:val="en-GB"/>
        </w:rPr>
        <w:t>- Shower areas and wardrobes: 22 ˚C</w:t>
      </w:r>
    </w:p>
    <w:p w14:paraId="230565C3" w14:textId="77777777" w:rsidR="0069031C" w:rsidRPr="009F4D4D" w:rsidRDefault="0069031C" w:rsidP="0069031C">
      <w:pPr>
        <w:ind w:left="708"/>
        <w:rPr>
          <w:lang w:val="en-GB"/>
        </w:rPr>
      </w:pPr>
      <w:r w:rsidRPr="009F4D4D">
        <w:rPr>
          <w:lang w:val="en-GB"/>
        </w:rPr>
        <w:t>- Swimming pools. 2 ˚C above water temperature</w:t>
      </w:r>
    </w:p>
    <w:p w14:paraId="211DB9CA" w14:textId="77777777" w:rsidR="0069031C" w:rsidRPr="009F4D4D" w:rsidRDefault="0069031C" w:rsidP="0069031C">
      <w:pPr>
        <w:ind w:left="708"/>
        <w:rPr>
          <w:lang w:val="en-GB"/>
        </w:rPr>
      </w:pPr>
    </w:p>
    <w:p w14:paraId="0C6D4CF5" w14:textId="77777777" w:rsidR="0069031C" w:rsidRPr="009F4D4D" w:rsidRDefault="0069031C" w:rsidP="0069031C">
      <w:pPr>
        <w:ind w:left="708"/>
        <w:rPr>
          <w:lang w:val="en-GB"/>
        </w:rPr>
      </w:pPr>
    </w:p>
    <w:p w14:paraId="582E0CEC" w14:textId="77777777" w:rsidR="0069031C" w:rsidRPr="00700641" w:rsidRDefault="0069031C" w:rsidP="00700641">
      <w:pPr>
        <w:pStyle w:val="Rubrik3"/>
        <w:numPr>
          <w:ilvl w:val="2"/>
          <w:numId w:val="6"/>
        </w:numPr>
        <w:ind w:left="709" w:hanging="709"/>
      </w:pPr>
      <w:r w:rsidRPr="00700641">
        <w:t>Energy supply</w:t>
      </w:r>
    </w:p>
    <w:p w14:paraId="79B2A33B" w14:textId="77777777" w:rsidR="0069031C" w:rsidRPr="009F4D4D" w:rsidRDefault="0069031C" w:rsidP="0069031C">
      <w:pPr>
        <w:rPr>
          <w:lang w:val="en-GB"/>
        </w:rPr>
      </w:pPr>
    </w:p>
    <w:p w14:paraId="552D050B" w14:textId="77777777" w:rsidR="0069031C" w:rsidRPr="009F4D4D" w:rsidRDefault="0069031C" w:rsidP="0069031C">
      <w:pPr>
        <w:rPr>
          <w:lang w:val="en-GB"/>
        </w:rPr>
      </w:pPr>
      <w:r w:rsidRPr="009F4D4D">
        <w:rPr>
          <w:lang w:val="en-GB"/>
        </w:rPr>
        <w:t>Specify principle solutions for electricity and other forms of energy.</w:t>
      </w:r>
    </w:p>
    <w:p w14:paraId="3B276584" w14:textId="77777777" w:rsidR="0069031C" w:rsidRPr="009F4D4D" w:rsidRDefault="0069031C" w:rsidP="0069031C">
      <w:pPr>
        <w:rPr>
          <w:lang w:val="en-GB"/>
        </w:rPr>
      </w:pPr>
    </w:p>
    <w:p w14:paraId="716E4FB8" w14:textId="77777777" w:rsidR="0069031C" w:rsidRPr="00700641" w:rsidRDefault="0069031C" w:rsidP="00700641">
      <w:pPr>
        <w:pStyle w:val="Rubrik3"/>
        <w:numPr>
          <w:ilvl w:val="2"/>
          <w:numId w:val="6"/>
        </w:numPr>
        <w:ind w:left="709" w:hanging="709"/>
      </w:pPr>
      <w:r w:rsidRPr="00700641">
        <w:t>Heating systems</w:t>
      </w:r>
    </w:p>
    <w:p w14:paraId="2FF52CB9" w14:textId="77777777" w:rsidR="0069031C" w:rsidRPr="009F4D4D" w:rsidRDefault="0069031C" w:rsidP="0069031C">
      <w:pPr>
        <w:rPr>
          <w:lang w:val="en-GB"/>
        </w:rPr>
      </w:pPr>
    </w:p>
    <w:p w14:paraId="6BC177D1" w14:textId="77777777" w:rsidR="0069031C" w:rsidRPr="009F4D4D" w:rsidRDefault="0069031C" w:rsidP="0069031C">
      <w:pPr>
        <w:rPr>
          <w:lang w:val="en-GB"/>
        </w:rPr>
      </w:pPr>
      <w:r w:rsidRPr="009F4D4D">
        <w:rPr>
          <w:lang w:val="en-GB"/>
        </w:rPr>
        <w:t>Specify solutions and technical conditions of the heating systems</w:t>
      </w:r>
      <w:r>
        <w:rPr>
          <w:lang w:val="en-GB"/>
        </w:rPr>
        <w:t>:</w:t>
      </w:r>
    </w:p>
    <w:p w14:paraId="781E791E" w14:textId="736C5396" w:rsidR="0069031C" w:rsidRPr="00431F51" w:rsidRDefault="0069031C" w:rsidP="00CA5988">
      <w:pPr>
        <w:pStyle w:val="Liststycke"/>
        <w:numPr>
          <w:ilvl w:val="0"/>
          <w:numId w:val="22"/>
        </w:numPr>
        <w:rPr>
          <w:lang w:val="en-GB"/>
        </w:rPr>
      </w:pPr>
      <w:r w:rsidRPr="00431F51">
        <w:rPr>
          <w:lang w:val="en-GB"/>
        </w:rPr>
        <w:t xml:space="preserve">Form of heat production </w:t>
      </w:r>
    </w:p>
    <w:p w14:paraId="44197F31" w14:textId="1DCF9329" w:rsidR="0069031C" w:rsidRPr="009F4D4D" w:rsidRDefault="0069031C" w:rsidP="00CA5988">
      <w:pPr>
        <w:pStyle w:val="Liststycke"/>
        <w:numPr>
          <w:ilvl w:val="0"/>
          <w:numId w:val="22"/>
        </w:numPr>
        <w:rPr>
          <w:lang w:val="en-GB"/>
        </w:rPr>
      </w:pPr>
      <w:r w:rsidRPr="009F4D4D">
        <w:rPr>
          <w:lang w:val="en-GB"/>
        </w:rPr>
        <w:t>Form of heat distribution</w:t>
      </w:r>
    </w:p>
    <w:p w14:paraId="2131480E" w14:textId="77777777" w:rsidR="0069031C" w:rsidRPr="009F4D4D" w:rsidRDefault="0069031C" w:rsidP="0069031C">
      <w:pPr>
        <w:pStyle w:val="Liststycke"/>
        <w:ind w:left="836"/>
        <w:rPr>
          <w:lang w:val="en-GB"/>
        </w:rPr>
      </w:pPr>
    </w:p>
    <w:p w14:paraId="7AA5FEF9" w14:textId="77777777" w:rsidR="0069031C" w:rsidRPr="00700641" w:rsidRDefault="0069031C" w:rsidP="00700641">
      <w:pPr>
        <w:pStyle w:val="Rubrik3"/>
        <w:numPr>
          <w:ilvl w:val="2"/>
          <w:numId w:val="6"/>
        </w:numPr>
        <w:ind w:left="709" w:hanging="709"/>
      </w:pPr>
      <w:r w:rsidRPr="00700641">
        <w:t xml:space="preserve">Ventilation systems </w:t>
      </w:r>
    </w:p>
    <w:p w14:paraId="4D339802" w14:textId="77777777" w:rsidR="0069031C" w:rsidRPr="009F4D4D" w:rsidRDefault="0069031C" w:rsidP="0069031C">
      <w:pPr>
        <w:pStyle w:val="Rubrik3"/>
        <w:numPr>
          <w:ilvl w:val="0"/>
          <w:numId w:val="0"/>
        </w:numPr>
        <w:ind w:left="720"/>
        <w:rPr>
          <w:lang w:val="en-GB"/>
        </w:rPr>
      </w:pPr>
    </w:p>
    <w:p w14:paraId="4F5B60D0" w14:textId="77777777" w:rsidR="0069031C" w:rsidRPr="009F4D4D" w:rsidRDefault="0069031C" w:rsidP="0069031C">
      <w:pPr>
        <w:rPr>
          <w:lang w:val="en-GB"/>
        </w:rPr>
      </w:pPr>
      <w:r w:rsidRPr="009F4D4D">
        <w:rPr>
          <w:lang w:val="en-GB"/>
        </w:rPr>
        <w:t>Specify solutions and technical conditions, consider the need for duct cleaning:</w:t>
      </w:r>
    </w:p>
    <w:p w14:paraId="7F9DEE77" w14:textId="6C902079" w:rsidR="0069031C" w:rsidRPr="00CA5988" w:rsidRDefault="0069031C" w:rsidP="00CA5988">
      <w:pPr>
        <w:pStyle w:val="Liststycke"/>
        <w:numPr>
          <w:ilvl w:val="0"/>
          <w:numId w:val="22"/>
        </w:numPr>
        <w:rPr>
          <w:lang w:val="en-GB"/>
        </w:rPr>
      </w:pPr>
      <w:r w:rsidRPr="00CA5988">
        <w:rPr>
          <w:lang w:val="en-GB"/>
        </w:rPr>
        <w:t>Air treatment (heating, cooling and filtration)</w:t>
      </w:r>
    </w:p>
    <w:p w14:paraId="68D24270" w14:textId="1FC8F06D" w:rsidR="0069031C" w:rsidRPr="00CA5988" w:rsidRDefault="0069031C" w:rsidP="00CA5988">
      <w:pPr>
        <w:pStyle w:val="Liststycke"/>
        <w:numPr>
          <w:ilvl w:val="0"/>
          <w:numId w:val="22"/>
        </w:numPr>
        <w:rPr>
          <w:lang w:val="en-GB"/>
        </w:rPr>
      </w:pPr>
      <w:r w:rsidRPr="00CA5988">
        <w:rPr>
          <w:lang w:val="en-GB"/>
        </w:rPr>
        <w:lastRenderedPageBreak/>
        <w:t>Air distribution form</w:t>
      </w:r>
    </w:p>
    <w:p w14:paraId="654BC297" w14:textId="03AAED62" w:rsidR="0069031C" w:rsidRPr="00CA5988" w:rsidRDefault="0069031C" w:rsidP="00CA5988">
      <w:pPr>
        <w:pStyle w:val="Liststycke"/>
        <w:numPr>
          <w:ilvl w:val="0"/>
          <w:numId w:val="22"/>
        </w:numPr>
        <w:rPr>
          <w:lang w:val="en-GB"/>
        </w:rPr>
      </w:pPr>
      <w:r w:rsidRPr="00CA5988">
        <w:rPr>
          <w:lang w:val="en-GB"/>
        </w:rPr>
        <w:t>Heat recovery</w:t>
      </w:r>
    </w:p>
    <w:p w14:paraId="2674F705" w14:textId="4365ECB2" w:rsidR="0069031C" w:rsidRPr="00CA5988" w:rsidRDefault="0069031C" w:rsidP="00CA5988">
      <w:pPr>
        <w:pStyle w:val="Liststycke"/>
        <w:numPr>
          <w:ilvl w:val="0"/>
          <w:numId w:val="22"/>
        </w:numPr>
        <w:rPr>
          <w:lang w:val="en-GB"/>
        </w:rPr>
      </w:pPr>
      <w:r w:rsidRPr="00CA5988">
        <w:rPr>
          <w:lang w:val="en-GB"/>
        </w:rPr>
        <w:t>Fan replacement</w:t>
      </w:r>
    </w:p>
    <w:p w14:paraId="70353E53" w14:textId="77777777" w:rsidR="0069031C" w:rsidRPr="009F4D4D" w:rsidRDefault="0069031C" w:rsidP="0069031C">
      <w:pPr>
        <w:rPr>
          <w:lang w:val="en-GB"/>
        </w:rPr>
      </w:pPr>
    </w:p>
    <w:p w14:paraId="45A4E93E" w14:textId="77777777" w:rsidR="0069031C" w:rsidRPr="00700641" w:rsidRDefault="0069031C" w:rsidP="00700641">
      <w:pPr>
        <w:pStyle w:val="Rubrik3"/>
        <w:numPr>
          <w:ilvl w:val="2"/>
          <w:numId w:val="6"/>
        </w:numPr>
        <w:ind w:left="709" w:hanging="709"/>
      </w:pPr>
      <w:r w:rsidRPr="00700641">
        <w:t>Control, regulation and monitoring system</w:t>
      </w:r>
    </w:p>
    <w:p w14:paraId="6294C95C" w14:textId="77777777" w:rsidR="0069031C" w:rsidRPr="009F4D4D" w:rsidRDefault="0069031C" w:rsidP="0069031C">
      <w:pPr>
        <w:rPr>
          <w:lang w:val="en-GB"/>
        </w:rPr>
      </w:pPr>
    </w:p>
    <w:p w14:paraId="00FDC676" w14:textId="77777777" w:rsidR="0069031C" w:rsidRPr="009F4D4D" w:rsidRDefault="0069031C" w:rsidP="0069031C">
      <w:pPr>
        <w:rPr>
          <w:lang w:val="en-GB"/>
        </w:rPr>
      </w:pPr>
      <w:r w:rsidRPr="009F4D4D">
        <w:rPr>
          <w:lang w:val="en-GB"/>
        </w:rPr>
        <w:t>Specify solutions for control, regulation and monitoring system:</w:t>
      </w:r>
    </w:p>
    <w:p w14:paraId="22B34FE5" w14:textId="69CF65BD" w:rsidR="0069031C" w:rsidRPr="009F4D4D" w:rsidRDefault="0069031C" w:rsidP="00CA5988">
      <w:pPr>
        <w:pStyle w:val="Liststycke"/>
        <w:numPr>
          <w:ilvl w:val="0"/>
          <w:numId w:val="22"/>
        </w:numPr>
        <w:rPr>
          <w:lang w:val="en-GB"/>
        </w:rPr>
      </w:pPr>
      <w:r w:rsidRPr="009F4D4D">
        <w:rPr>
          <w:lang w:val="en-GB"/>
        </w:rPr>
        <w:t>Type, standards</w:t>
      </w:r>
    </w:p>
    <w:p w14:paraId="540CD26B" w14:textId="2296E294" w:rsidR="0069031C" w:rsidRPr="009F4D4D" w:rsidRDefault="0069031C" w:rsidP="00CA5988">
      <w:pPr>
        <w:pStyle w:val="Liststycke"/>
        <w:numPr>
          <w:ilvl w:val="0"/>
          <w:numId w:val="22"/>
        </w:numPr>
        <w:rPr>
          <w:lang w:val="en-GB"/>
        </w:rPr>
      </w:pPr>
      <w:r w:rsidRPr="009F4D4D">
        <w:rPr>
          <w:lang w:val="en-GB"/>
        </w:rPr>
        <w:t>Communication</w:t>
      </w:r>
    </w:p>
    <w:p w14:paraId="0AF12A21" w14:textId="52678971" w:rsidR="0069031C" w:rsidRPr="009F4D4D" w:rsidRDefault="0069031C" w:rsidP="00CA5988">
      <w:pPr>
        <w:pStyle w:val="Liststycke"/>
        <w:numPr>
          <w:ilvl w:val="0"/>
          <w:numId w:val="22"/>
        </w:numPr>
        <w:rPr>
          <w:lang w:val="en-GB"/>
        </w:rPr>
      </w:pPr>
      <w:r w:rsidRPr="009F4D4D">
        <w:rPr>
          <w:lang w:val="en-GB"/>
        </w:rPr>
        <w:t>Collection of measurement data</w:t>
      </w:r>
    </w:p>
    <w:p w14:paraId="60E9E849" w14:textId="3AD858BC" w:rsidR="0069031C" w:rsidRPr="009F4D4D" w:rsidRDefault="0069031C" w:rsidP="00CA5988">
      <w:pPr>
        <w:pStyle w:val="Liststycke"/>
        <w:numPr>
          <w:ilvl w:val="0"/>
          <w:numId w:val="22"/>
        </w:numPr>
        <w:rPr>
          <w:lang w:val="en-GB"/>
        </w:rPr>
      </w:pPr>
      <w:r w:rsidRPr="009F4D4D">
        <w:rPr>
          <w:lang w:val="en-GB"/>
        </w:rPr>
        <w:t>Reporting, warning and follow-up system</w:t>
      </w:r>
    </w:p>
    <w:p w14:paraId="0881307C" w14:textId="77777777" w:rsidR="0069031C" w:rsidRPr="009F4D4D" w:rsidRDefault="0069031C" w:rsidP="0069031C">
      <w:pPr>
        <w:rPr>
          <w:lang w:val="en-GB"/>
        </w:rPr>
      </w:pPr>
    </w:p>
    <w:p w14:paraId="5F2DB11A" w14:textId="77777777" w:rsidR="0069031C" w:rsidRPr="00700641" w:rsidRDefault="0069031C" w:rsidP="00700641">
      <w:pPr>
        <w:pStyle w:val="Rubrik3"/>
        <w:numPr>
          <w:ilvl w:val="2"/>
          <w:numId w:val="6"/>
        </w:numPr>
        <w:ind w:left="709" w:hanging="709"/>
      </w:pPr>
      <w:r w:rsidRPr="00700641">
        <w:t>Other systems</w:t>
      </w:r>
    </w:p>
    <w:p w14:paraId="76F02B27" w14:textId="77777777" w:rsidR="0069031C" w:rsidRPr="009F4D4D" w:rsidRDefault="0069031C" w:rsidP="0069031C">
      <w:pPr>
        <w:rPr>
          <w:lang w:val="en-GB"/>
        </w:rPr>
      </w:pPr>
    </w:p>
    <w:p w14:paraId="76B468E8" w14:textId="77777777" w:rsidR="0069031C" w:rsidRPr="009F4D4D" w:rsidRDefault="0069031C" w:rsidP="0069031C">
      <w:pPr>
        <w:rPr>
          <w:lang w:val="en-GB"/>
        </w:rPr>
      </w:pPr>
      <w:r w:rsidRPr="009F4D4D">
        <w:rPr>
          <w:lang w:val="en-GB"/>
        </w:rPr>
        <w:t xml:space="preserve">Specify </w:t>
      </w:r>
      <w:r>
        <w:rPr>
          <w:lang w:val="en-GB"/>
        </w:rPr>
        <w:t>conditions of other systems if relevant</w:t>
      </w:r>
      <w:r w:rsidRPr="009F4D4D">
        <w:rPr>
          <w:lang w:val="en-GB"/>
        </w:rPr>
        <w:t>.</w:t>
      </w:r>
    </w:p>
    <w:p w14:paraId="0229824C" w14:textId="77777777" w:rsidR="0069031C" w:rsidRPr="009F4D4D" w:rsidRDefault="0069031C" w:rsidP="0069031C">
      <w:pPr>
        <w:rPr>
          <w:lang w:val="en-GB"/>
        </w:rPr>
      </w:pPr>
    </w:p>
    <w:p w14:paraId="0D785463" w14:textId="77777777" w:rsidR="0069031C" w:rsidRPr="00700641" w:rsidRDefault="0069031C" w:rsidP="00700641">
      <w:pPr>
        <w:pStyle w:val="Rubrik2"/>
        <w:numPr>
          <w:ilvl w:val="1"/>
          <w:numId w:val="6"/>
        </w:numPr>
        <w:ind w:left="567" w:hanging="567"/>
      </w:pPr>
      <w:r w:rsidRPr="00700641">
        <w:t xml:space="preserve"> Energy consumption (kWh) and effect (kW) </w:t>
      </w:r>
    </w:p>
    <w:p w14:paraId="5C4A04FA" w14:textId="51BEE4FD" w:rsidR="0069031C" w:rsidRPr="009F4D4D" w:rsidRDefault="0069031C" w:rsidP="00CA5988">
      <w:pPr>
        <w:pStyle w:val="Liststycke"/>
        <w:numPr>
          <w:ilvl w:val="0"/>
          <w:numId w:val="22"/>
        </w:numPr>
        <w:ind w:left="284" w:hanging="284"/>
        <w:rPr>
          <w:lang w:val="en-GB"/>
        </w:rPr>
      </w:pPr>
      <w:r w:rsidRPr="009F4D4D">
        <w:rPr>
          <w:lang w:val="en-GB"/>
        </w:rPr>
        <w:t xml:space="preserve">Contracted energy and effect requirements (kWh and kW) </w:t>
      </w:r>
    </w:p>
    <w:p w14:paraId="1EADBF57" w14:textId="4106184C" w:rsidR="0069031C" w:rsidRPr="009F4D4D" w:rsidRDefault="0069031C" w:rsidP="00CA5988">
      <w:pPr>
        <w:pStyle w:val="Liststycke"/>
        <w:numPr>
          <w:ilvl w:val="0"/>
          <w:numId w:val="22"/>
        </w:numPr>
        <w:ind w:left="284" w:hanging="284"/>
        <w:rPr>
          <w:lang w:val="en-GB"/>
        </w:rPr>
      </w:pPr>
      <w:r w:rsidRPr="009F4D4D">
        <w:rPr>
          <w:lang w:val="en-GB"/>
        </w:rPr>
        <w:t>Specific consumption (kWh / m2) total and divided into energy budget (according to [national standard/requirements]):</w:t>
      </w:r>
    </w:p>
    <w:p w14:paraId="0A924241" w14:textId="77777777" w:rsidR="0069031C" w:rsidRPr="009F4D4D" w:rsidRDefault="0069031C" w:rsidP="0069031C">
      <w:pPr>
        <w:pStyle w:val="Liststycke"/>
        <w:widowControl w:val="0"/>
        <w:numPr>
          <w:ilvl w:val="0"/>
          <w:numId w:val="5"/>
        </w:numPr>
        <w:spacing w:after="0" w:line="240" w:lineRule="auto"/>
        <w:contextualSpacing w:val="0"/>
        <w:jc w:val="left"/>
        <w:rPr>
          <w:lang w:val="en-GB"/>
        </w:rPr>
      </w:pPr>
      <w:r w:rsidRPr="009F4D4D">
        <w:rPr>
          <w:lang w:val="en-GB"/>
        </w:rPr>
        <w:t>before implementing measures</w:t>
      </w:r>
    </w:p>
    <w:p w14:paraId="28045C54" w14:textId="77777777" w:rsidR="0069031C" w:rsidRPr="009F4D4D" w:rsidRDefault="0069031C" w:rsidP="0069031C">
      <w:pPr>
        <w:pStyle w:val="Liststycke"/>
        <w:widowControl w:val="0"/>
        <w:numPr>
          <w:ilvl w:val="0"/>
          <w:numId w:val="5"/>
        </w:numPr>
        <w:spacing w:after="0" w:line="240" w:lineRule="auto"/>
        <w:contextualSpacing w:val="0"/>
        <w:jc w:val="left"/>
        <w:rPr>
          <w:lang w:val="en-GB"/>
        </w:rPr>
      </w:pPr>
      <w:r w:rsidRPr="009F4D4D">
        <w:rPr>
          <w:lang w:val="en-GB"/>
        </w:rPr>
        <w:t>after profitable measures have been implemented</w:t>
      </w:r>
    </w:p>
    <w:p w14:paraId="4A56DC81" w14:textId="77777777" w:rsidR="0069031C" w:rsidRPr="009F4D4D" w:rsidRDefault="0069031C" w:rsidP="0069031C">
      <w:pPr>
        <w:pStyle w:val="Liststycke"/>
        <w:widowControl w:val="0"/>
        <w:numPr>
          <w:ilvl w:val="0"/>
          <w:numId w:val="5"/>
        </w:numPr>
        <w:spacing w:after="0" w:line="240" w:lineRule="auto"/>
        <w:contextualSpacing w:val="0"/>
        <w:jc w:val="left"/>
        <w:rPr>
          <w:lang w:val="en-GB"/>
        </w:rPr>
      </w:pPr>
      <w:r w:rsidRPr="009F4D4D">
        <w:rPr>
          <w:lang w:val="en-GB"/>
        </w:rPr>
        <w:t>after all measures have been implemented</w:t>
      </w:r>
    </w:p>
    <w:p w14:paraId="0156207A" w14:textId="77777777" w:rsidR="0069031C" w:rsidRPr="009F4D4D" w:rsidRDefault="0069031C" w:rsidP="0069031C">
      <w:pPr>
        <w:rPr>
          <w:lang w:val="en-GB"/>
        </w:rPr>
      </w:pPr>
    </w:p>
    <w:p w14:paraId="6028931A" w14:textId="77777777" w:rsidR="0069031C" w:rsidRPr="009F4D4D" w:rsidRDefault="0069031C" w:rsidP="0069031C">
      <w:pPr>
        <w:rPr>
          <w:lang w:val="en-GB"/>
        </w:rPr>
      </w:pPr>
      <w:r w:rsidRPr="009F4D4D">
        <w:rPr>
          <w:lang w:val="en-GB"/>
        </w:rPr>
        <w:t>Temperature-dependent consumption and consumption that can be covered by alternative energy sources must be clearly stated.</w:t>
      </w:r>
    </w:p>
    <w:p w14:paraId="0FA041CA" w14:textId="77777777" w:rsidR="0069031C" w:rsidRPr="009F4D4D" w:rsidRDefault="0069031C" w:rsidP="0069031C">
      <w:pPr>
        <w:rPr>
          <w:lang w:val="en-GB"/>
        </w:rPr>
      </w:pPr>
    </w:p>
    <w:p w14:paraId="12088C32" w14:textId="77777777" w:rsidR="0069031C" w:rsidRPr="00700641" w:rsidRDefault="0069031C" w:rsidP="00700641">
      <w:pPr>
        <w:pStyle w:val="Rubrik2"/>
        <w:numPr>
          <w:ilvl w:val="1"/>
          <w:numId w:val="6"/>
        </w:numPr>
        <w:ind w:left="567" w:hanging="567"/>
      </w:pPr>
      <w:r w:rsidRPr="00700641">
        <w:t>Comparison of measures</w:t>
      </w:r>
    </w:p>
    <w:p w14:paraId="6CF71B46" w14:textId="77777777" w:rsidR="0069031C" w:rsidRPr="009F4D4D" w:rsidRDefault="0069031C" w:rsidP="0069031C">
      <w:pPr>
        <w:rPr>
          <w:lang w:val="en-GB"/>
        </w:rPr>
      </w:pPr>
      <w:r w:rsidRPr="009F4D4D">
        <w:rPr>
          <w:lang w:val="en-GB"/>
        </w:rPr>
        <w:t>Table showing overview of all measures</w:t>
      </w:r>
      <w:r>
        <w:rPr>
          <w:lang w:val="en-GB"/>
        </w:rPr>
        <w:t>:</w:t>
      </w:r>
    </w:p>
    <w:p w14:paraId="5EDE46B6"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t>measures’ number</w:t>
      </w:r>
    </w:p>
    <w:p w14:paraId="104B9EBE"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t>measures’ name</w:t>
      </w:r>
    </w:p>
    <w:p w14:paraId="4015A4B5"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t>saving energy (kWh)</w:t>
      </w:r>
    </w:p>
    <w:p w14:paraId="195C8AC0"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t>saving effect (kW)</w:t>
      </w:r>
    </w:p>
    <w:p w14:paraId="0E4396CF"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t>saving in [</w:t>
      </w:r>
      <w:commentRangeStart w:id="13"/>
      <w:r w:rsidRPr="009F4D4D">
        <w:rPr>
          <w:lang w:val="en-GB"/>
        </w:rPr>
        <w:t>EUR</w:t>
      </w:r>
      <w:commentRangeEnd w:id="13"/>
      <w:r w:rsidRPr="009F4D4D">
        <w:rPr>
          <w:rStyle w:val="Kommentarsreferens"/>
          <w:lang w:val="en-GB"/>
        </w:rPr>
        <w:commentReference w:id="13"/>
      </w:r>
      <w:r w:rsidRPr="009F4D4D">
        <w:rPr>
          <w:lang w:val="en-GB"/>
        </w:rPr>
        <w:t>]</w:t>
      </w:r>
    </w:p>
    <w:p w14:paraId="51FD395F"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t xml:space="preserve">investment in </w:t>
      </w:r>
      <w:commentRangeStart w:id="14"/>
      <w:r w:rsidRPr="009F4D4D">
        <w:rPr>
          <w:lang w:val="en-GB"/>
        </w:rPr>
        <w:t>[EUR]</w:t>
      </w:r>
      <w:commentRangeEnd w:id="14"/>
      <w:r w:rsidRPr="009F4D4D">
        <w:rPr>
          <w:rStyle w:val="Kommentarsreferens"/>
          <w:lang w:val="en-GB"/>
        </w:rPr>
        <w:commentReference w:id="14"/>
      </w:r>
    </w:p>
    <w:p w14:paraId="7A8ED7DC"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t>lifetime this year</w:t>
      </w:r>
    </w:p>
    <w:p w14:paraId="54FC17C5"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t>present value this year</w:t>
      </w:r>
    </w:p>
    <w:p w14:paraId="6628BC5A"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t xml:space="preserve">payback time for each measure, with sub-sums for profitable measures and sum for </w:t>
      </w:r>
      <w:r w:rsidRPr="009F4D4D">
        <w:rPr>
          <w:lang w:val="en-GB"/>
        </w:rPr>
        <w:lastRenderedPageBreak/>
        <w:t>all measures.</w:t>
      </w:r>
    </w:p>
    <w:p w14:paraId="43CEB617" w14:textId="77777777" w:rsidR="0069031C" w:rsidRPr="009F4D4D" w:rsidRDefault="0069031C" w:rsidP="0069031C">
      <w:pPr>
        <w:rPr>
          <w:lang w:val="en-GB"/>
        </w:rPr>
      </w:pPr>
    </w:p>
    <w:p w14:paraId="6C2C71AF" w14:textId="77777777" w:rsidR="0069031C" w:rsidRPr="00700641" w:rsidRDefault="0069031C" w:rsidP="00700641">
      <w:pPr>
        <w:pStyle w:val="Rubrik2"/>
        <w:numPr>
          <w:ilvl w:val="1"/>
          <w:numId w:val="6"/>
        </w:numPr>
        <w:ind w:left="567" w:hanging="567"/>
      </w:pPr>
      <w:r w:rsidRPr="00700641">
        <w:t xml:space="preserve">Measures </w:t>
      </w:r>
    </w:p>
    <w:p w14:paraId="001244E8" w14:textId="77777777" w:rsidR="0069031C" w:rsidRPr="009F4D4D" w:rsidRDefault="0069031C" w:rsidP="0069031C">
      <w:pPr>
        <w:rPr>
          <w:lang w:val="en-GB"/>
        </w:rPr>
      </w:pPr>
      <w:r w:rsidRPr="009F4D4D">
        <w:rPr>
          <w:lang w:val="en-GB"/>
        </w:rPr>
        <w:t>Measure sheets</w:t>
      </w:r>
      <w:r>
        <w:rPr>
          <w:lang w:val="en-GB"/>
        </w:rPr>
        <w:t xml:space="preserve"> as described in template for tender analyses</w:t>
      </w:r>
      <w:r w:rsidRPr="009F4D4D">
        <w:rPr>
          <w:lang w:val="en-GB"/>
        </w:rPr>
        <w:t xml:space="preserve"> for each measure, with: measure number, name of the measure, background of the measure, description of the measure, any additional benefits (economy, indoor climate, operational improvements, etc.), description of scope of work, calculation of savings and investment.</w:t>
      </w:r>
    </w:p>
    <w:p w14:paraId="57EA3559" w14:textId="77777777" w:rsidR="0069031C" w:rsidRPr="009F4D4D" w:rsidRDefault="0069031C" w:rsidP="0069031C">
      <w:pPr>
        <w:rPr>
          <w:lang w:val="en-GB"/>
        </w:rPr>
      </w:pPr>
    </w:p>
    <w:p w14:paraId="4F0D7298" w14:textId="77777777" w:rsidR="0069031C" w:rsidRPr="009F4D4D" w:rsidRDefault="0069031C" w:rsidP="0069031C">
      <w:pPr>
        <w:rPr>
          <w:lang w:val="en-GB"/>
        </w:rPr>
      </w:pPr>
      <w:r w:rsidRPr="009F4D4D">
        <w:rPr>
          <w:lang w:val="en-GB"/>
        </w:rPr>
        <w:t xml:space="preserve">Measures must be well described so that the building owner is confident of what is proposed in the measure, what is offered and what is the consequence of implementing the measure in the building. </w:t>
      </w:r>
      <w:r>
        <w:rPr>
          <w:lang w:val="en-GB"/>
        </w:rPr>
        <w:t>Both profitable and other measures</w:t>
      </w:r>
      <w:r w:rsidRPr="009F4D4D">
        <w:rPr>
          <w:lang w:val="en-GB"/>
        </w:rPr>
        <w:t xml:space="preserve"> should </w:t>
      </w:r>
      <w:r>
        <w:rPr>
          <w:lang w:val="en-GB"/>
        </w:rPr>
        <w:t>be described</w:t>
      </w:r>
      <w:r w:rsidRPr="009F4D4D">
        <w:rPr>
          <w:lang w:val="en-GB"/>
        </w:rPr>
        <w:t xml:space="preserve"> in the relevant </w:t>
      </w:r>
      <w:r>
        <w:rPr>
          <w:lang w:val="en-GB"/>
        </w:rPr>
        <w:t>categories</w:t>
      </w:r>
      <w:r w:rsidRPr="009F4D4D">
        <w:rPr>
          <w:lang w:val="en-GB"/>
        </w:rPr>
        <w:t>, so that the customer can choose to implement both energy saving measures and measures that are not directly paid for by lower energy costs, but which the customer nevertheless may want to implement.</w:t>
      </w:r>
    </w:p>
    <w:p w14:paraId="51F221D6" w14:textId="77777777" w:rsidR="0069031C" w:rsidRPr="009F4D4D" w:rsidRDefault="0069031C" w:rsidP="0069031C">
      <w:pPr>
        <w:rPr>
          <w:lang w:val="en-GB"/>
        </w:rPr>
      </w:pPr>
    </w:p>
    <w:p w14:paraId="5108E8CE" w14:textId="77777777" w:rsidR="0069031C" w:rsidRPr="009F4D4D" w:rsidRDefault="0069031C" w:rsidP="0069031C">
      <w:pPr>
        <w:rPr>
          <w:lang w:val="en-GB"/>
        </w:rPr>
      </w:pPr>
      <w:r w:rsidRPr="009F4D4D">
        <w:rPr>
          <w:lang w:val="en-GB"/>
        </w:rPr>
        <w:t xml:space="preserve">Measure sheets </w:t>
      </w:r>
      <w:r>
        <w:rPr>
          <w:lang w:val="en-GB"/>
        </w:rPr>
        <w:t xml:space="preserve">(see tender analyses) </w:t>
      </w:r>
      <w:r w:rsidRPr="009F4D4D">
        <w:rPr>
          <w:lang w:val="en-GB"/>
        </w:rPr>
        <w:t xml:space="preserve">shall be prepared per measure where the measure is clearly described. This includes: pre- and post-values </w:t>
      </w:r>
      <w:r w:rsidRPr="009F4D4D">
        <w:rPr>
          <w:rFonts w:ascii="Arial" w:hAnsi="Arial" w:cs="Arial"/>
          <w:lang w:val="en-GB"/>
        </w:rPr>
        <w:t>​​</w:t>
      </w:r>
      <w:r w:rsidRPr="009F4D4D">
        <w:rPr>
          <w:lang w:val="en-GB"/>
        </w:rPr>
        <w:t>(eg: U-values, area, airflow, SCOP (</w:t>
      </w:r>
      <w:r w:rsidRPr="009F4D4D">
        <w:rPr>
          <w:rFonts w:cs="Segoe UI"/>
          <w:color w:val="000000"/>
          <w:shd w:val="clear" w:color="auto" w:fill="FFFFFF"/>
          <w:lang w:val="en-GB"/>
        </w:rPr>
        <w:t xml:space="preserve">Seasonal Coefficient of Performance) </w:t>
      </w:r>
      <w:r w:rsidRPr="009F4D4D">
        <w:rPr>
          <w:lang w:val="en-GB"/>
        </w:rPr>
        <w:t xml:space="preserve">for the heat pumps, the output of the heat pumps, e.g. at - 7 </w:t>
      </w:r>
      <w:r w:rsidRPr="009F4D4D">
        <w:rPr>
          <w:rFonts w:cs="Verdana"/>
          <w:lang w:val="en-GB"/>
        </w:rPr>
        <w:t>º</w:t>
      </w:r>
      <w:r w:rsidRPr="009F4D4D">
        <w:rPr>
          <w:lang w:val="en-GB"/>
        </w:rPr>
        <w:t xml:space="preserve">C, etc.) in the calculations, as well as the calculations performed. The measure sheets must also contain all information required to be eligible for national financial support or grants. </w:t>
      </w:r>
    </w:p>
    <w:p w14:paraId="5DD80D69" w14:textId="77777777" w:rsidR="0069031C" w:rsidRPr="009F4D4D" w:rsidRDefault="0069031C" w:rsidP="0069031C">
      <w:pPr>
        <w:rPr>
          <w:lang w:val="en-GB"/>
        </w:rPr>
      </w:pPr>
    </w:p>
    <w:p w14:paraId="44876889" w14:textId="77777777" w:rsidR="0069031C" w:rsidRPr="009F4D4D" w:rsidRDefault="0069031C" w:rsidP="0069031C">
      <w:pPr>
        <w:rPr>
          <w:lang w:val="en-GB"/>
        </w:rPr>
      </w:pPr>
      <w:r w:rsidRPr="009F4D4D">
        <w:rPr>
          <w:lang w:val="en-GB"/>
        </w:rPr>
        <w:t xml:space="preserve">All measures must comply with current </w:t>
      </w:r>
      <w:commentRangeStart w:id="15"/>
      <w:r w:rsidRPr="009F4D4D">
        <w:rPr>
          <w:lang w:val="en-GB"/>
        </w:rPr>
        <w:t xml:space="preserve">national </w:t>
      </w:r>
      <w:commentRangeEnd w:id="15"/>
      <w:r w:rsidRPr="009F4D4D">
        <w:rPr>
          <w:rStyle w:val="Kommentarsreferens"/>
          <w:lang w:val="en-GB"/>
        </w:rPr>
        <w:commentReference w:id="15"/>
      </w:r>
      <w:r w:rsidRPr="009F4D4D">
        <w:rPr>
          <w:lang w:val="en-GB"/>
        </w:rPr>
        <w:t xml:space="preserve">standards, regulations and national building detail sheets. For all building measures, including construction auxiliary work for technical solution and engineering, the specific </w:t>
      </w:r>
      <w:commentRangeStart w:id="16"/>
      <w:r w:rsidRPr="009F4D4D">
        <w:rPr>
          <w:lang w:val="en-GB"/>
        </w:rPr>
        <w:t xml:space="preserve">national building regulation </w:t>
      </w:r>
      <w:commentRangeEnd w:id="16"/>
      <w:r w:rsidRPr="009F4D4D">
        <w:rPr>
          <w:rStyle w:val="Kommentarsreferens"/>
          <w:lang w:val="en-GB"/>
        </w:rPr>
        <w:commentReference w:id="16"/>
      </w:r>
      <w:r w:rsidRPr="009F4D4D">
        <w:rPr>
          <w:lang w:val="en-GB"/>
        </w:rPr>
        <w:t>used as the basis for the implementation must be stated.</w:t>
      </w:r>
    </w:p>
    <w:p w14:paraId="19C21F1F" w14:textId="77777777" w:rsidR="0069031C" w:rsidRPr="009F4D4D" w:rsidRDefault="0069031C" w:rsidP="0069031C">
      <w:pPr>
        <w:rPr>
          <w:lang w:val="en-GB"/>
        </w:rPr>
      </w:pPr>
    </w:p>
    <w:p w14:paraId="4730A973" w14:textId="77777777" w:rsidR="0069031C" w:rsidRPr="009F4D4D" w:rsidRDefault="0069031C" w:rsidP="0069031C">
      <w:pPr>
        <w:rPr>
          <w:lang w:val="en-GB"/>
        </w:rPr>
      </w:pPr>
      <w:r w:rsidRPr="009F4D4D">
        <w:rPr>
          <w:lang w:val="en-GB"/>
        </w:rPr>
        <w:t>The basis for the calculations should be given for all calculated savings. The list below is not exhaustive:</w:t>
      </w:r>
    </w:p>
    <w:p w14:paraId="30E17BAB" w14:textId="77777777" w:rsidR="0069031C" w:rsidRPr="009F4D4D" w:rsidRDefault="0069031C" w:rsidP="00FE1F9A">
      <w:pPr>
        <w:pStyle w:val="Liststycke"/>
        <w:widowControl w:val="0"/>
        <w:numPr>
          <w:ilvl w:val="2"/>
          <w:numId w:val="4"/>
        </w:numPr>
        <w:spacing w:after="0" w:line="240" w:lineRule="auto"/>
        <w:contextualSpacing w:val="0"/>
        <w:rPr>
          <w:lang w:val="en-GB"/>
        </w:rPr>
      </w:pPr>
      <w:r w:rsidRPr="009F4D4D">
        <w:rPr>
          <w:lang w:val="en-GB"/>
        </w:rPr>
        <w:t>Ventilation measures: Indicate air volumes, annual efficiency and operating times before and after measures.</w:t>
      </w:r>
    </w:p>
    <w:p w14:paraId="55520F42" w14:textId="77777777" w:rsidR="0069031C" w:rsidRPr="009F4D4D" w:rsidRDefault="0069031C" w:rsidP="00FE1F9A">
      <w:pPr>
        <w:pStyle w:val="Liststycke"/>
        <w:widowControl w:val="0"/>
        <w:numPr>
          <w:ilvl w:val="2"/>
          <w:numId w:val="4"/>
        </w:numPr>
        <w:spacing w:after="0" w:line="240" w:lineRule="auto"/>
        <w:contextualSpacing w:val="0"/>
        <w:rPr>
          <w:lang w:val="en-GB"/>
        </w:rPr>
      </w:pPr>
      <w:r w:rsidRPr="009F4D4D">
        <w:rPr>
          <w:lang w:val="en-GB"/>
        </w:rPr>
        <w:t>Measures for heat management: indicate temperature and operating time before and after measures, as well as area and heating basis for the relevant zone, in accordance with total heat consumption for the entire building.</w:t>
      </w:r>
    </w:p>
    <w:p w14:paraId="48204366" w14:textId="77777777" w:rsidR="0069031C" w:rsidRPr="009F4D4D" w:rsidRDefault="0069031C" w:rsidP="00FE1F9A">
      <w:pPr>
        <w:pStyle w:val="Liststycke"/>
        <w:widowControl w:val="0"/>
        <w:numPr>
          <w:ilvl w:val="2"/>
          <w:numId w:val="4"/>
        </w:numPr>
        <w:spacing w:after="0" w:line="240" w:lineRule="auto"/>
        <w:contextualSpacing w:val="0"/>
        <w:rPr>
          <w:lang w:val="en-GB"/>
        </w:rPr>
      </w:pPr>
      <w:r w:rsidRPr="009F4D4D">
        <w:rPr>
          <w:lang w:val="en-GB"/>
        </w:rPr>
        <w:t>Air / air heat pumps: provide covered area and heating basis for the relevant zone in accordance with total heat consumption for the entire building, energy coverage ratio and annual heat factor, and output at e.g. - 7 degrees outside temperature.</w:t>
      </w:r>
    </w:p>
    <w:p w14:paraId="18C67387" w14:textId="77777777" w:rsidR="0069031C" w:rsidRPr="009F4D4D" w:rsidRDefault="0069031C" w:rsidP="00FE1F9A">
      <w:pPr>
        <w:pStyle w:val="Liststycke"/>
        <w:widowControl w:val="0"/>
        <w:numPr>
          <w:ilvl w:val="2"/>
          <w:numId w:val="4"/>
        </w:numPr>
        <w:spacing w:after="0" w:line="240" w:lineRule="auto"/>
        <w:contextualSpacing w:val="0"/>
        <w:rPr>
          <w:lang w:val="en-GB"/>
        </w:rPr>
      </w:pPr>
      <w:r w:rsidRPr="009F4D4D">
        <w:rPr>
          <w:lang w:val="en-GB"/>
        </w:rPr>
        <w:t>Liquid / water heat pumps: state basis for calculation. That is, how much of the heat requirement the heat pump should cover, coverage ratio for this basis, annual heat factor (SCOP), and the output delivered at e.g. - 7 degrees outside temperature.</w:t>
      </w:r>
    </w:p>
    <w:p w14:paraId="104AC2DC" w14:textId="77777777" w:rsidR="0069031C" w:rsidRPr="009F4D4D" w:rsidRDefault="0069031C" w:rsidP="00FE1F9A">
      <w:pPr>
        <w:pStyle w:val="Liststycke"/>
        <w:widowControl w:val="0"/>
        <w:numPr>
          <w:ilvl w:val="2"/>
          <w:numId w:val="4"/>
        </w:numPr>
        <w:spacing w:after="0" w:line="240" w:lineRule="auto"/>
        <w:contextualSpacing w:val="0"/>
        <w:rPr>
          <w:lang w:val="en-GB"/>
        </w:rPr>
      </w:pPr>
      <w:r>
        <w:rPr>
          <w:lang w:val="en-GB"/>
        </w:rPr>
        <w:t>I</w:t>
      </w:r>
      <w:r w:rsidRPr="009F4D4D">
        <w:rPr>
          <w:lang w:val="en-GB"/>
        </w:rPr>
        <w:t>nsulation measures: indicate the relevant area and U-value (thermal transmittance) before and after.</w:t>
      </w:r>
    </w:p>
    <w:p w14:paraId="1F2229F8" w14:textId="77777777" w:rsidR="0069031C" w:rsidRPr="009F4D4D" w:rsidRDefault="0069031C" w:rsidP="0069031C">
      <w:pPr>
        <w:pStyle w:val="Liststycke"/>
        <w:widowControl w:val="0"/>
        <w:numPr>
          <w:ilvl w:val="2"/>
          <w:numId w:val="4"/>
        </w:numPr>
        <w:spacing w:after="0" w:line="240" w:lineRule="auto"/>
        <w:contextualSpacing w:val="0"/>
        <w:jc w:val="left"/>
        <w:rPr>
          <w:lang w:val="en-GB"/>
        </w:rPr>
      </w:pPr>
      <w:r w:rsidRPr="009F4D4D">
        <w:rPr>
          <w:lang w:val="en-GB"/>
        </w:rPr>
        <w:lastRenderedPageBreak/>
        <w:t>Lighting measures: indicate the number of luminaires, brightness before and after (LUX), effect (kW) and energy (kWh) before and after, and operating time / lifetime before and after.</w:t>
      </w:r>
    </w:p>
    <w:p w14:paraId="7CB0E3D6" w14:textId="77777777" w:rsidR="0069031C" w:rsidRPr="009F4D4D" w:rsidRDefault="0069031C" w:rsidP="0069031C">
      <w:pPr>
        <w:rPr>
          <w:lang w:val="en-GB"/>
        </w:rPr>
      </w:pPr>
    </w:p>
    <w:p w14:paraId="2921734B" w14:textId="77777777" w:rsidR="0069031C" w:rsidRDefault="0069031C" w:rsidP="0069031C">
      <w:pPr>
        <w:rPr>
          <w:lang w:val="en-GB"/>
        </w:rPr>
      </w:pPr>
      <w:r w:rsidRPr="009F4D4D">
        <w:rPr>
          <w:lang w:val="en-GB"/>
        </w:rPr>
        <w:t>Through the cooperation process in phase 1, it is agreed whether to use the energy contractor's calculations for investments or to obtain prices from subcontractors for parts of the measures.</w:t>
      </w:r>
    </w:p>
    <w:p w14:paraId="0350C31D" w14:textId="77777777" w:rsidR="0069031C" w:rsidRDefault="0069031C" w:rsidP="0069031C">
      <w:pPr>
        <w:rPr>
          <w:lang w:val="en-GB"/>
        </w:rPr>
      </w:pPr>
    </w:p>
    <w:p w14:paraId="4C59F239" w14:textId="77777777" w:rsidR="0069031C" w:rsidRPr="009F4D4D" w:rsidRDefault="0069031C" w:rsidP="0069031C">
      <w:pPr>
        <w:pStyle w:val="Rubrik1"/>
        <w:keepNext w:val="0"/>
        <w:keepLines w:val="0"/>
        <w:widowControl w:val="0"/>
        <w:spacing w:line="240" w:lineRule="auto"/>
        <w:ind w:left="432" w:hanging="432"/>
        <w:rPr>
          <w:lang w:val="en-GB"/>
        </w:rPr>
      </w:pPr>
      <w:r w:rsidRPr="009F4D4D">
        <w:rPr>
          <w:lang w:val="en-GB"/>
        </w:rPr>
        <w:t>Project development report - layout and content</w:t>
      </w:r>
    </w:p>
    <w:p w14:paraId="31AE4183" w14:textId="77777777" w:rsidR="0069031C" w:rsidRPr="009F4D4D" w:rsidRDefault="0069031C" w:rsidP="0069031C">
      <w:pPr>
        <w:rPr>
          <w:lang w:val="en-GB"/>
        </w:rPr>
      </w:pPr>
      <w:r w:rsidRPr="009F4D4D">
        <w:rPr>
          <w:lang w:val="en-GB"/>
        </w:rPr>
        <w:t>All measures from energy analysis of all buildings in the portfolio are gathered in a project development report. As a basis for compiling the project development report, an Excel sheet should be prepared where measures can be easily selected. When the parties have reached a final package of measures, the spreadsheet is locked and forms the basis for the contract in phases 2 and 3.</w:t>
      </w:r>
    </w:p>
    <w:p w14:paraId="0514100A" w14:textId="77777777" w:rsidR="0069031C" w:rsidRPr="009F4D4D" w:rsidRDefault="0069031C" w:rsidP="0069031C">
      <w:pPr>
        <w:rPr>
          <w:lang w:val="en-GB"/>
        </w:rPr>
      </w:pPr>
    </w:p>
    <w:p w14:paraId="6DB8141D" w14:textId="77777777" w:rsidR="0069031C" w:rsidRPr="009F4D4D" w:rsidRDefault="0069031C" w:rsidP="0069031C">
      <w:pPr>
        <w:rPr>
          <w:lang w:val="en-GB"/>
        </w:rPr>
      </w:pPr>
      <w:r w:rsidRPr="009F4D4D">
        <w:rPr>
          <w:lang w:val="en-GB"/>
        </w:rPr>
        <w:t>In addition to an overview of selected measures, the project development report shall contain sufficient basis for political approval. This should be a document that shows a comprehensive overview of the premises, savings, investments, payback time, net present value and climate impact. The project development report shall contain at least what is stated in the following chapters:</w:t>
      </w:r>
    </w:p>
    <w:p w14:paraId="49E89D7D" w14:textId="77777777" w:rsidR="0069031C" w:rsidRPr="009F4D4D" w:rsidRDefault="0069031C" w:rsidP="0069031C">
      <w:pPr>
        <w:rPr>
          <w:lang w:val="en-GB"/>
        </w:rPr>
      </w:pPr>
    </w:p>
    <w:p w14:paraId="7BEE8F1C" w14:textId="77777777" w:rsidR="0069031C" w:rsidRPr="00946CCF" w:rsidRDefault="0069031C" w:rsidP="00946CCF">
      <w:pPr>
        <w:pStyle w:val="Rubrik2"/>
        <w:numPr>
          <w:ilvl w:val="1"/>
          <w:numId w:val="6"/>
        </w:numPr>
        <w:ind w:left="567" w:hanging="567"/>
      </w:pPr>
      <w:r w:rsidRPr="00946CCF">
        <w:t>Summary</w:t>
      </w:r>
    </w:p>
    <w:p w14:paraId="09F5290D" w14:textId="77777777" w:rsidR="0069031C" w:rsidRPr="003C60A4" w:rsidRDefault="0069031C" w:rsidP="0069031C">
      <w:pPr>
        <w:rPr>
          <w:lang w:val="en-GB"/>
        </w:rPr>
      </w:pPr>
      <w:r w:rsidRPr="003C60A4">
        <w:rPr>
          <w:lang w:val="en-GB"/>
        </w:rPr>
        <w:t>Short summary describing the i</w:t>
      </w:r>
      <w:r>
        <w:rPr>
          <w:lang w:val="en-GB"/>
        </w:rPr>
        <w:t xml:space="preserve">mplemented process and summary of profitability: </w:t>
      </w:r>
    </w:p>
    <w:tbl>
      <w:tblPr>
        <w:tblStyle w:val="Tabellrutnt"/>
        <w:tblW w:w="9302" w:type="dxa"/>
        <w:tblLayout w:type="fixed"/>
        <w:tblLook w:val="04A0" w:firstRow="1" w:lastRow="0" w:firstColumn="1" w:lastColumn="0" w:noHBand="0" w:noVBand="1"/>
      </w:tblPr>
      <w:tblGrid>
        <w:gridCol w:w="1649"/>
        <w:gridCol w:w="1102"/>
        <w:gridCol w:w="1103"/>
        <w:gridCol w:w="1103"/>
        <w:gridCol w:w="1086"/>
        <w:gridCol w:w="1086"/>
        <w:gridCol w:w="1086"/>
        <w:gridCol w:w="1087"/>
      </w:tblGrid>
      <w:tr w:rsidR="0069031C" w:rsidRPr="009F4D4D" w14:paraId="48B8C058" w14:textId="77777777" w:rsidTr="00AC03F5">
        <w:tc>
          <w:tcPr>
            <w:tcW w:w="1649" w:type="dxa"/>
            <w:vMerge w:val="restart"/>
            <w:vAlign w:val="center"/>
          </w:tcPr>
          <w:p w14:paraId="020109E5" w14:textId="77777777" w:rsidR="0069031C" w:rsidRPr="009F4D4D" w:rsidRDefault="0069031C" w:rsidP="00433E00">
            <w:pPr>
              <w:rPr>
                <w:sz w:val="20"/>
                <w:lang w:val="en-GB"/>
              </w:rPr>
            </w:pPr>
            <w:r w:rsidRPr="009F4D4D">
              <w:rPr>
                <w:sz w:val="20"/>
                <w:lang w:val="en-GB"/>
              </w:rPr>
              <w:t>All buildings and measures</w:t>
            </w:r>
          </w:p>
        </w:tc>
        <w:tc>
          <w:tcPr>
            <w:tcW w:w="3308" w:type="dxa"/>
            <w:gridSpan w:val="3"/>
          </w:tcPr>
          <w:p w14:paraId="7CE55068" w14:textId="77777777" w:rsidR="0069031C" w:rsidRPr="009F4D4D" w:rsidRDefault="0069031C" w:rsidP="00433E00">
            <w:pPr>
              <w:rPr>
                <w:sz w:val="20"/>
                <w:lang w:val="en-GB"/>
              </w:rPr>
            </w:pPr>
            <w:r w:rsidRPr="009F4D4D">
              <w:rPr>
                <w:sz w:val="20"/>
                <w:lang w:val="en-GB"/>
              </w:rPr>
              <w:t>Savings</w:t>
            </w:r>
          </w:p>
        </w:tc>
        <w:tc>
          <w:tcPr>
            <w:tcW w:w="1086" w:type="dxa"/>
          </w:tcPr>
          <w:p w14:paraId="044AAB29" w14:textId="77777777" w:rsidR="0069031C" w:rsidRPr="009F4D4D" w:rsidRDefault="0069031C" w:rsidP="00433E00">
            <w:pPr>
              <w:rPr>
                <w:sz w:val="20"/>
                <w:lang w:val="en-GB"/>
              </w:rPr>
            </w:pPr>
            <w:r w:rsidRPr="009F4D4D">
              <w:rPr>
                <w:sz w:val="20"/>
                <w:lang w:val="en-GB"/>
              </w:rPr>
              <w:t>Invest-ment</w:t>
            </w:r>
          </w:p>
        </w:tc>
        <w:tc>
          <w:tcPr>
            <w:tcW w:w="1086" w:type="dxa"/>
          </w:tcPr>
          <w:p w14:paraId="3F94F460" w14:textId="77777777" w:rsidR="0069031C" w:rsidRPr="009F4D4D" w:rsidRDefault="0069031C" w:rsidP="00433E00">
            <w:pPr>
              <w:rPr>
                <w:sz w:val="20"/>
                <w:lang w:val="en-GB"/>
              </w:rPr>
            </w:pPr>
            <w:r w:rsidRPr="009F4D4D">
              <w:rPr>
                <w:sz w:val="20"/>
                <w:lang w:val="en-GB"/>
              </w:rPr>
              <w:t>Lifetime</w:t>
            </w:r>
          </w:p>
        </w:tc>
        <w:tc>
          <w:tcPr>
            <w:tcW w:w="1086" w:type="dxa"/>
          </w:tcPr>
          <w:p w14:paraId="506FCE5B" w14:textId="77777777" w:rsidR="0069031C" w:rsidRPr="009F4D4D" w:rsidRDefault="0069031C" w:rsidP="00433E00">
            <w:pPr>
              <w:rPr>
                <w:sz w:val="20"/>
                <w:lang w:val="en-GB"/>
              </w:rPr>
            </w:pPr>
            <w:r w:rsidRPr="009F4D4D">
              <w:rPr>
                <w:sz w:val="20"/>
                <w:lang w:val="en-GB"/>
              </w:rPr>
              <w:t>Net present value</w:t>
            </w:r>
          </w:p>
        </w:tc>
        <w:tc>
          <w:tcPr>
            <w:tcW w:w="1087" w:type="dxa"/>
          </w:tcPr>
          <w:p w14:paraId="6C4C5DD6" w14:textId="77777777" w:rsidR="0069031C" w:rsidRPr="009F4D4D" w:rsidRDefault="0069031C" w:rsidP="00433E00">
            <w:pPr>
              <w:rPr>
                <w:sz w:val="20"/>
                <w:lang w:val="en-GB"/>
              </w:rPr>
            </w:pPr>
            <w:r w:rsidRPr="009F4D4D">
              <w:rPr>
                <w:sz w:val="20"/>
                <w:lang w:val="en-GB"/>
              </w:rPr>
              <w:t>Payback time</w:t>
            </w:r>
          </w:p>
        </w:tc>
      </w:tr>
      <w:tr w:rsidR="0069031C" w:rsidRPr="009F4D4D" w14:paraId="2EA3E061" w14:textId="77777777" w:rsidTr="00AC03F5">
        <w:tc>
          <w:tcPr>
            <w:tcW w:w="1649" w:type="dxa"/>
            <w:vMerge/>
          </w:tcPr>
          <w:p w14:paraId="72B7D57E" w14:textId="77777777" w:rsidR="0069031C" w:rsidRPr="009F4D4D" w:rsidRDefault="0069031C" w:rsidP="00433E00">
            <w:pPr>
              <w:rPr>
                <w:sz w:val="20"/>
                <w:lang w:val="en-GB"/>
              </w:rPr>
            </w:pPr>
          </w:p>
        </w:tc>
        <w:tc>
          <w:tcPr>
            <w:tcW w:w="1102" w:type="dxa"/>
          </w:tcPr>
          <w:p w14:paraId="118647B3" w14:textId="77777777" w:rsidR="0069031C" w:rsidRPr="009F4D4D" w:rsidRDefault="0069031C" w:rsidP="00433E00">
            <w:pPr>
              <w:rPr>
                <w:sz w:val="20"/>
                <w:lang w:val="en-GB"/>
              </w:rPr>
            </w:pPr>
            <w:r w:rsidRPr="009F4D4D">
              <w:rPr>
                <w:sz w:val="20"/>
                <w:lang w:val="en-GB"/>
              </w:rPr>
              <w:t>[kWh/y]</w:t>
            </w:r>
          </w:p>
        </w:tc>
        <w:tc>
          <w:tcPr>
            <w:tcW w:w="1103" w:type="dxa"/>
          </w:tcPr>
          <w:p w14:paraId="67795A7E" w14:textId="77777777" w:rsidR="0069031C" w:rsidRPr="009F4D4D" w:rsidRDefault="0069031C" w:rsidP="00433E00">
            <w:pPr>
              <w:rPr>
                <w:sz w:val="20"/>
                <w:lang w:val="en-GB"/>
              </w:rPr>
            </w:pPr>
            <w:r w:rsidRPr="009F4D4D">
              <w:rPr>
                <w:sz w:val="20"/>
                <w:lang w:val="en-GB"/>
              </w:rPr>
              <w:t>[kW/y]</w:t>
            </w:r>
          </w:p>
        </w:tc>
        <w:tc>
          <w:tcPr>
            <w:tcW w:w="1103" w:type="dxa"/>
          </w:tcPr>
          <w:p w14:paraId="35918404" w14:textId="77777777" w:rsidR="0069031C" w:rsidRPr="009F4D4D" w:rsidRDefault="0069031C" w:rsidP="00433E00">
            <w:pPr>
              <w:rPr>
                <w:sz w:val="20"/>
                <w:lang w:val="en-GB"/>
              </w:rPr>
            </w:pPr>
            <w:r w:rsidRPr="009F4D4D">
              <w:rPr>
                <w:sz w:val="20"/>
                <w:lang w:val="en-GB"/>
              </w:rPr>
              <w:t>[EUR/ y]</w:t>
            </w:r>
          </w:p>
        </w:tc>
        <w:tc>
          <w:tcPr>
            <w:tcW w:w="1086" w:type="dxa"/>
          </w:tcPr>
          <w:p w14:paraId="2A826B0A" w14:textId="77777777" w:rsidR="0069031C" w:rsidRPr="009F4D4D" w:rsidRDefault="0069031C" w:rsidP="00433E00">
            <w:pPr>
              <w:rPr>
                <w:sz w:val="20"/>
                <w:lang w:val="en-GB"/>
              </w:rPr>
            </w:pPr>
            <w:r w:rsidRPr="009F4D4D">
              <w:rPr>
                <w:sz w:val="20"/>
                <w:lang w:val="en-GB"/>
              </w:rPr>
              <w:t>[EUR]</w:t>
            </w:r>
          </w:p>
        </w:tc>
        <w:tc>
          <w:tcPr>
            <w:tcW w:w="1086" w:type="dxa"/>
          </w:tcPr>
          <w:p w14:paraId="68513373" w14:textId="77777777" w:rsidR="0069031C" w:rsidRPr="009F4D4D" w:rsidRDefault="0069031C" w:rsidP="00433E00">
            <w:pPr>
              <w:rPr>
                <w:sz w:val="20"/>
                <w:lang w:val="en-GB"/>
              </w:rPr>
            </w:pPr>
            <w:r w:rsidRPr="009F4D4D">
              <w:rPr>
                <w:sz w:val="20"/>
                <w:lang w:val="en-GB"/>
              </w:rPr>
              <w:t>[y]</w:t>
            </w:r>
          </w:p>
        </w:tc>
        <w:tc>
          <w:tcPr>
            <w:tcW w:w="1086" w:type="dxa"/>
          </w:tcPr>
          <w:p w14:paraId="0E2FB44C" w14:textId="77777777" w:rsidR="0069031C" w:rsidRPr="009F4D4D" w:rsidRDefault="0069031C" w:rsidP="00433E00">
            <w:pPr>
              <w:rPr>
                <w:sz w:val="20"/>
                <w:lang w:val="en-GB"/>
              </w:rPr>
            </w:pPr>
            <w:r w:rsidRPr="009F4D4D">
              <w:rPr>
                <w:sz w:val="20"/>
                <w:lang w:val="en-GB"/>
              </w:rPr>
              <w:t>[EUR]</w:t>
            </w:r>
          </w:p>
        </w:tc>
        <w:tc>
          <w:tcPr>
            <w:tcW w:w="1087" w:type="dxa"/>
          </w:tcPr>
          <w:p w14:paraId="57248234" w14:textId="77777777" w:rsidR="0069031C" w:rsidRPr="009F4D4D" w:rsidRDefault="0069031C" w:rsidP="00433E00">
            <w:pPr>
              <w:rPr>
                <w:sz w:val="20"/>
                <w:lang w:val="en-GB"/>
              </w:rPr>
            </w:pPr>
            <w:r w:rsidRPr="009F4D4D">
              <w:rPr>
                <w:sz w:val="20"/>
                <w:lang w:val="en-GB"/>
              </w:rPr>
              <w:t>[y]</w:t>
            </w:r>
          </w:p>
        </w:tc>
      </w:tr>
    </w:tbl>
    <w:p w14:paraId="5FE3BAC2" w14:textId="77777777" w:rsidR="0069031C" w:rsidRPr="009F4D4D" w:rsidRDefault="0069031C" w:rsidP="0069031C">
      <w:pPr>
        <w:rPr>
          <w:lang w:val="en-GB"/>
        </w:rPr>
      </w:pPr>
    </w:p>
    <w:p w14:paraId="3E80964B" w14:textId="77777777" w:rsidR="0069031C" w:rsidRPr="00946CCF" w:rsidRDefault="0069031C" w:rsidP="00946CCF">
      <w:pPr>
        <w:pStyle w:val="Rubrik2"/>
        <w:numPr>
          <w:ilvl w:val="1"/>
          <w:numId w:val="6"/>
        </w:numPr>
        <w:ind w:left="567" w:hanging="567"/>
      </w:pPr>
      <w:r w:rsidRPr="00946CCF">
        <w:t>Project data and premises</w:t>
      </w:r>
    </w:p>
    <w:p w14:paraId="661291B6" w14:textId="77777777" w:rsidR="0069031C" w:rsidRPr="009F4D4D" w:rsidRDefault="0069031C" w:rsidP="0069031C">
      <w:pPr>
        <w:pStyle w:val="Liststycke"/>
        <w:rPr>
          <w:lang w:val="en-GB"/>
        </w:rPr>
      </w:pPr>
      <w:r w:rsidRPr="009F4D4D">
        <w:rPr>
          <w:lang w:val="en-GB"/>
        </w:rPr>
        <w:t>Project organization, financial conditions and energy requirements.</w:t>
      </w:r>
    </w:p>
    <w:p w14:paraId="716CE47B" w14:textId="637A840D" w:rsidR="0069031C" w:rsidRDefault="0069031C" w:rsidP="0069031C">
      <w:pPr>
        <w:pStyle w:val="Liststycke"/>
        <w:rPr>
          <w:lang w:val="en-GB"/>
        </w:rPr>
      </w:pPr>
    </w:p>
    <w:p w14:paraId="6E28BF96" w14:textId="2C4AC7AB" w:rsidR="00FE1F9A" w:rsidRDefault="00FE1F9A" w:rsidP="0069031C">
      <w:pPr>
        <w:pStyle w:val="Liststycke"/>
        <w:rPr>
          <w:lang w:val="en-GB"/>
        </w:rPr>
      </w:pPr>
    </w:p>
    <w:p w14:paraId="4BDAAD6F" w14:textId="1F3C4BA6" w:rsidR="00FE1F9A" w:rsidRDefault="00FE1F9A" w:rsidP="0069031C">
      <w:pPr>
        <w:pStyle w:val="Liststycke"/>
        <w:rPr>
          <w:lang w:val="en-GB"/>
        </w:rPr>
      </w:pPr>
    </w:p>
    <w:p w14:paraId="672EEE5A" w14:textId="77777777" w:rsidR="00FE1F9A" w:rsidRPr="009F4D4D" w:rsidRDefault="00FE1F9A" w:rsidP="0069031C">
      <w:pPr>
        <w:pStyle w:val="Liststycke"/>
        <w:rPr>
          <w:lang w:val="en-GB"/>
        </w:rPr>
      </w:pPr>
    </w:p>
    <w:p w14:paraId="79863C10" w14:textId="77777777" w:rsidR="0069031C" w:rsidRPr="00946CCF" w:rsidRDefault="0069031C" w:rsidP="00946CCF">
      <w:pPr>
        <w:pStyle w:val="Rubrik2"/>
        <w:numPr>
          <w:ilvl w:val="1"/>
          <w:numId w:val="6"/>
        </w:numPr>
        <w:ind w:left="567" w:hanging="567"/>
      </w:pPr>
      <w:r w:rsidRPr="00946CCF">
        <w:lastRenderedPageBreak/>
        <w:t>Buildings</w:t>
      </w:r>
    </w:p>
    <w:p w14:paraId="2DBB3BE8" w14:textId="77777777" w:rsidR="0069031C" w:rsidRPr="009F4D4D" w:rsidRDefault="0069031C" w:rsidP="0069031C">
      <w:pPr>
        <w:rPr>
          <w:lang w:val="en-GB"/>
        </w:rPr>
      </w:pPr>
      <w:r w:rsidRPr="009F4D4D">
        <w:rPr>
          <w:lang w:val="en-GB"/>
        </w:rPr>
        <w:t>Overview of which buildings are included in the pre-project, with a summary of selected measures for each building:</w:t>
      </w:r>
    </w:p>
    <w:tbl>
      <w:tblPr>
        <w:tblStyle w:val="Tabellrutnt"/>
        <w:tblW w:w="0" w:type="auto"/>
        <w:tblLook w:val="04A0" w:firstRow="1" w:lastRow="0" w:firstColumn="1" w:lastColumn="0" w:noHBand="0" w:noVBand="1"/>
      </w:tblPr>
      <w:tblGrid>
        <w:gridCol w:w="966"/>
        <w:gridCol w:w="1058"/>
        <w:gridCol w:w="1014"/>
        <w:gridCol w:w="902"/>
        <w:gridCol w:w="804"/>
        <w:gridCol w:w="1071"/>
        <w:gridCol w:w="994"/>
        <w:gridCol w:w="950"/>
        <w:gridCol w:w="1246"/>
      </w:tblGrid>
      <w:tr w:rsidR="0069031C" w:rsidRPr="009F4D4D" w14:paraId="580333E0" w14:textId="77777777" w:rsidTr="00AC03F5">
        <w:tc>
          <w:tcPr>
            <w:tcW w:w="9005" w:type="dxa"/>
            <w:gridSpan w:val="9"/>
          </w:tcPr>
          <w:p w14:paraId="33093F74" w14:textId="77777777" w:rsidR="0069031C" w:rsidRPr="009F4D4D" w:rsidRDefault="0069031C" w:rsidP="00433E00">
            <w:pPr>
              <w:rPr>
                <w:sz w:val="20"/>
                <w:lang w:val="en-GB"/>
              </w:rPr>
            </w:pPr>
            <w:r w:rsidRPr="009F4D4D">
              <w:rPr>
                <w:sz w:val="20"/>
                <w:lang w:val="en-GB"/>
              </w:rPr>
              <w:t>Considered measures</w:t>
            </w:r>
          </w:p>
          <w:p w14:paraId="04D41A57" w14:textId="77777777" w:rsidR="0069031C" w:rsidRPr="009F4D4D" w:rsidRDefault="0069031C" w:rsidP="00433E00">
            <w:pPr>
              <w:rPr>
                <w:sz w:val="20"/>
                <w:lang w:val="en-GB"/>
              </w:rPr>
            </w:pPr>
          </w:p>
        </w:tc>
      </w:tr>
      <w:tr w:rsidR="0069031C" w:rsidRPr="009F4D4D" w14:paraId="784B8BB0" w14:textId="77777777" w:rsidTr="00AC03F5">
        <w:tc>
          <w:tcPr>
            <w:tcW w:w="966" w:type="dxa"/>
            <w:vMerge w:val="restart"/>
            <w:vAlign w:val="center"/>
          </w:tcPr>
          <w:p w14:paraId="0DEA0207" w14:textId="77777777" w:rsidR="0069031C" w:rsidRPr="009F4D4D" w:rsidRDefault="0069031C" w:rsidP="00433E00">
            <w:pPr>
              <w:rPr>
                <w:sz w:val="20"/>
                <w:lang w:val="en-GB"/>
              </w:rPr>
            </w:pPr>
            <w:r w:rsidRPr="009F4D4D">
              <w:rPr>
                <w:sz w:val="20"/>
                <w:lang w:val="en-GB"/>
              </w:rPr>
              <w:t>Measure number</w:t>
            </w:r>
          </w:p>
        </w:tc>
        <w:tc>
          <w:tcPr>
            <w:tcW w:w="1058" w:type="dxa"/>
            <w:vMerge w:val="restart"/>
            <w:vAlign w:val="center"/>
          </w:tcPr>
          <w:p w14:paraId="655C7E5D" w14:textId="77777777" w:rsidR="0069031C" w:rsidRPr="009F4D4D" w:rsidRDefault="0069031C" w:rsidP="00433E00">
            <w:pPr>
              <w:rPr>
                <w:sz w:val="20"/>
                <w:lang w:val="en-GB"/>
              </w:rPr>
            </w:pPr>
            <w:r w:rsidRPr="009F4D4D">
              <w:rPr>
                <w:sz w:val="20"/>
                <w:lang w:val="en-GB"/>
              </w:rPr>
              <w:t>Measures</w:t>
            </w:r>
          </w:p>
        </w:tc>
        <w:tc>
          <w:tcPr>
            <w:tcW w:w="2720" w:type="dxa"/>
            <w:gridSpan w:val="3"/>
          </w:tcPr>
          <w:p w14:paraId="28689BFD" w14:textId="77777777" w:rsidR="0069031C" w:rsidRPr="009F4D4D" w:rsidRDefault="0069031C" w:rsidP="00433E00">
            <w:pPr>
              <w:rPr>
                <w:sz w:val="20"/>
                <w:lang w:val="en-GB"/>
              </w:rPr>
            </w:pPr>
            <w:r w:rsidRPr="009F4D4D">
              <w:rPr>
                <w:sz w:val="20"/>
                <w:lang w:val="en-GB"/>
              </w:rPr>
              <w:t>Savings</w:t>
            </w:r>
          </w:p>
        </w:tc>
        <w:tc>
          <w:tcPr>
            <w:tcW w:w="1071" w:type="dxa"/>
          </w:tcPr>
          <w:p w14:paraId="50350975" w14:textId="77777777" w:rsidR="0069031C" w:rsidRPr="009F4D4D" w:rsidRDefault="0069031C" w:rsidP="00433E00">
            <w:pPr>
              <w:rPr>
                <w:sz w:val="20"/>
                <w:lang w:val="en-GB"/>
              </w:rPr>
            </w:pPr>
            <w:r w:rsidRPr="009F4D4D">
              <w:rPr>
                <w:sz w:val="20"/>
                <w:lang w:val="en-GB"/>
              </w:rPr>
              <w:t>Invest-ment</w:t>
            </w:r>
          </w:p>
        </w:tc>
        <w:tc>
          <w:tcPr>
            <w:tcW w:w="994" w:type="dxa"/>
          </w:tcPr>
          <w:p w14:paraId="1DB8B176" w14:textId="77777777" w:rsidR="0069031C" w:rsidRPr="009F4D4D" w:rsidRDefault="0069031C" w:rsidP="00433E00">
            <w:pPr>
              <w:rPr>
                <w:sz w:val="20"/>
                <w:lang w:val="en-GB"/>
              </w:rPr>
            </w:pPr>
            <w:r w:rsidRPr="009F4D4D">
              <w:rPr>
                <w:sz w:val="20"/>
                <w:lang w:val="en-GB"/>
              </w:rPr>
              <w:t>Lifetime</w:t>
            </w:r>
          </w:p>
        </w:tc>
        <w:tc>
          <w:tcPr>
            <w:tcW w:w="950" w:type="dxa"/>
          </w:tcPr>
          <w:p w14:paraId="517CBB2E" w14:textId="77777777" w:rsidR="0069031C" w:rsidRPr="009F4D4D" w:rsidRDefault="0069031C" w:rsidP="00433E00">
            <w:pPr>
              <w:rPr>
                <w:sz w:val="20"/>
                <w:lang w:val="en-GB"/>
              </w:rPr>
            </w:pPr>
            <w:r w:rsidRPr="009F4D4D">
              <w:rPr>
                <w:sz w:val="20"/>
                <w:lang w:val="en-GB"/>
              </w:rPr>
              <w:t>Net present value</w:t>
            </w:r>
          </w:p>
        </w:tc>
        <w:tc>
          <w:tcPr>
            <w:tcW w:w="1246" w:type="dxa"/>
          </w:tcPr>
          <w:p w14:paraId="3925C035" w14:textId="77777777" w:rsidR="0069031C" w:rsidRPr="009F4D4D" w:rsidRDefault="0069031C" w:rsidP="00433E00">
            <w:pPr>
              <w:rPr>
                <w:sz w:val="20"/>
                <w:lang w:val="en-GB"/>
              </w:rPr>
            </w:pPr>
            <w:r w:rsidRPr="009F4D4D">
              <w:rPr>
                <w:sz w:val="20"/>
                <w:lang w:val="en-GB"/>
              </w:rPr>
              <w:t>Payback time</w:t>
            </w:r>
          </w:p>
        </w:tc>
      </w:tr>
      <w:tr w:rsidR="0069031C" w:rsidRPr="009F4D4D" w14:paraId="113BB354" w14:textId="77777777" w:rsidTr="00AC03F5">
        <w:tc>
          <w:tcPr>
            <w:tcW w:w="966" w:type="dxa"/>
            <w:vMerge/>
          </w:tcPr>
          <w:p w14:paraId="053AE85C" w14:textId="77777777" w:rsidR="0069031C" w:rsidRPr="009F4D4D" w:rsidRDefault="0069031C" w:rsidP="00433E00">
            <w:pPr>
              <w:rPr>
                <w:sz w:val="20"/>
                <w:lang w:val="en-GB"/>
              </w:rPr>
            </w:pPr>
          </w:p>
        </w:tc>
        <w:tc>
          <w:tcPr>
            <w:tcW w:w="1058" w:type="dxa"/>
            <w:vMerge/>
          </w:tcPr>
          <w:p w14:paraId="3FF0C9FE" w14:textId="77777777" w:rsidR="0069031C" w:rsidRPr="009F4D4D" w:rsidRDefault="0069031C" w:rsidP="00433E00">
            <w:pPr>
              <w:rPr>
                <w:sz w:val="20"/>
                <w:lang w:val="en-GB"/>
              </w:rPr>
            </w:pPr>
          </w:p>
        </w:tc>
        <w:tc>
          <w:tcPr>
            <w:tcW w:w="1014" w:type="dxa"/>
          </w:tcPr>
          <w:p w14:paraId="1381F46F" w14:textId="77777777" w:rsidR="0069031C" w:rsidRPr="009F4D4D" w:rsidRDefault="0069031C" w:rsidP="00433E00">
            <w:pPr>
              <w:rPr>
                <w:sz w:val="20"/>
                <w:lang w:val="en-GB"/>
              </w:rPr>
            </w:pPr>
            <w:r w:rsidRPr="009F4D4D">
              <w:rPr>
                <w:sz w:val="20"/>
                <w:lang w:val="en-GB"/>
              </w:rPr>
              <w:t>[kWh/y]</w:t>
            </w:r>
          </w:p>
        </w:tc>
        <w:tc>
          <w:tcPr>
            <w:tcW w:w="902" w:type="dxa"/>
          </w:tcPr>
          <w:p w14:paraId="7B8B1406" w14:textId="77777777" w:rsidR="0069031C" w:rsidRPr="009F4D4D" w:rsidRDefault="0069031C" w:rsidP="00433E00">
            <w:pPr>
              <w:rPr>
                <w:sz w:val="20"/>
                <w:lang w:val="en-GB"/>
              </w:rPr>
            </w:pPr>
            <w:r w:rsidRPr="009F4D4D">
              <w:rPr>
                <w:sz w:val="20"/>
                <w:lang w:val="en-GB"/>
              </w:rPr>
              <w:t>[kW/y]</w:t>
            </w:r>
          </w:p>
        </w:tc>
        <w:tc>
          <w:tcPr>
            <w:tcW w:w="804" w:type="dxa"/>
          </w:tcPr>
          <w:p w14:paraId="218C11E2" w14:textId="77777777" w:rsidR="0069031C" w:rsidRPr="009F4D4D" w:rsidRDefault="0069031C" w:rsidP="00433E00">
            <w:pPr>
              <w:rPr>
                <w:sz w:val="20"/>
                <w:lang w:val="en-GB"/>
              </w:rPr>
            </w:pPr>
            <w:r w:rsidRPr="009F4D4D">
              <w:rPr>
                <w:sz w:val="20"/>
                <w:lang w:val="en-GB"/>
              </w:rPr>
              <w:t>[EUR/ y]</w:t>
            </w:r>
          </w:p>
        </w:tc>
        <w:tc>
          <w:tcPr>
            <w:tcW w:w="1071" w:type="dxa"/>
          </w:tcPr>
          <w:p w14:paraId="1596CD91" w14:textId="77777777" w:rsidR="0069031C" w:rsidRPr="009F4D4D" w:rsidRDefault="0069031C" w:rsidP="00433E00">
            <w:pPr>
              <w:rPr>
                <w:sz w:val="20"/>
                <w:lang w:val="en-GB"/>
              </w:rPr>
            </w:pPr>
            <w:r w:rsidRPr="009F4D4D">
              <w:rPr>
                <w:sz w:val="20"/>
                <w:lang w:val="en-GB"/>
              </w:rPr>
              <w:t>[EUR]</w:t>
            </w:r>
          </w:p>
        </w:tc>
        <w:tc>
          <w:tcPr>
            <w:tcW w:w="994" w:type="dxa"/>
          </w:tcPr>
          <w:p w14:paraId="5558EB92" w14:textId="77777777" w:rsidR="0069031C" w:rsidRPr="009F4D4D" w:rsidRDefault="0069031C" w:rsidP="00433E00">
            <w:pPr>
              <w:rPr>
                <w:sz w:val="20"/>
                <w:lang w:val="en-GB"/>
              </w:rPr>
            </w:pPr>
            <w:r w:rsidRPr="009F4D4D">
              <w:rPr>
                <w:sz w:val="20"/>
                <w:lang w:val="en-GB"/>
              </w:rPr>
              <w:t>[y]</w:t>
            </w:r>
          </w:p>
        </w:tc>
        <w:tc>
          <w:tcPr>
            <w:tcW w:w="950" w:type="dxa"/>
          </w:tcPr>
          <w:p w14:paraId="4F522D35" w14:textId="77777777" w:rsidR="0069031C" w:rsidRPr="009F4D4D" w:rsidRDefault="0069031C" w:rsidP="00433E00">
            <w:pPr>
              <w:rPr>
                <w:sz w:val="20"/>
                <w:lang w:val="en-GB"/>
              </w:rPr>
            </w:pPr>
            <w:r w:rsidRPr="009F4D4D">
              <w:rPr>
                <w:sz w:val="20"/>
                <w:lang w:val="en-GB"/>
              </w:rPr>
              <w:t>[EUR]</w:t>
            </w:r>
          </w:p>
        </w:tc>
        <w:tc>
          <w:tcPr>
            <w:tcW w:w="1246" w:type="dxa"/>
          </w:tcPr>
          <w:p w14:paraId="1E9D3D0C" w14:textId="77777777" w:rsidR="0069031C" w:rsidRPr="009F4D4D" w:rsidRDefault="0069031C" w:rsidP="00433E00">
            <w:pPr>
              <w:rPr>
                <w:sz w:val="20"/>
                <w:lang w:val="en-GB"/>
              </w:rPr>
            </w:pPr>
            <w:r w:rsidRPr="009F4D4D">
              <w:rPr>
                <w:sz w:val="20"/>
                <w:lang w:val="en-GB"/>
              </w:rPr>
              <w:t>[y]</w:t>
            </w:r>
          </w:p>
        </w:tc>
      </w:tr>
    </w:tbl>
    <w:p w14:paraId="3A5B594F" w14:textId="77777777" w:rsidR="0069031C" w:rsidRPr="009F4D4D" w:rsidRDefault="0069031C" w:rsidP="0069031C">
      <w:pPr>
        <w:rPr>
          <w:lang w:val="en-GB"/>
        </w:rPr>
      </w:pPr>
    </w:p>
    <w:p w14:paraId="5D7E0397" w14:textId="77777777" w:rsidR="0069031C" w:rsidRPr="00946CCF" w:rsidRDefault="0069031C" w:rsidP="00946CCF">
      <w:pPr>
        <w:pStyle w:val="Rubrik2"/>
        <w:numPr>
          <w:ilvl w:val="1"/>
          <w:numId w:val="6"/>
        </w:numPr>
        <w:ind w:left="567" w:hanging="567"/>
      </w:pPr>
      <w:r w:rsidRPr="00946CCF">
        <w:t>Indoor climate</w:t>
      </w:r>
    </w:p>
    <w:p w14:paraId="465C942B" w14:textId="77777777" w:rsidR="0069031C" w:rsidRPr="009F4D4D" w:rsidRDefault="0069031C" w:rsidP="0069031C">
      <w:pPr>
        <w:rPr>
          <w:lang w:val="en-GB"/>
        </w:rPr>
      </w:pPr>
      <w:r w:rsidRPr="009F4D4D">
        <w:rPr>
          <w:lang w:val="en-GB"/>
        </w:rPr>
        <w:t>Overview of measures that have a positive impact on indoor climate.</w:t>
      </w:r>
    </w:p>
    <w:p w14:paraId="68AD0711" w14:textId="77777777" w:rsidR="0069031C" w:rsidRPr="009F4D4D" w:rsidRDefault="0069031C" w:rsidP="0069031C">
      <w:pPr>
        <w:rPr>
          <w:lang w:val="en-GB"/>
        </w:rPr>
      </w:pPr>
    </w:p>
    <w:p w14:paraId="50F50206" w14:textId="77777777" w:rsidR="0069031C" w:rsidRPr="00946CCF" w:rsidRDefault="0069031C" w:rsidP="00946CCF">
      <w:pPr>
        <w:pStyle w:val="Rubrik2"/>
        <w:numPr>
          <w:ilvl w:val="1"/>
          <w:numId w:val="6"/>
        </w:numPr>
        <w:ind w:left="567" w:hanging="567"/>
      </w:pPr>
      <w:r w:rsidRPr="00946CCF">
        <w:t>Carbon footprints</w:t>
      </w:r>
    </w:p>
    <w:p w14:paraId="625B7AC4" w14:textId="77777777" w:rsidR="0069031C" w:rsidRPr="009F4D4D" w:rsidRDefault="0069031C" w:rsidP="0069031C">
      <w:pPr>
        <w:rPr>
          <w:lang w:val="en-GB"/>
        </w:rPr>
      </w:pPr>
      <w:r w:rsidRPr="009F4D4D">
        <w:rPr>
          <w:lang w:val="en-GB"/>
        </w:rPr>
        <w:t>Overview of measures that have a positive impact on emissions to air and water (CO2 emissions etc).</w:t>
      </w:r>
    </w:p>
    <w:p w14:paraId="6A81A231" w14:textId="77777777" w:rsidR="0069031C" w:rsidRPr="009F4D4D" w:rsidRDefault="0069031C" w:rsidP="0069031C">
      <w:pPr>
        <w:rPr>
          <w:lang w:val="en-GB"/>
        </w:rPr>
      </w:pPr>
    </w:p>
    <w:p w14:paraId="0A382EB6" w14:textId="77777777" w:rsidR="0069031C" w:rsidRPr="00946CCF" w:rsidRDefault="0069031C" w:rsidP="00946CCF">
      <w:pPr>
        <w:pStyle w:val="Rubrik2"/>
        <w:numPr>
          <w:ilvl w:val="1"/>
          <w:numId w:val="6"/>
        </w:numPr>
        <w:ind w:left="567" w:hanging="567"/>
      </w:pPr>
      <w:r w:rsidRPr="00946CCF">
        <w:t xml:space="preserve">Use of resources </w:t>
      </w:r>
    </w:p>
    <w:p w14:paraId="2864A7BA" w14:textId="77777777" w:rsidR="0069031C" w:rsidRPr="009F4D4D" w:rsidRDefault="0069031C" w:rsidP="0069031C">
      <w:pPr>
        <w:rPr>
          <w:lang w:val="en-GB"/>
        </w:rPr>
      </w:pPr>
      <w:r w:rsidRPr="009F4D4D">
        <w:rPr>
          <w:lang w:val="en-GB"/>
        </w:rPr>
        <w:t>Overview of measures that have a positive impact on resources other than energy (water, fuel, detergents, chlorine, etc.).</w:t>
      </w:r>
    </w:p>
    <w:p w14:paraId="38835978" w14:textId="77777777" w:rsidR="0069031C" w:rsidRPr="009F4D4D" w:rsidRDefault="0069031C" w:rsidP="0069031C">
      <w:pPr>
        <w:rPr>
          <w:lang w:val="en-GB"/>
        </w:rPr>
      </w:pPr>
    </w:p>
    <w:p w14:paraId="220C34B3" w14:textId="77777777" w:rsidR="0069031C" w:rsidRPr="00946CCF" w:rsidRDefault="0069031C" w:rsidP="00946CCF">
      <w:pPr>
        <w:pStyle w:val="Rubrik2"/>
        <w:numPr>
          <w:ilvl w:val="1"/>
          <w:numId w:val="6"/>
        </w:numPr>
        <w:ind w:left="567" w:hanging="567"/>
      </w:pPr>
      <w:r w:rsidRPr="00946CCF">
        <w:t>Model of operation</w:t>
      </w:r>
    </w:p>
    <w:p w14:paraId="494E8447" w14:textId="77777777" w:rsidR="0069031C" w:rsidRPr="009F4D4D" w:rsidRDefault="0069031C" w:rsidP="0069031C">
      <w:pPr>
        <w:rPr>
          <w:lang w:val="en-GB"/>
        </w:rPr>
      </w:pPr>
      <w:r w:rsidRPr="009F4D4D">
        <w:rPr>
          <w:lang w:val="en-GB"/>
        </w:rPr>
        <w:t>Overview of measures that have a positive impact on the operating management, preferably with reduced hourly consumption, better control of energy consumption, indoor climate, water quality, etc.).</w:t>
      </w:r>
    </w:p>
    <w:p w14:paraId="64357C0C" w14:textId="77777777" w:rsidR="0069031C" w:rsidRPr="009F4D4D" w:rsidRDefault="0069031C" w:rsidP="0069031C">
      <w:pPr>
        <w:rPr>
          <w:lang w:val="en-GB"/>
        </w:rPr>
      </w:pPr>
    </w:p>
    <w:p w14:paraId="72E4B38B" w14:textId="77777777" w:rsidR="0069031C" w:rsidRPr="00946CCF" w:rsidRDefault="0069031C" w:rsidP="00946CCF">
      <w:pPr>
        <w:pStyle w:val="Rubrik2"/>
        <w:numPr>
          <w:ilvl w:val="1"/>
          <w:numId w:val="6"/>
        </w:numPr>
        <w:ind w:left="567" w:hanging="567"/>
      </w:pPr>
      <w:r w:rsidRPr="00946CCF">
        <w:t>Training</w:t>
      </w:r>
    </w:p>
    <w:p w14:paraId="4AC8DDDF" w14:textId="77777777" w:rsidR="0069031C" w:rsidRPr="009F4D4D" w:rsidRDefault="0069031C" w:rsidP="0069031C">
      <w:pPr>
        <w:rPr>
          <w:lang w:val="en-GB"/>
        </w:rPr>
      </w:pPr>
      <w:r w:rsidRPr="009F4D4D">
        <w:rPr>
          <w:lang w:val="en-GB"/>
        </w:rPr>
        <w:t xml:space="preserve">Training plan. </w:t>
      </w:r>
    </w:p>
    <w:p w14:paraId="16F48FF4" w14:textId="77777777" w:rsidR="0069031C" w:rsidRPr="009F4D4D" w:rsidRDefault="0069031C" w:rsidP="0069031C">
      <w:pPr>
        <w:rPr>
          <w:lang w:val="en-GB"/>
        </w:rPr>
      </w:pPr>
    </w:p>
    <w:p w14:paraId="3F43323F" w14:textId="77777777" w:rsidR="0069031C" w:rsidRPr="00946CCF" w:rsidRDefault="0069031C" w:rsidP="00946CCF">
      <w:pPr>
        <w:pStyle w:val="Rubrik2"/>
        <w:numPr>
          <w:ilvl w:val="1"/>
          <w:numId w:val="6"/>
        </w:numPr>
        <w:ind w:left="567" w:hanging="567"/>
      </w:pPr>
      <w:r w:rsidRPr="00946CCF">
        <w:t>Progress plan</w:t>
      </w:r>
    </w:p>
    <w:p w14:paraId="0FEB73FB" w14:textId="77777777" w:rsidR="0069031C" w:rsidRPr="009F4D4D" w:rsidRDefault="0069031C" w:rsidP="0069031C">
      <w:pPr>
        <w:rPr>
          <w:lang w:val="en-GB"/>
        </w:rPr>
      </w:pPr>
      <w:r w:rsidRPr="009F4D4D">
        <w:rPr>
          <w:lang w:val="en-GB"/>
        </w:rPr>
        <w:t>A progress plan showing phase 2 Implementation and handover to phase 3 Savings guarantee, with important milestones. The progress plan should be detailed on each building and measures.</w:t>
      </w:r>
    </w:p>
    <w:p w14:paraId="07792255" w14:textId="77777777" w:rsidR="003A6A87" w:rsidRDefault="003A6A87">
      <w:pPr>
        <w:rPr>
          <w:bCs/>
          <w:szCs w:val="24"/>
        </w:rPr>
      </w:pPr>
    </w:p>
    <w:p w14:paraId="4D26C4BC" w14:textId="77777777" w:rsidR="003A6A87" w:rsidRDefault="003A6A87">
      <w:pPr>
        <w:rPr>
          <w:bCs/>
          <w:szCs w:val="24"/>
        </w:rPr>
      </w:pPr>
    </w:p>
    <w:p w14:paraId="3BABC82C" w14:textId="77777777" w:rsidR="003A6A87" w:rsidRDefault="003A6A87">
      <w:pPr>
        <w:rPr>
          <w:bCs/>
          <w:szCs w:val="24"/>
        </w:rPr>
        <w:sectPr w:rsidR="003A6A87">
          <w:headerReference w:type="even" r:id="rId47"/>
          <w:headerReference w:type="default" r:id="rId48"/>
          <w:footerReference w:type="even" r:id="rId49"/>
          <w:pgSz w:w="11850" w:h="16783"/>
          <w:pgMar w:top="1134" w:right="1134" w:bottom="1134" w:left="1701" w:header="720" w:footer="720" w:gutter="0"/>
          <w:cols w:space="0"/>
          <w:docGrid w:linePitch="360"/>
        </w:sectPr>
      </w:pPr>
    </w:p>
    <w:p w14:paraId="482B0764" w14:textId="77777777" w:rsidR="003A6A87" w:rsidRDefault="001E30B4">
      <w:pPr>
        <w:rPr>
          <w:bCs/>
          <w:szCs w:val="24"/>
        </w:rPr>
      </w:pPr>
      <w:r>
        <w:rPr>
          <w:noProof/>
        </w:rPr>
        <w:lastRenderedPageBreak/>
        <w:drawing>
          <wp:anchor distT="0" distB="0" distL="114300" distR="114300" simplePos="0" relativeHeight="251740160" behindDoc="0" locked="0" layoutInCell="1" allowOverlap="1" wp14:anchorId="07D9966A" wp14:editId="5482099D">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35C76524" w14:textId="77777777" w:rsidR="003A6A87" w:rsidRDefault="003A6A87">
      <w:pPr>
        <w:rPr>
          <w:bCs/>
          <w:szCs w:val="24"/>
        </w:rPr>
      </w:pPr>
    </w:p>
    <w:p w14:paraId="3D7FD970" w14:textId="77777777" w:rsidR="003A6A87" w:rsidRDefault="001E30B4">
      <w:pPr>
        <w:rPr>
          <w:bCs/>
          <w:szCs w:val="24"/>
        </w:rPr>
      </w:pPr>
      <w:r>
        <w:rPr>
          <w:noProof/>
        </w:rPr>
        <w:drawing>
          <wp:anchor distT="0" distB="0" distL="114300" distR="114300" simplePos="0" relativeHeight="251739136" behindDoc="0" locked="0" layoutInCell="1" allowOverlap="1" wp14:anchorId="69560714" wp14:editId="1BB7B4CA">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6CC582D7" w14:textId="77777777" w:rsidR="003A6A87" w:rsidRDefault="003A6A87">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039542F" w14:textId="77777777" w:rsidR="003A6A87" w:rsidRDefault="003A6A87">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25F866F" w14:textId="77777777" w:rsidR="003A6A87" w:rsidRDefault="003A6A87">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5B537CE" w14:textId="77777777" w:rsidR="003A6A87" w:rsidRDefault="001E30B4">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rPr>
        <w:drawing>
          <wp:anchor distT="0" distB="0" distL="114300" distR="114300" simplePos="0" relativeHeight="251617280" behindDoc="0" locked="0" layoutInCell="1" allowOverlap="1" wp14:anchorId="40902E7D" wp14:editId="719F5A4F">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142A8765" w14:textId="77777777" w:rsidR="003A6A87" w:rsidRDefault="003A6A87">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E98F1F4" w14:textId="77777777" w:rsidR="003A6A87" w:rsidRDefault="003A6A87">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C86E354" w14:textId="77777777" w:rsidR="003A6A87" w:rsidRDefault="003A6A87">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DCBBE25" w14:textId="77777777" w:rsidR="003A6A87" w:rsidRDefault="003A6A87">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C4A66DB" w14:textId="77777777" w:rsidR="003A6A87" w:rsidRDefault="003A6A87">
      <w:pPr>
        <w:rPr>
          <w:bCs/>
          <w:szCs w:val="24"/>
        </w:rPr>
      </w:pPr>
    </w:p>
    <w:p w14:paraId="4D58E275" w14:textId="77777777" w:rsidR="003A6A87" w:rsidRDefault="003A6A87">
      <w:pPr>
        <w:rPr>
          <w:bCs/>
          <w:szCs w:val="24"/>
        </w:rPr>
      </w:pPr>
    </w:p>
    <w:p w14:paraId="65F488EE" w14:textId="77777777" w:rsidR="003A6A87" w:rsidRDefault="003A6A87">
      <w:pPr>
        <w:rPr>
          <w:bCs/>
          <w:szCs w:val="24"/>
        </w:rPr>
      </w:pPr>
    </w:p>
    <w:p w14:paraId="7135F7E9" w14:textId="77777777" w:rsidR="003A6A87" w:rsidRDefault="003A6A87">
      <w:pPr>
        <w:rPr>
          <w:bCs/>
          <w:szCs w:val="24"/>
        </w:rPr>
      </w:pPr>
    </w:p>
    <w:sectPr w:rsidR="003A6A87">
      <w:headerReference w:type="even" r:id="rId53"/>
      <w:headerReference w:type="default" r:id="rId54"/>
      <w:footerReference w:type="even" r:id="rId55"/>
      <w:pgSz w:w="11850" w:h="16783"/>
      <w:pgMar w:top="568" w:right="1134" w:bottom="1134" w:left="1701"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 w:author="EFFECT4buildings author" w:date="2020-06-08T13:28:00Z" w:initials="E4B">
    <w:p w14:paraId="56CD1689" w14:textId="77777777" w:rsidR="0069031C" w:rsidRPr="00C77193" w:rsidRDefault="0069031C" w:rsidP="0069031C">
      <w:pPr>
        <w:rPr>
          <w:lang w:val="en-GB"/>
        </w:rPr>
      </w:pPr>
      <w:r>
        <w:rPr>
          <w:rStyle w:val="Kommentarsreferens"/>
        </w:rPr>
        <w:annotationRef/>
      </w:r>
      <w:r>
        <w:rPr>
          <w:lang w:val="en-GB"/>
        </w:rPr>
        <w:t xml:space="preserve">May be compared with EPC Tender analyses (own template) </w:t>
      </w:r>
    </w:p>
    <w:p w14:paraId="14E66202" w14:textId="77777777" w:rsidR="0069031C" w:rsidRPr="00C77193" w:rsidRDefault="0069031C" w:rsidP="0069031C">
      <w:pPr>
        <w:pStyle w:val="Kommentarer"/>
        <w:rPr>
          <w:lang w:val="en-GB"/>
        </w:rPr>
      </w:pPr>
    </w:p>
  </w:comment>
  <w:comment w:id="11" w:author="EFFECT4buildings author" w:date="2020-05-06T14:18:00Z" w:initials="E4B">
    <w:p w14:paraId="654AB134" w14:textId="77777777" w:rsidR="0069031C" w:rsidRPr="00A93E66" w:rsidRDefault="0069031C" w:rsidP="0069031C">
      <w:pPr>
        <w:pStyle w:val="Kommentarer"/>
        <w:rPr>
          <w:lang w:val="en-GB"/>
        </w:rPr>
      </w:pPr>
      <w:r>
        <w:rPr>
          <w:rStyle w:val="Kommentarsreferens"/>
        </w:rPr>
        <w:annotationRef/>
      </w:r>
      <w:r w:rsidRPr="00A93E66">
        <w:rPr>
          <w:lang w:val="en-GB"/>
        </w:rPr>
        <w:t>Please refer to the specific n</w:t>
      </w:r>
      <w:r>
        <w:rPr>
          <w:lang w:val="en-GB"/>
        </w:rPr>
        <w:t xml:space="preserve">ational support scheme or grant if relevant. </w:t>
      </w:r>
    </w:p>
  </w:comment>
  <w:comment w:id="12" w:author="EFFECT4buildings author" w:date="2020-05-06T14:23:00Z" w:initials="E4B">
    <w:p w14:paraId="7D7D06DB" w14:textId="77777777" w:rsidR="0069031C" w:rsidRPr="0077260D" w:rsidRDefault="0069031C" w:rsidP="0069031C">
      <w:pPr>
        <w:pStyle w:val="Kommentarer"/>
        <w:rPr>
          <w:lang w:val="en-GB"/>
        </w:rPr>
      </w:pPr>
      <w:r>
        <w:rPr>
          <w:rStyle w:val="Kommentarsreferens"/>
        </w:rPr>
        <w:annotationRef/>
      </w:r>
      <w:r w:rsidRPr="0077260D">
        <w:rPr>
          <w:lang w:val="en-GB"/>
        </w:rPr>
        <w:t xml:space="preserve">National currency </w:t>
      </w:r>
    </w:p>
  </w:comment>
  <w:comment w:id="13" w:author="EFFECT4buildings author" w:date="2020-05-06T14:46:00Z" w:initials="E4B">
    <w:p w14:paraId="407D0023" w14:textId="77777777" w:rsidR="0069031C" w:rsidRPr="0077260D" w:rsidRDefault="0069031C" w:rsidP="0069031C">
      <w:pPr>
        <w:pStyle w:val="Kommentarer"/>
        <w:rPr>
          <w:lang w:val="en-GB"/>
        </w:rPr>
      </w:pPr>
      <w:r>
        <w:rPr>
          <w:rStyle w:val="Kommentarsreferens"/>
        </w:rPr>
        <w:annotationRef/>
      </w:r>
      <w:r w:rsidRPr="0077260D">
        <w:rPr>
          <w:lang w:val="en-GB"/>
        </w:rPr>
        <w:t>National currency</w:t>
      </w:r>
    </w:p>
  </w:comment>
  <w:comment w:id="14" w:author="EFFECT4buildings author" w:date="2020-05-06T14:46:00Z" w:initials="E4B">
    <w:p w14:paraId="167B0CDE" w14:textId="77777777" w:rsidR="0069031C" w:rsidRPr="0077260D" w:rsidRDefault="0069031C" w:rsidP="0069031C">
      <w:pPr>
        <w:pStyle w:val="Kommentarer"/>
        <w:rPr>
          <w:lang w:val="en-GB"/>
        </w:rPr>
      </w:pPr>
      <w:r>
        <w:rPr>
          <w:rStyle w:val="Kommentarsreferens"/>
        </w:rPr>
        <w:annotationRef/>
      </w:r>
      <w:r w:rsidRPr="0077260D">
        <w:rPr>
          <w:lang w:val="en-GB"/>
        </w:rPr>
        <w:t>National currency</w:t>
      </w:r>
    </w:p>
  </w:comment>
  <w:comment w:id="15" w:author="EFFECT4buildings author" w:date="2020-05-06T15:04:00Z" w:initials="E4B">
    <w:p w14:paraId="09A96570" w14:textId="77777777" w:rsidR="0069031C" w:rsidRPr="0077260D" w:rsidRDefault="0069031C" w:rsidP="0069031C">
      <w:pPr>
        <w:pStyle w:val="Kommentarer"/>
        <w:rPr>
          <w:lang w:val="en-GB"/>
        </w:rPr>
      </w:pPr>
      <w:r>
        <w:rPr>
          <w:rStyle w:val="Kommentarsreferens"/>
        </w:rPr>
        <w:annotationRef/>
      </w:r>
      <w:r w:rsidRPr="0077260D">
        <w:rPr>
          <w:lang w:val="en-GB"/>
        </w:rPr>
        <w:t>Specify country</w:t>
      </w:r>
    </w:p>
  </w:comment>
  <w:comment w:id="16" w:author="EFFECT4buildings author" w:date="2020-05-06T15:08:00Z" w:initials="E4B">
    <w:p w14:paraId="42A5236C" w14:textId="77777777" w:rsidR="0069031C" w:rsidRPr="00C71E3F" w:rsidRDefault="0069031C" w:rsidP="0069031C">
      <w:pPr>
        <w:pStyle w:val="Kommentarer"/>
        <w:rPr>
          <w:lang w:val="en-GB"/>
        </w:rPr>
      </w:pPr>
      <w:r>
        <w:rPr>
          <w:rStyle w:val="Kommentarsreferens"/>
        </w:rPr>
        <w:annotationRef/>
      </w:r>
      <w:r w:rsidRPr="00C71E3F">
        <w:rPr>
          <w:lang w:val="en-GB"/>
        </w:rPr>
        <w:t>Spe</w:t>
      </w:r>
      <w:r>
        <w:rPr>
          <w:lang w:val="en-GB"/>
        </w:rPr>
        <w:t>c</w:t>
      </w:r>
      <w:r w:rsidRPr="00C71E3F">
        <w:rPr>
          <w:lang w:val="en-GB"/>
        </w:rPr>
        <w:t>ify according to national laws/</w:t>
      </w:r>
      <w:r>
        <w:rPr>
          <w:lang w:val="en-GB"/>
        </w:rPr>
        <w:t>regulations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4E66202" w15:done="0"/>
  <w15:commentEx w15:paraId="654AB134" w15:done="0"/>
  <w15:commentEx w15:paraId="7D7D06DB" w15:done="0"/>
  <w15:commentEx w15:paraId="407D0023" w15:done="0"/>
  <w15:commentEx w15:paraId="167B0CDE" w15:done="0"/>
  <w15:commentEx w15:paraId="09A96570" w15:done="0"/>
  <w15:commentEx w15:paraId="42A523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BB68" w16cex:dateUtc="2020-06-08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E66202" w16cid:durableId="2288BB68"/>
  <w16cid:commentId w16cid:paraId="654AB134" w16cid:durableId="225D45D1"/>
  <w16cid:commentId w16cid:paraId="7D7D06DB" w16cid:durableId="225D46C9"/>
  <w16cid:commentId w16cid:paraId="407D0023" w16cid:durableId="225D4C2D"/>
  <w16cid:commentId w16cid:paraId="167B0CDE" w16cid:durableId="225D4C3D"/>
  <w16cid:commentId w16cid:paraId="09A96570" w16cid:durableId="225D508E"/>
  <w16cid:commentId w16cid:paraId="42A5236C" w16cid:durableId="225D51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B65CF" w14:textId="77777777" w:rsidR="009F24FF" w:rsidRDefault="009F24FF">
      <w:pPr>
        <w:spacing w:after="0" w:line="240" w:lineRule="auto"/>
      </w:pPr>
      <w:r>
        <w:separator/>
      </w:r>
    </w:p>
  </w:endnote>
  <w:endnote w:type="continuationSeparator" w:id="0">
    <w:p w14:paraId="4096E6A0" w14:textId="77777777" w:rsidR="009F24FF" w:rsidRDefault="009F2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Sidfot"/>
      <w:rPr>
        <w:lang w:val="lv-LV"/>
      </w:rPr>
    </w:pPr>
    <w:r>
      <w:rPr>
        <w:noProof/>
      </w:rPr>
      <mc:AlternateContent>
        <mc:Choice Requires="wps">
          <w:drawing>
            <wp:anchor distT="0" distB="0" distL="114300" distR="114300" simplePos="0" relativeHeight="251657728" behindDoc="0" locked="0" layoutInCell="1" allowOverlap="1" wp14:anchorId="0E066766" wp14:editId="6B4257CC">
              <wp:simplePos x="0" y="0"/>
              <wp:positionH relativeFrom="margin">
                <wp:posOffset>2831094</wp:posOffset>
              </wp:positionH>
              <wp:positionV relativeFrom="paragraph">
                <wp:posOffset>-2976</wp:posOffset>
              </wp:positionV>
              <wp:extent cx="327048" cy="273653"/>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327048" cy="273653"/>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222.9pt;margin-top:-.25pt;width:25.75pt;height:21.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" filled="f" fillcolor="white [3201]" stroked="f" strokeweight=".5pt">
              <v:textbox inset="0,0,0,0">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A3296" w14:textId="77777777" w:rsidR="003A6A87" w:rsidRDefault="003A6A8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003CD" w14:textId="77777777" w:rsidR="009F24FF" w:rsidRDefault="009F24FF">
      <w:pPr>
        <w:spacing w:after="0" w:line="240" w:lineRule="auto"/>
      </w:pPr>
      <w:r>
        <w:separator/>
      </w:r>
    </w:p>
  </w:footnote>
  <w:footnote w:type="continuationSeparator" w:id="0">
    <w:p w14:paraId="450553FF" w14:textId="77777777" w:rsidR="009F24FF" w:rsidRDefault="009F2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Sidhuvud"/>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63CF4" w14:textId="77777777" w:rsidR="003A6A87" w:rsidRDefault="003A6A8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BBF43" w14:textId="7CC5A70B" w:rsidR="003A6A87" w:rsidRDefault="003A6A87">
    <w:pPr>
      <w:pStyle w:val="Sidhuvud"/>
      <w:rPr>
        <w:lang w:val="lv-LV"/>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Sidhuvud"/>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Default="003A6A8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87674"/>
    <w:multiLevelType w:val="hybridMultilevel"/>
    <w:tmpl w:val="F5764A04"/>
    <w:lvl w:ilvl="0" w:tplc="6714F362">
      <w:start w:val="1"/>
      <w:numFmt w:val="bullet"/>
      <w:lvlText w:val=""/>
      <w:lvlJc w:val="left"/>
      <w:pPr>
        <w:ind w:left="1068" w:hanging="360"/>
      </w:pPr>
      <w:rPr>
        <w:rFonts w:ascii="Symbol" w:hAnsi="Symbol" w:hint="default"/>
      </w:rPr>
    </w:lvl>
    <w:lvl w:ilvl="1" w:tplc="E03A915E">
      <w:numFmt w:val="bullet"/>
      <w:lvlText w:val="-"/>
      <w:lvlJc w:val="left"/>
      <w:pPr>
        <w:ind w:left="1788" w:hanging="360"/>
      </w:pPr>
      <w:rPr>
        <w:rFonts w:ascii="Calibri Light" w:eastAsiaTheme="minorEastAsia" w:hAnsi="Calibri Light" w:cs="Calibri Light"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AE52B50"/>
    <w:multiLevelType w:val="hybridMultilevel"/>
    <w:tmpl w:val="1DF4A428"/>
    <w:lvl w:ilvl="0" w:tplc="8D58EEA6">
      <w:start w:val="1"/>
      <w:numFmt w:val="bullet"/>
      <w:lvlText w:val="-"/>
      <w:lvlJc w:val="left"/>
      <w:pPr>
        <w:ind w:left="1068" w:hanging="360"/>
      </w:pPr>
      <w:rPr>
        <w:rFonts w:ascii="Calibri Light" w:eastAsiaTheme="minorEastAsia" w:hAnsi="Calibri Light" w:cs="Calibri Light"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25B00BAA"/>
    <w:multiLevelType w:val="hybridMultilevel"/>
    <w:tmpl w:val="375E5D4E"/>
    <w:lvl w:ilvl="0" w:tplc="04140003">
      <w:start w:val="1"/>
      <w:numFmt w:val="bullet"/>
      <w:lvlText w:val="o"/>
      <w:lvlJc w:val="left"/>
      <w:pPr>
        <w:ind w:left="1428" w:hanging="360"/>
      </w:pPr>
      <w:rPr>
        <w:rFonts w:ascii="Courier New" w:hAnsi="Courier New" w:cs="Courier New" w:hint="default"/>
      </w:rPr>
    </w:lvl>
    <w:lvl w:ilvl="1" w:tplc="04140003">
      <w:start w:val="1"/>
      <w:numFmt w:val="bullet"/>
      <w:lvlText w:val="o"/>
      <w:lvlJc w:val="left"/>
      <w:pPr>
        <w:ind w:left="2148" w:hanging="360"/>
      </w:pPr>
      <w:rPr>
        <w:rFonts w:ascii="Courier New" w:hAnsi="Courier New" w:cs="Courier New" w:hint="default"/>
      </w:rPr>
    </w:lvl>
    <w:lvl w:ilvl="2" w:tplc="04140005">
      <w:start w:val="1"/>
      <w:numFmt w:val="bullet"/>
      <w:lvlText w:val=""/>
      <w:lvlJc w:val="left"/>
      <w:pPr>
        <w:ind w:left="2868" w:hanging="360"/>
      </w:pPr>
      <w:rPr>
        <w:rFonts w:ascii="Wingdings" w:hAnsi="Wingdings" w:cs="Wingdings" w:hint="default"/>
      </w:rPr>
    </w:lvl>
    <w:lvl w:ilvl="3" w:tplc="04140001">
      <w:start w:val="1"/>
      <w:numFmt w:val="bullet"/>
      <w:lvlText w:val=""/>
      <w:lvlJc w:val="left"/>
      <w:pPr>
        <w:ind w:left="3588" w:hanging="360"/>
      </w:pPr>
      <w:rPr>
        <w:rFonts w:ascii="Symbol" w:hAnsi="Symbol" w:cs="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cs="Wingdings" w:hint="default"/>
      </w:rPr>
    </w:lvl>
    <w:lvl w:ilvl="6" w:tplc="04140001" w:tentative="1">
      <w:start w:val="1"/>
      <w:numFmt w:val="bullet"/>
      <w:lvlText w:val=""/>
      <w:lvlJc w:val="left"/>
      <w:pPr>
        <w:ind w:left="5748" w:hanging="360"/>
      </w:pPr>
      <w:rPr>
        <w:rFonts w:ascii="Symbol" w:hAnsi="Symbol" w:cs="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cs="Wingdings" w:hint="default"/>
      </w:rPr>
    </w:lvl>
  </w:abstractNum>
  <w:abstractNum w:abstractNumId="3" w15:restartNumberingAfterBreak="0">
    <w:nsid w:val="309D2F6D"/>
    <w:multiLevelType w:val="hybridMultilevel"/>
    <w:tmpl w:val="39281CAE"/>
    <w:lvl w:ilvl="0" w:tplc="F9B41880">
      <w:start w:val="1"/>
      <w:numFmt w:val="decimal"/>
      <w:pStyle w:val="Rubrik2"/>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2CF7271"/>
    <w:multiLevelType w:val="multilevel"/>
    <w:tmpl w:val="2D080A8E"/>
    <w:lvl w:ilvl="0">
      <w:start w:val="1"/>
      <w:numFmt w:val="decimal"/>
      <w:lvlText w:val="%1"/>
      <w:lvlJc w:val="left"/>
      <w:pPr>
        <w:ind w:left="548" w:hanging="432"/>
      </w:pPr>
      <w:rPr>
        <w:rFonts w:ascii="Times New Roman" w:eastAsia="Times New Roman" w:hAnsi="Times New Roman" w:hint="default"/>
        <w:b/>
        <w:bCs/>
        <w:w w:val="100"/>
      </w:rPr>
    </w:lvl>
    <w:lvl w:ilvl="1">
      <w:start w:val="1"/>
      <w:numFmt w:val="decimal"/>
      <w:lvlText w:val="%1.%2"/>
      <w:lvlJc w:val="left"/>
      <w:pPr>
        <w:ind w:left="691" w:hanging="576"/>
      </w:pPr>
      <w:rPr>
        <w:rFonts w:ascii="Times New Roman" w:eastAsia="Times New Roman" w:hAnsi="Times New Roman" w:hint="default"/>
        <w:b/>
        <w:bCs/>
        <w:i/>
        <w:w w:val="100"/>
      </w:rPr>
    </w:lvl>
    <w:lvl w:ilvl="2">
      <w:start w:val="1"/>
      <w:numFmt w:val="bullet"/>
      <w:lvlText w:val=""/>
      <w:lvlJc w:val="left"/>
      <w:pPr>
        <w:ind w:left="836" w:hanging="360"/>
      </w:pPr>
      <w:rPr>
        <w:rFonts w:ascii="Symbol" w:hAnsi="Symbol" w:hint="default"/>
        <w:spacing w:val="-3"/>
        <w:w w:val="99"/>
        <w:sz w:val="24"/>
        <w:szCs w:val="24"/>
      </w:rPr>
    </w:lvl>
    <w:lvl w:ilvl="3">
      <w:start w:val="1"/>
      <w:numFmt w:val="bullet"/>
      <w:lvlText w:val="•"/>
      <w:lvlJc w:val="left"/>
      <w:pPr>
        <w:ind w:left="1915" w:hanging="360"/>
      </w:pPr>
      <w:rPr>
        <w:rFonts w:hint="default"/>
      </w:rPr>
    </w:lvl>
    <w:lvl w:ilvl="4">
      <w:start w:val="1"/>
      <w:numFmt w:val="bullet"/>
      <w:lvlText w:val="•"/>
      <w:lvlJc w:val="left"/>
      <w:pPr>
        <w:ind w:left="2991" w:hanging="360"/>
      </w:pPr>
      <w:rPr>
        <w:rFonts w:hint="default"/>
      </w:rPr>
    </w:lvl>
    <w:lvl w:ilvl="5">
      <w:start w:val="1"/>
      <w:numFmt w:val="bullet"/>
      <w:lvlText w:val="•"/>
      <w:lvlJc w:val="left"/>
      <w:pPr>
        <w:ind w:left="4067" w:hanging="360"/>
      </w:pPr>
      <w:rPr>
        <w:rFonts w:hint="default"/>
      </w:rPr>
    </w:lvl>
    <w:lvl w:ilvl="6">
      <w:start w:val="1"/>
      <w:numFmt w:val="bullet"/>
      <w:lvlText w:val="•"/>
      <w:lvlJc w:val="left"/>
      <w:pPr>
        <w:ind w:left="5143" w:hanging="360"/>
      </w:pPr>
      <w:rPr>
        <w:rFonts w:hint="default"/>
      </w:rPr>
    </w:lvl>
    <w:lvl w:ilvl="7">
      <w:start w:val="1"/>
      <w:numFmt w:val="bullet"/>
      <w:lvlText w:val="•"/>
      <w:lvlJc w:val="left"/>
      <w:pPr>
        <w:ind w:left="6219" w:hanging="360"/>
      </w:pPr>
      <w:rPr>
        <w:rFonts w:hint="default"/>
      </w:rPr>
    </w:lvl>
    <w:lvl w:ilvl="8">
      <w:start w:val="1"/>
      <w:numFmt w:val="bullet"/>
      <w:lvlText w:val="•"/>
      <w:lvlJc w:val="left"/>
      <w:pPr>
        <w:ind w:left="7294" w:hanging="360"/>
      </w:pPr>
      <w:rPr>
        <w:rFonts w:hint="default"/>
      </w:rPr>
    </w:lvl>
  </w:abstractNum>
  <w:abstractNum w:abstractNumId="5" w15:restartNumberingAfterBreak="0">
    <w:nsid w:val="3F670D64"/>
    <w:multiLevelType w:val="multilevel"/>
    <w:tmpl w:val="1116FCE2"/>
    <w:lvl w:ilvl="0">
      <w:start w:val="1"/>
      <w:numFmt w:val="decimal"/>
      <w:pStyle w:val="Rubrik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80E0F9F"/>
    <w:multiLevelType w:val="hybridMultilevel"/>
    <w:tmpl w:val="DE9CA736"/>
    <w:lvl w:ilvl="0" w:tplc="7D8E0CA0">
      <w:start w:val="1"/>
      <w:numFmt w:val="decimal"/>
      <w:pStyle w:val="Rubrik3"/>
      <w:lvlText w:val="%1.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44A64A1"/>
    <w:multiLevelType w:val="hybridMultilevel"/>
    <w:tmpl w:val="1BBC42AE"/>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0391834"/>
    <w:multiLevelType w:val="hybridMultilevel"/>
    <w:tmpl w:val="E8B06C48"/>
    <w:lvl w:ilvl="0" w:tplc="6622C25C">
      <w:numFmt w:val="bullet"/>
      <w:lvlText w:val="-"/>
      <w:lvlJc w:val="left"/>
      <w:pPr>
        <w:ind w:left="1068" w:hanging="360"/>
      </w:pPr>
      <w:rPr>
        <w:rFonts w:ascii="Calibri Light" w:eastAsiaTheme="minorEastAsia" w:hAnsi="Calibri Light" w:cs="Calibri Light"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4"/>
  </w:num>
  <w:num w:numId="5">
    <w:abstractNumId w:val="2"/>
  </w:num>
  <w:num w:numId="6">
    <w:abstractNumId w:val="5"/>
  </w:num>
  <w:num w:numId="7">
    <w:abstractNumId w:val="3"/>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3"/>
  </w:num>
  <w:num w:numId="16">
    <w:abstractNumId w:val="3"/>
  </w:num>
  <w:num w:numId="17">
    <w:abstractNumId w:val="3"/>
  </w:num>
  <w:num w:numId="18">
    <w:abstractNumId w:val="3"/>
  </w:num>
  <w:num w:numId="19">
    <w:abstractNumId w:val="3"/>
  </w:num>
  <w:num w:numId="20">
    <w:abstractNumId w:val="3"/>
  </w:num>
  <w:num w:numId="21">
    <w:abstractNumId w:val="1"/>
  </w:num>
  <w:num w:numId="22">
    <w:abstractNumId w:val="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1D8B"/>
    <w:rsid w:val="00016B19"/>
    <w:rsid w:val="00031C23"/>
    <w:rsid w:val="000435AF"/>
    <w:rsid w:val="00077E6F"/>
    <w:rsid w:val="00094690"/>
    <w:rsid w:val="000B1C11"/>
    <w:rsid w:val="000B544D"/>
    <w:rsid w:val="000F1EF4"/>
    <w:rsid w:val="0012237B"/>
    <w:rsid w:val="00147379"/>
    <w:rsid w:val="001526FA"/>
    <w:rsid w:val="00172A27"/>
    <w:rsid w:val="001B5588"/>
    <w:rsid w:val="001E30B4"/>
    <w:rsid w:val="001F4DDD"/>
    <w:rsid w:val="00346FAB"/>
    <w:rsid w:val="003518DF"/>
    <w:rsid w:val="00381E27"/>
    <w:rsid w:val="003A6A87"/>
    <w:rsid w:val="003F08A2"/>
    <w:rsid w:val="004034F5"/>
    <w:rsid w:val="00403EEA"/>
    <w:rsid w:val="00431F51"/>
    <w:rsid w:val="004B15A7"/>
    <w:rsid w:val="004B5106"/>
    <w:rsid w:val="004B598A"/>
    <w:rsid w:val="004C15A6"/>
    <w:rsid w:val="004D1119"/>
    <w:rsid w:val="00501117"/>
    <w:rsid w:val="00505CDA"/>
    <w:rsid w:val="00510EF3"/>
    <w:rsid w:val="00517EFD"/>
    <w:rsid w:val="005227ED"/>
    <w:rsid w:val="00522846"/>
    <w:rsid w:val="005F5C19"/>
    <w:rsid w:val="00623470"/>
    <w:rsid w:val="00647B9D"/>
    <w:rsid w:val="0067399D"/>
    <w:rsid w:val="00687C88"/>
    <w:rsid w:val="0069031C"/>
    <w:rsid w:val="006E4694"/>
    <w:rsid w:val="00700641"/>
    <w:rsid w:val="007056AC"/>
    <w:rsid w:val="007108CB"/>
    <w:rsid w:val="00740985"/>
    <w:rsid w:val="0077151B"/>
    <w:rsid w:val="00796FB6"/>
    <w:rsid w:val="007D7E59"/>
    <w:rsid w:val="00846DD1"/>
    <w:rsid w:val="008617B2"/>
    <w:rsid w:val="009166CE"/>
    <w:rsid w:val="00917A35"/>
    <w:rsid w:val="009349C7"/>
    <w:rsid w:val="00946CCF"/>
    <w:rsid w:val="00960F59"/>
    <w:rsid w:val="00984A76"/>
    <w:rsid w:val="00986398"/>
    <w:rsid w:val="00987889"/>
    <w:rsid w:val="009C3D2F"/>
    <w:rsid w:val="009F24FF"/>
    <w:rsid w:val="00A20EC0"/>
    <w:rsid w:val="00A25058"/>
    <w:rsid w:val="00A465FE"/>
    <w:rsid w:val="00AC03F5"/>
    <w:rsid w:val="00B50186"/>
    <w:rsid w:val="00B66E25"/>
    <w:rsid w:val="00B7289C"/>
    <w:rsid w:val="00B83D1A"/>
    <w:rsid w:val="00BC29EB"/>
    <w:rsid w:val="00BE2F18"/>
    <w:rsid w:val="00C11A6C"/>
    <w:rsid w:val="00C62D7B"/>
    <w:rsid w:val="00C9596F"/>
    <w:rsid w:val="00C97792"/>
    <w:rsid w:val="00CA2799"/>
    <w:rsid w:val="00CA5988"/>
    <w:rsid w:val="00CF5AE2"/>
    <w:rsid w:val="00D00DE6"/>
    <w:rsid w:val="00D36D5E"/>
    <w:rsid w:val="00D54694"/>
    <w:rsid w:val="00D565B8"/>
    <w:rsid w:val="00D820C7"/>
    <w:rsid w:val="00D91B43"/>
    <w:rsid w:val="00D91C30"/>
    <w:rsid w:val="00DD27BA"/>
    <w:rsid w:val="00E251BD"/>
    <w:rsid w:val="00E3653E"/>
    <w:rsid w:val="00E6731B"/>
    <w:rsid w:val="00ED47B9"/>
    <w:rsid w:val="00FE1F9A"/>
    <w:rsid w:val="05113EE7"/>
    <w:rsid w:val="14974927"/>
    <w:rsid w:val="2FBC53AF"/>
    <w:rsid w:val="316C3AF6"/>
    <w:rsid w:val="372A4C3A"/>
    <w:rsid w:val="42957A30"/>
    <w:rsid w:val="561540EB"/>
    <w:rsid w:val="56792C91"/>
    <w:rsid w:val="5E566002"/>
    <w:rsid w:val="65BC778B"/>
    <w:rsid w:val="6A8F3666"/>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qFormat/>
    <w:rsid w:val="0069031C"/>
    <w:pPr>
      <w:keepNext/>
      <w:keepLines/>
      <w:numPr>
        <w:numId w:val="6"/>
      </w:numPr>
      <w:spacing w:after="240"/>
      <w:ind w:left="357" w:hanging="357"/>
      <w:jc w:val="left"/>
      <w:outlineLvl w:val="0"/>
    </w:pPr>
    <w:rPr>
      <w:rFonts w:eastAsiaTheme="majorEastAsia" w:cstheme="majorBidi"/>
      <w:b/>
      <w:color w:val="C45911" w:themeColor="accent2" w:themeShade="BF"/>
      <w:sz w:val="52"/>
      <w:szCs w:val="32"/>
    </w:rPr>
  </w:style>
  <w:style w:type="paragraph" w:styleId="Rubrik2">
    <w:name w:val="heading 2"/>
    <w:basedOn w:val="Normal"/>
    <w:next w:val="Normal"/>
    <w:link w:val="Rubrik2Char"/>
    <w:unhideWhenUsed/>
    <w:qFormat/>
    <w:rsid w:val="00B83D1A"/>
    <w:pPr>
      <w:keepNext/>
      <w:keepLines/>
      <w:numPr>
        <w:numId w:val="7"/>
      </w:numPr>
      <w:spacing w:before="40" w:after="120"/>
      <w:jc w:val="left"/>
      <w:outlineLvl w:val="1"/>
    </w:pPr>
    <w:rPr>
      <w:rFonts w:eastAsiaTheme="majorEastAsia" w:cstheme="majorBidi"/>
      <w:b/>
      <w:color w:val="C45911" w:themeColor="accent2" w:themeShade="BF"/>
      <w:sz w:val="28"/>
      <w:szCs w:val="26"/>
    </w:rPr>
  </w:style>
  <w:style w:type="paragraph" w:styleId="Rubrik3">
    <w:name w:val="heading 3"/>
    <w:basedOn w:val="Normal"/>
    <w:next w:val="Normal"/>
    <w:link w:val="Rubrik3Char"/>
    <w:unhideWhenUsed/>
    <w:qFormat/>
    <w:rsid w:val="005F5C19"/>
    <w:pPr>
      <w:keepNext/>
      <w:keepLines/>
      <w:numPr>
        <w:numId w:val="8"/>
      </w:numPr>
      <w:spacing w:before="40" w:after="0"/>
      <w:jc w:val="left"/>
      <w:outlineLvl w:val="2"/>
    </w:pPr>
    <w:rPr>
      <w:rFonts w:eastAsiaTheme="majorEastAsia" w:cstheme="majorBidi"/>
      <w:b/>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69031C"/>
    <w:rPr>
      <w:rFonts w:asciiTheme="majorHAnsi" w:eastAsiaTheme="majorEastAsia" w:hAnsiTheme="majorHAnsi" w:cstheme="majorBidi"/>
      <w:b/>
      <w:color w:val="C45911" w:themeColor="accent2" w:themeShade="BF"/>
      <w:sz w:val="52"/>
      <w:szCs w:val="32"/>
      <w:lang w:val="en-US" w:eastAsia="zh-CN"/>
    </w:rPr>
  </w:style>
  <w:style w:type="character" w:customStyle="1" w:styleId="Rubrik2Char">
    <w:name w:val="Rubrik 2 Char"/>
    <w:basedOn w:val="Standardstycketeckensnitt"/>
    <w:link w:val="Rubrik2"/>
    <w:qFormat/>
    <w:rsid w:val="00B83D1A"/>
    <w:rPr>
      <w:rFonts w:asciiTheme="majorHAnsi" w:eastAsiaTheme="majorEastAsia" w:hAnsiTheme="majorHAnsi" w:cstheme="majorBidi"/>
      <w:b/>
      <w:color w:val="C45911" w:themeColor="accent2" w:themeShade="BF"/>
      <w:sz w:val="28"/>
      <w:szCs w:val="26"/>
      <w:lang w:val="en-US" w:eastAsia="zh-CN"/>
    </w:rPr>
  </w:style>
  <w:style w:type="character" w:customStyle="1" w:styleId="Rubrik3Char">
    <w:name w:val="Rubrik 3 Char"/>
    <w:basedOn w:val="Standardstycketeckensnitt"/>
    <w:link w:val="Rubrik3"/>
    <w:qFormat/>
    <w:rsid w:val="005F5C19"/>
    <w:rPr>
      <w:rFonts w:asciiTheme="majorHAnsi" w:eastAsiaTheme="majorEastAsia" w:hAnsiTheme="majorHAnsi" w:cstheme="majorBidi"/>
      <w:b/>
      <w:sz w:val="24"/>
      <w:szCs w:val="24"/>
      <w:lang w:val="en-US" w:eastAsia="zh-CN"/>
    </w:rPr>
  </w:style>
  <w:style w:type="paragraph" w:styleId="Liststycke">
    <w:name w:val="List Paragraph"/>
    <w:basedOn w:val="Normal"/>
    <w:link w:val="ListstyckeChar"/>
    <w:uiPriority w:val="1"/>
    <w:qFormat/>
    <w:pPr>
      <w:ind w:left="720"/>
      <w:contextualSpacing/>
    </w:pPr>
  </w:style>
  <w:style w:type="paragraph" w:styleId="Ballongtext">
    <w:name w:val="Balloon Text"/>
    <w:basedOn w:val="Normal"/>
    <w:link w:val="BallongtextChar"/>
    <w:rsid w:val="00CA279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CA2799"/>
    <w:rPr>
      <w:rFonts w:ascii="Segoe UI" w:eastAsiaTheme="minorEastAsia" w:hAnsi="Segoe UI" w:cs="Segoe UI"/>
      <w:sz w:val="18"/>
      <w:szCs w:val="18"/>
      <w:lang w:val="en-US" w:eastAsia="zh-CN"/>
    </w:rPr>
  </w:style>
  <w:style w:type="character" w:customStyle="1" w:styleId="ListstyckeChar">
    <w:name w:val="Liststycke Char"/>
    <w:basedOn w:val="Standardstycketeckensnitt"/>
    <w:link w:val="Liststycke"/>
    <w:uiPriority w:val="34"/>
    <w:rsid w:val="00796FB6"/>
    <w:rPr>
      <w:rFonts w:asciiTheme="majorHAnsi" w:eastAsiaTheme="minorEastAsia" w:hAnsiTheme="majorHAnsi" w:cstheme="minorBidi"/>
      <w:sz w:val="24"/>
      <w:lang w:val="en-US" w:eastAsia="zh-CN"/>
    </w:rPr>
  </w:style>
  <w:style w:type="character" w:styleId="Kommentarsreferens">
    <w:name w:val="annotation reference"/>
    <w:basedOn w:val="Standardstycketeckensnitt"/>
    <w:uiPriority w:val="99"/>
    <w:unhideWhenUsed/>
    <w:rsid w:val="0069031C"/>
    <w:rPr>
      <w:sz w:val="16"/>
      <w:szCs w:val="16"/>
    </w:rPr>
  </w:style>
  <w:style w:type="paragraph" w:styleId="Kommentarer">
    <w:name w:val="annotation text"/>
    <w:basedOn w:val="Normal"/>
    <w:link w:val="KommentarerChar"/>
    <w:uiPriority w:val="99"/>
    <w:unhideWhenUsed/>
    <w:rsid w:val="0069031C"/>
    <w:pPr>
      <w:widowControl w:val="0"/>
      <w:spacing w:after="0" w:line="240" w:lineRule="auto"/>
      <w:jc w:val="left"/>
    </w:pPr>
    <w:rPr>
      <w:rFonts w:ascii="Verdana" w:eastAsiaTheme="minorHAnsi" w:hAnsi="Verdana"/>
      <w:sz w:val="20"/>
      <w:lang w:val="nb-NO" w:eastAsia="en-US"/>
    </w:rPr>
  </w:style>
  <w:style w:type="character" w:customStyle="1" w:styleId="KommentarerChar">
    <w:name w:val="Kommentarer Char"/>
    <w:basedOn w:val="Standardstycketeckensnitt"/>
    <w:link w:val="Kommentarer"/>
    <w:uiPriority w:val="99"/>
    <w:rsid w:val="0069031C"/>
    <w:rPr>
      <w:rFonts w:ascii="Verdana" w:eastAsiaTheme="minorHAnsi" w:hAnsi="Verdana" w:cstheme="minorBidi"/>
      <w:lang w:val="nb-NO" w:eastAsia="en-US"/>
    </w:rPr>
  </w:style>
  <w:style w:type="character" w:customStyle="1" w:styleId="SidhuvudChar">
    <w:name w:val="Sidhuvud Char"/>
    <w:basedOn w:val="Standardstycketeckensnitt"/>
    <w:link w:val="Sidhuvud"/>
    <w:uiPriority w:val="99"/>
    <w:rsid w:val="0067399D"/>
    <w:rPr>
      <w:rFonts w:asciiTheme="majorHAnsi" w:eastAsiaTheme="minorEastAsia" w:hAnsiTheme="maj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image" Target="media/image21.jpe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jpeg"/><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ffect4buildings.se/" TargetMode="Externa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45" Type="http://schemas.microsoft.com/office/2016/09/relationships/commentsIds" Target="commentsIds.xml"/><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effect4buildings.se/" TargetMode="External"/><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footer" Target="footer3.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4" Type="http://schemas.microsoft.com/office/2011/relationships/commentsExtended" Target="commentsExtended.xml"/><Relationship Id="rId52"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comments" Target="comments.xm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2.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5</TotalTime>
  <Pages>1</Pages>
  <Words>1382</Words>
  <Characters>7880</Characters>
  <Application>Microsoft Office Word</Application>
  <DocSecurity>0</DocSecurity>
  <Lines>65</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7</cp:revision>
  <cp:lastPrinted>2019-11-21T23:26:00Z</cp:lastPrinted>
  <dcterms:created xsi:type="dcterms:W3CDTF">2020-07-06T17:00:00Z</dcterms:created>
  <dcterms:modified xsi:type="dcterms:W3CDTF">2020-09-10T18:23:00Z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