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2019795"/>
    <w:p w14:paraId="31476A58" w14:textId="1C0E5505" w:rsidR="003A6A87" w:rsidRPr="006C1D31" w:rsidRDefault="001E30B4">
      <w:pPr>
        <w:pStyle w:val="Overskrift1"/>
        <w:rPr>
          <w:lang w:val="nb-NO"/>
        </w:rPr>
      </w:pPr>
      <w:r w:rsidRPr="006C1D31">
        <w:rPr>
          <w:noProof/>
          <w:lang w:val="nb-NO"/>
        </w:rPr>
        <mc:AlternateContent>
          <mc:Choice Requires="wpg">
            <w:drawing>
              <wp:anchor distT="0" distB="0" distL="114300" distR="114300" simplePos="0" relativeHeight="251639296" behindDoc="0" locked="0" layoutInCell="1" allowOverlap="1" wp14:anchorId="3E74A399" wp14:editId="6CE06E71">
                <wp:simplePos x="0" y="0"/>
                <wp:positionH relativeFrom="column">
                  <wp:posOffset>-1051560</wp:posOffset>
                </wp:positionH>
                <wp:positionV relativeFrom="paragraph">
                  <wp:posOffset>1728470</wp:posOffset>
                </wp:positionV>
                <wp:extent cx="7434580" cy="8859520"/>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309490" y="0"/>
                            <a:ext cx="4107180" cy="4107180"/>
                          </a:xfrm>
                          <a:prstGeom prst="rect">
                            <a:avLst/>
                          </a:prstGeom>
                          <a:noFill/>
                          <a:ln>
                            <a:noFill/>
                          </a:ln>
                        </pic:spPr>
                      </pic:pic>
                    </wpg:wgp>
                  </a:graphicData>
                </a:graphic>
              </wp:anchor>
            </w:drawing>
          </mc:Choice>
          <mc:Fallback>
            <w:pict>
              <v:group w14:anchorId="74170CCF" id="Group 6" o:spid="_x0000_s1026" style="position:absolute;margin-left:-82.8pt;margin-top:136.1pt;width:585.4pt;height:697.6pt;z-index:251639296"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FKtmekAIAANIHAAAOAAAAAAAAAAAAAAAAAEQCAABkcnMvZTJvRG9jLnhtbFBLAQIt&#10;AAoAAAAAAAAAIQANptQhi5sBAIubAQAVAAAAAAAAAAAAAAAAAAAFAABkcnMvbWVkaWEvaW1hZ2Ux&#10;LmpwZWdQSwECLQAKAAAAAAAAACEA3BV0QsUiAQDFIgEAFAAAAAAAAAAAAAAAAAC+oAEAZHJzL21l&#10;ZGlhL2ltYWdlMi5wbmdQSwECLQAUAAYACAAAACEA+0pSwO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3094;width:41072;height:4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Pr="006C1D31">
        <w:rPr>
          <w:noProof/>
          <w:lang w:val="nb-NO"/>
        </w:rPr>
        <w:drawing>
          <wp:anchor distT="0" distB="0" distL="114300" distR="114300" simplePos="0" relativeHeight="251660800"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bookmarkEnd w:id="0"/>
    </w:p>
    <w:p w14:paraId="1BC77D93" w14:textId="77777777" w:rsidR="003A6A87" w:rsidRPr="006C1D31" w:rsidRDefault="003A6A87">
      <w:pPr>
        <w:rPr>
          <w:lang w:val="nb-NO"/>
        </w:rPr>
      </w:pPr>
    </w:p>
    <w:p w14:paraId="4F292E71" w14:textId="77777777" w:rsidR="003A6A87" w:rsidRPr="006C1D31" w:rsidRDefault="003A6A87">
      <w:pPr>
        <w:rPr>
          <w:lang w:val="nb-NO"/>
        </w:rPr>
      </w:pPr>
    </w:p>
    <w:p w14:paraId="79E78E2C" w14:textId="77777777" w:rsidR="003A6A87" w:rsidRPr="006C1D31" w:rsidRDefault="003A6A87">
      <w:pPr>
        <w:rPr>
          <w:lang w:val="nb-NO"/>
        </w:rPr>
      </w:pPr>
    </w:p>
    <w:p w14:paraId="4346281E" w14:textId="77777777" w:rsidR="003A6A87" w:rsidRPr="006C1D31" w:rsidRDefault="003A6A87">
      <w:pPr>
        <w:rPr>
          <w:lang w:val="nb-NO"/>
        </w:rPr>
      </w:pPr>
    </w:p>
    <w:p w14:paraId="757DE3BB" w14:textId="77777777" w:rsidR="003A6A87" w:rsidRPr="006C1D31" w:rsidRDefault="003A6A87">
      <w:pPr>
        <w:rPr>
          <w:lang w:val="nb-NO"/>
        </w:rPr>
      </w:pPr>
    </w:p>
    <w:p w14:paraId="79967F28" w14:textId="77777777" w:rsidR="003A6A87" w:rsidRPr="006C1D31" w:rsidRDefault="003A6A87">
      <w:pPr>
        <w:jc w:val="center"/>
        <w:rPr>
          <w:rFonts w:cstheme="minorHAnsi"/>
          <w:szCs w:val="24"/>
          <w:lang w:val="nb-NO"/>
        </w:rPr>
      </w:pPr>
    </w:p>
    <w:p w14:paraId="1D99160C" w14:textId="77777777" w:rsidR="003A6A87" w:rsidRPr="006C1D31" w:rsidRDefault="003A6A87">
      <w:pPr>
        <w:jc w:val="center"/>
        <w:rPr>
          <w:rFonts w:cstheme="minorHAnsi"/>
          <w:szCs w:val="24"/>
          <w:lang w:val="nb-NO"/>
        </w:rPr>
      </w:pPr>
    </w:p>
    <w:p w14:paraId="14EF8F39" w14:textId="77777777" w:rsidR="003A6A87" w:rsidRPr="006C1D31" w:rsidRDefault="003A6A87">
      <w:pPr>
        <w:jc w:val="center"/>
        <w:rPr>
          <w:rFonts w:cstheme="minorHAnsi"/>
          <w:szCs w:val="24"/>
          <w:lang w:val="nb-NO"/>
        </w:rPr>
      </w:pPr>
    </w:p>
    <w:p w14:paraId="45562E69" w14:textId="77777777" w:rsidR="003A6A87" w:rsidRPr="006C1D31" w:rsidRDefault="003A6A87">
      <w:pPr>
        <w:jc w:val="center"/>
        <w:rPr>
          <w:rFonts w:cstheme="minorHAnsi"/>
          <w:szCs w:val="24"/>
          <w:lang w:val="nb-NO"/>
        </w:rPr>
      </w:pPr>
    </w:p>
    <w:p w14:paraId="163F4E89" w14:textId="13AD2307" w:rsidR="003A6A87" w:rsidRPr="006C1D31" w:rsidRDefault="003A6A87">
      <w:pPr>
        <w:jc w:val="center"/>
        <w:rPr>
          <w:rFonts w:cstheme="minorHAnsi"/>
          <w:szCs w:val="24"/>
          <w:lang w:val="nb-NO"/>
        </w:rPr>
      </w:pPr>
    </w:p>
    <w:p w14:paraId="15B48FD3" w14:textId="0B428FEF" w:rsidR="003A6A87" w:rsidRPr="006C1D31" w:rsidRDefault="003A6A87">
      <w:pPr>
        <w:jc w:val="center"/>
        <w:rPr>
          <w:rFonts w:cstheme="minorHAnsi"/>
          <w:szCs w:val="24"/>
          <w:lang w:val="nb-NO"/>
        </w:rPr>
      </w:pPr>
    </w:p>
    <w:p w14:paraId="4AFE5204" w14:textId="32600CF2" w:rsidR="003A6A87" w:rsidRPr="006C1D31" w:rsidRDefault="003A6A87">
      <w:pPr>
        <w:jc w:val="center"/>
        <w:rPr>
          <w:rFonts w:cstheme="minorHAnsi"/>
          <w:szCs w:val="24"/>
          <w:lang w:val="nb-NO"/>
        </w:rPr>
      </w:pPr>
    </w:p>
    <w:p w14:paraId="199D3E6B" w14:textId="4FFB578B" w:rsidR="003A6A87" w:rsidRPr="006C1D31" w:rsidRDefault="008876EC">
      <w:pPr>
        <w:rPr>
          <w:lang w:val="nb-NO"/>
        </w:rPr>
      </w:pPr>
      <w:r w:rsidRPr="006C1D31">
        <w:rPr>
          <w:noProof/>
          <w:lang w:val="nb-NO"/>
        </w:rPr>
        <mc:AlternateContent>
          <mc:Choice Requires="wps">
            <w:drawing>
              <wp:anchor distT="0" distB="0" distL="114300" distR="114300" simplePos="0" relativeHeight="251659776" behindDoc="1" locked="0" layoutInCell="1" allowOverlap="1" wp14:anchorId="485D16FE" wp14:editId="785A5E76">
                <wp:simplePos x="0" y="0"/>
                <wp:positionH relativeFrom="margin">
                  <wp:align>center</wp:align>
                </wp:positionH>
                <wp:positionV relativeFrom="paragraph">
                  <wp:posOffset>251929</wp:posOffset>
                </wp:positionV>
                <wp:extent cx="6407785" cy="1804670"/>
                <wp:effectExtent l="0" t="0" r="0" b="5080"/>
                <wp:wrapTight wrapText="bothSides">
                  <wp:wrapPolygon edited="0">
                    <wp:start x="193" y="0"/>
                    <wp:lineTo x="193" y="21433"/>
                    <wp:lineTo x="21384" y="21433"/>
                    <wp:lineTo x="21384" y="0"/>
                    <wp:lineTo x="193" y="0"/>
                  </wp:wrapPolygon>
                </wp:wrapTight>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07785" cy="180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0717E" w14:textId="590A1692" w:rsidR="003A6A87" w:rsidRDefault="006D2A83" w:rsidP="00A30AAC">
                            <w:pPr>
                              <w:pStyle w:val="Overskrift1"/>
                              <w:rPr>
                                <w:bCs/>
                                <w:color w:val="047A13"/>
                                <w:sz w:val="72"/>
                                <w:szCs w:val="72"/>
                                <w:lang w:val="lv-LV"/>
                              </w:rPr>
                            </w:pPr>
                            <w:r>
                              <w:rPr>
                                <w:bCs/>
                                <w:color w:val="047A13"/>
                                <w:sz w:val="72"/>
                                <w:szCs w:val="72"/>
                                <w:lang w:val="lv-LV"/>
                              </w:rPr>
                              <w:t>EPC tilbudsanalyse</w:t>
                            </w:r>
                          </w:p>
                          <w:p w14:paraId="7310BC2C" w14:textId="640FDBB8" w:rsidR="00694FB4" w:rsidRDefault="00694FB4" w:rsidP="00694FB4">
                            <w:pPr>
                              <w:rPr>
                                <w:lang w:val="lv-LV"/>
                              </w:rPr>
                            </w:pPr>
                          </w:p>
                          <w:p w14:paraId="3C40FF2D" w14:textId="3ABFC2E1" w:rsidR="00D50D93" w:rsidRPr="00AF05DE" w:rsidRDefault="00D50D93" w:rsidP="00D50D93">
                            <w:pPr>
                              <w:jc w:val="center"/>
                              <w:rPr>
                                <w:rFonts w:asciiTheme="minorHAnsi" w:hAnsiTheme="minorHAnsi" w:cstheme="minorHAnsi"/>
                                <w:iCs/>
                                <w:color w:val="047A13"/>
                                <w:sz w:val="80"/>
                                <w:szCs w:val="80"/>
                                <w:lang w:val="nb-NO"/>
                              </w:rPr>
                            </w:pPr>
                            <w:r w:rsidRPr="00AF05DE">
                              <w:rPr>
                                <w:rFonts w:asciiTheme="minorHAnsi" w:hAnsiTheme="minorHAnsi" w:cstheme="minorHAnsi"/>
                                <w:b/>
                                <w:bCs/>
                                <w:iCs/>
                                <w:color w:val="047A13"/>
                                <w:sz w:val="40"/>
                                <w:szCs w:val="40"/>
                                <w:lang w:val="nb-NO"/>
                              </w:rPr>
                              <w:br/>
                            </w:r>
                            <w:r w:rsidRPr="00AF05DE">
                              <w:rPr>
                                <w:rFonts w:asciiTheme="minorHAnsi" w:hAnsiTheme="minorHAnsi" w:cstheme="minorHAnsi"/>
                                <w:iCs/>
                                <w:color w:val="047A13"/>
                                <w:sz w:val="40"/>
                                <w:szCs w:val="40"/>
                                <w:lang w:val="nb-NO"/>
                              </w:rPr>
                              <w:t>EPC verktøy: Vedlegg 4</w:t>
                            </w:r>
                          </w:p>
                          <w:p w14:paraId="4F6D05DF" w14:textId="628B6DAF" w:rsidR="00694FB4" w:rsidRPr="00694FB4" w:rsidRDefault="00694FB4" w:rsidP="00694FB4">
                            <w:pPr>
                              <w:rPr>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85D16FE" id="_x0000_t202" coordsize="21600,21600" o:spt="202" path="m,l,21600r21600,l21600,xe">
                <v:stroke joinstyle="miter"/>
                <v:path gradientshapeok="t" o:connecttype="rect"/>
              </v:shapetype>
              <v:shape id="Text Box 1" o:spid="_x0000_s1026" type="#_x0000_t202" style="position:absolute;left:0;text-align:left;margin-left:0;margin-top:19.85pt;width:504.55pt;height:142.1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" filled="f" stroked="f" strokeweight=".5pt">
                <o:lock v:ext="edit" aspectratio="t"/>
                <v:textbox>
                  <w:txbxContent>
                    <w:p w14:paraId="25B0717E" w14:textId="590A1692" w:rsidR="003A6A87" w:rsidRDefault="006D2A83" w:rsidP="00A30AAC">
                      <w:pPr>
                        <w:pStyle w:val="Overskrift1"/>
                        <w:rPr>
                          <w:bCs/>
                          <w:color w:val="047A13"/>
                          <w:sz w:val="72"/>
                          <w:szCs w:val="72"/>
                          <w:lang w:val="lv-LV"/>
                        </w:rPr>
                      </w:pPr>
                      <w:r>
                        <w:rPr>
                          <w:bCs/>
                          <w:color w:val="047A13"/>
                          <w:sz w:val="72"/>
                          <w:szCs w:val="72"/>
                          <w:lang w:val="lv-LV"/>
                        </w:rPr>
                        <w:t>EPC tilbudsanalyse</w:t>
                      </w:r>
                    </w:p>
                    <w:p w14:paraId="7310BC2C" w14:textId="640FDBB8" w:rsidR="00694FB4" w:rsidRDefault="00694FB4" w:rsidP="00694FB4">
                      <w:pPr>
                        <w:rPr>
                          <w:lang w:val="lv-LV"/>
                        </w:rPr>
                      </w:pPr>
                    </w:p>
                    <w:p w14:paraId="3C40FF2D" w14:textId="3ABFC2E1" w:rsidR="00D50D93" w:rsidRPr="00AF05DE" w:rsidRDefault="00D50D93" w:rsidP="00D50D93">
                      <w:pPr>
                        <w:jc w:val="center"/>
                        <w:rPr>
                          <w:rFonts w:asciiTheme="minorHAnsi" w:hAnsiTheme="minorHAnsi" w:cstheme="minorHAnsi"/>
                          <w:iCs/>
                          <w:color w:val="047A13"/>
                          <w:sz w:val="80"/>
                          <w:szCs w:val="80"/>
                          <w:lang w:val="nb-NO"/>
                        </w:rPr>
                      </w:pPr>
                      <w:r w:rsidRPr="00AF05DE">
                        <w:rPr>
                          <w:rFonts w:asciiTheme="minorHAnsi" w:hAnsiTheme="minorHAnsi" w:cstheme="minorHAnsi"/>
                          <w:b/>
                          <w:bCs/>
                          <w:iCs/>
                          <w:color w:val="047A13"/>
                          <w:sz w:val="40"/>
                          <w:szCs w:val="40"/>
                          <w:lang w:val="nb-NO"/>
                        </w:rPr>
                        <w:br/>
                      </w:r>
                      <w:r w:rsidRPr="00AF05DE">
                        <w:rPr>
                          <w:rFonts w:asciiTheme="minorHAnsi" w:hAnsiTheme="minorHAnsi" w:cstheme="minorHAnsi"/>
                          <w:iCs/>
                          <w:color w:val="047A13"/>
                          <w:sz w:val="40"/>
                          <w:szCs w:val="40"/>
                          <w:lang w:val="nb-NO"/>
                        </w:rPr>
                        <w:t>EPC verktøy: Vedlegg 4</w:t>
                      </w:r>
                    </w:p>
                    <w:p w14:paraId="4F6D05DF" w14:textId="628B6DAF" w:rsidR="00694FB4" w:rsidRPr="00694FB4" w:rsidRDefault="00694FB4" w:rsidP="00694FB4">
                      <w:pPr>
                        <w:rPr>
                          <w:lang w:val="lv-LV"/>
                        </w:rPr>
                      </w:pPr>
                    </w:p>
                  </w:txbxContent>
                </v:textbox>
                <w10:wrap type="tight" anchorx="margin"/>
              </v:shape>
            </w:pict>
          </mc:Fallback>
        </mc:AlternateContent>
      </w:r>
    </w:p>
    <w:p w14:paraId="407055FA" w14:textId="3EA64C05" w:rsidR="003A6A87" w:rsidRPr="006C1D31" w:rsidRDefault="003A6A87">
      <w:pPr>
        <w:rPr>
          <w:lang w:val="nb-NO"/>
        </w:rPr>
      </w:pPr>
    </w:p>
    <w:p w14:paraId="309F401F" w14:textId="1705AE45" w:rsidR="003A6A87" w:rsidRPr="006C1D31" w:rsidRDefault="003A6A87">
      <w:pPr>
        <w:rPr>
          <w:lang w:val="nb-NO"/>
        </w:rPr>
      </w:pPr>
    </w:p>
    <w:p w14:paraId="686BB91B" w14:textId="1088D12D" w:rsidR="003A6A87" w:rsidRPr="006C1D31" w:rsidRDefault="003A6A87">
      <w:pPr>
        <w:rPr>
          <w:lang w:val="nb-NO"/>
        </w:rPr>
      </w:pPr>
    </w:p>
    <w:p w14:paraId="07A92478" w14:textId="3F6EFE26" w:rsidR="003A6A87" w:rsidRPr="006C1D31" w:rsidRDefault="008876EC">
      <w:pPr>
        <w:rPr>
          <w:lang w:val="nb-NO"/>
        </w:rPr>
      </w:pPr>
      <w:r w:rsidRPr="006C1D31">
        <w:rPr>
          <w:noProof/>
          <w:lang w:val="nb-NO"/>
        </w:rPr>
        <w:drawing>
          <wp:anchor distT="0" distB="0" distL="114300" distR="114300" simplePos="0" relativeHeight="251676160" behindDoc="1" locked="0" layoutInCell="1" allowOverlap="1" wp14:anchorId="327BAF96" wp14:editId="2018CB6D">
            <wp:simplePos x="0" y="0"/>
            <wp:positionH relativeFrom="margin">
              <wp:align>center</wp:align>
            </wp:positionH>
            <wp:positionV relativeFrom="paragraph">
              <wp:posOffset>248920</wp:posOffset>
            </wp:positionV>
            <wp:extent cx="1628775" cy="473075"/>
            <wp:effectExtent l="19050" t="19050" r="28575" b="22225"/>
            <wp:wrapTight wrapText="bothSides">
              <wp:wrapPolygon edited="0">
                <wp:start x="-253" y="-870"/>
                <wp:lineTo x="-253" y="21745"/>
                <wp:lineTo x="21726" y="21745"/>
                <wp:lineTo x="21726" y="-870"/>
                <wp:lineTo x="-253" y="-870"/>
              </wp:wrapPolygon>
            </wp:wrapTight>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1628775" cy="473075"/>
                    </a:xfrm>
                    <a:prstGeom prst="rect">
                      <a:avLst/>
                    </a:prstGeom>
                    <a:solidFill>
                      <a:schemeClr val="bg1"/>
                    </a:solidFill>
                    <a:ln>
                      <a:solidFill>
                        <a:schemeClr val="bg1"/>
                      </a:solidFill>
                    </a:ln>
                  </pic:spPr>
                </pic:pic>
              </a:graphicData>
            </a:graphic>
            <wp14:sizeRelV relativeFrom="margin">
              <wp14:pctHeight>0</wp14:pctHeight>
            </wp14:sizeRelV>
          </wp:anchor>
        </w:drawing>
      </w:r>
    </w:p>
    <w:p w14:paraId="7EE8B308" w14:textId="23F66AE1" w:rsidR="003A6A87" w:rsidRPr="006C1D31" w:rsidRDefault="003A6A87">
      <w:pPr>
        <w:rPr>
          <w:lang w:val="nb-NO"/>
        </w:rPr>
      </w:pPr>
    </w:p>
    <w:p w14:paraId="402936E3" w14:textId="2AF85309" w:rsidR="003A6A87" w:rsidRPr="006C1D31" w:rsidRDefault="003A6A87">
      <w:pPr>
        <w:rPr>
          <w:lang w:val="nb-NO"/>
        </w:rPr>
      </w:pPr>
    </w:p>
    <w:p w14:paraId="082B7B69" w14:textId="77777777" w:rsidR="003A6A87" w:rsidRPr="006C1D31" w:rsidRDefault="003A6A87">
      <w:pPr>
        <w:rPr>
          <w:lang w:val="nb-NO"/>
        </w:rPr>
      </w:pPr>
    </w:p>
    <w:p w14:paraId="73A3C56D" w14:textId="4C7B9C97" w:rsidR="003A6A87" w:rsidRPr="006C1D31" w:rsidRDefault="00BA79ED">
      <w:pPr>
        <w:rPr>
          <w:lang w:val="nb-NO"/>
        </w:rPr>
      </w:pPr>
      <w:r w:rsidRPr="006C1D31">
        <w:rPr>
          <w:noProof/>
          <w:lang w:val="nb-NO"/>
        </w:rPr>
        <w:lastRenderedPageBreak/>
        <mc:AlternateContent>
          <mc:Choice Requires="wps">
            <w:drawing>
              <wp:anchor distT="0" distB="0" distL="114300" distR="114300" simplePos="0" relativeHeight="251650560" behindDoc="0" locked="0" layoutInCell="1" allowOverlap="1" wp14:anchorId="7DAC48B5" wp14:editId="1FEC0050">
                <wp:simplePos x="0" y="0"/>
                <wp:positionH relativeFrom="margin">
                  <wp:posOffset>-495344</wp:posOffset>
                </wp:positionH>
                <wp:positionV relativeFrom="paragraph">
                  <wp:posOffset>1554509</wp:posOffset>
                </wp:positionV>
                <wp:extent cx="6826250" cy="8335925"/>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826250" cy="8335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FE6BA" w14:textId="77777777" w:rsidR="005B0EAE" w:rsidRPr="00A047C5" w:rsidRDefault="005B0EAE" w:rsidP="00450A55">
                            <w:pPr>
                              <w:jc w:val="left"/>
                              <w:rPr>
                                <w:bCs/>
                                <w:szCs w:val="24"/>
                                <w:lang w:val="nb-NO"/>
                              </w:rPr>
                            </w:pPr>
                            <w:r w:rsidRPr="00402A6B">
                              <w:rPr>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4BB351E6" w14:textId="77777777" w:rsidR="005B0EAE" w:rsidRPr="002A409C" w:rsidRDefault="005B0EAE" w:rsidP="00450A55">
                            <w:pPr>
                              <w:ind w:right="379"/>
                              <w:jc w:val="left"/>
                              <w:rPr>
                                <w:b/>
                                <w:bCs/>
                                <w:lang w:val="nb-NO"/>
                              </w:rPr>
                            </w:pPr>
                            <w:r w:rsidRPr="0025414E">
                              <w:rPr>
                                <w:b/>
                                <w:bCs/>
                                <w:lang w:val="nb-NO"/>
                              </w:rPr>
                              <w:t>Energisparing med resultatgaranti (EPC)</w:t>
                            </w:r>
                            <w:r>
                              <w:rPr>
                                <w:lang w:val="nb-NO"/>
                              </w:rPr>
                              <w:t xml:space="preserve"> er en utprøvd og vellykket modell for energisparing i bygg.</w:t>
                            </w:r>
                            <w:r w:rsidRPr="002A409C">
                              <w:rPr>
                                <w:lang w:val="nb-NO"/>
                              </w:rPr>
                              <w:t xml:space="preserve"> </w:t>
                            </w:r>
                            <w:r>
                              <w:rPr>
                                <w:lang w:val="nb-NO"/>
                              </w:rPr>
                              <w:t>Den er brukt av offentlige byggeiere for å nå klima- og energimål i et raskere tempo enn ved bruk av andre modeller. Det er fortsatt et stort og energisparepotensial i offentlig sektor.</w:t>
                            </w:r>
                          </w:p>
                          <w:p w14:paraId="3959C6B6" w14:textId="77777777" w:rsidR="005B0EAE" w:rsidRDefault="005B0EAE" w:rsidP="00450A55">
                            <w:pPr>
                              <w:ind w:right="237"/>
                              <w:jc w:val="left"/>
                              <w:rPr>
                                <w:lang w:val="nb-NO"/>
                              </w:rPr>
                            </w:pPr>
                            <w:r>
                              <w:rPr>
                                <w:lang w:val="nb-NO"/>
                              </w:rPr>
                              <w:t xml:space="preserve">Denne veilederen for oppstart av EPC-prosjekter er basert på </w:t>
                            </w:r>
                            <w:r w:rsidRPr="0025414E">
                              <w:rPr>
                                <w:b/>
                                <w:bCs/>
                                <w:lang w:val="nb-NO"/>
                              </w:rPr>
                              <w:t>Guide til EPC</w:t>
                            </w:r>
                            <w:r>
                              <w:rPr>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44290C02" w14:textId="457A360F" w:rsidR="005B0EAE" w:rsidRDefault="00450A55" w:rsidP="00450A55">
                            <w:pPr>
                              <w:spacing w:after="240"/>
                              <w:jc w:val="left"/>
                              <w:rPr>
                                <w:lang w:val="nb-NO"/>
                              </w:rPr>
                            </w:pPr>
                            <w:r>
                              <w:rPr>
                                <w:b/>
                                <w:bCs/>
                                <w:lang w:val="nb-NO"/>
                              </w:rPr>
                              <w:t>Mal for</w:t>
                            </w:r>
                            <w:r w:rsidR="005B0EAE" w:rsidRPr="00E971D4">
                              <w:rPr>
                                <w:b/>
                                <w:bCs/>
                                <w:lang w:val="nb-NO"/>
                              </w:rPr>
                              <w:t xml:space="preserve"> EPC </w:t>
                            </w:r>
                            <w:r>
                              <w:rPr>
                                <w:b/>
                                <w:bCs/>
                                <w:lang w:val="nb-NO"/>
                              </w:rPr>
                              <w:t>tilbudsanalyse</w:t>
                            </w:r>
                            <w:r w:rsidR="005B0EAE">
                              <w:rPr>
                                <w:lang w:val="nb-NO"/>
                              </w:rPr>
                              <w:t xml:space="preserve"> er en del av en verktøykasse med 9 dokumenter og maler som er tilpasset den nye gjennomføringsmodellens ulike faser med</w:t>
                            </w:r>
                            <w:r w:rsidR="005B0EAE" w:rsidRPr="00B00FCD">
                              <w:rPr>
                                <w:lang w:val="nb-NO"/>
                              </w:rPr>
                              <w:t xml:space="preserve"> hovedfokus på de to innledende fasene i et EPC-prosjekt</w:t>
                            </w:r>
                            <w:r w:rsidR="005B0EAE">
                              <w:rPr>
                                <w:lang w:val="nb-NO"/>
                              </w:rPr>
                              <w:t>. E</w:t>
                            </w:r>
                            <w:r w:rsidR="005B0EAE" w:rsidRPr="00B00FCD">
                              <w:rPr>
                                <w:lang w:val="nb-NO"/>
                              </w:rPr>
                              <w:t xml:space="preserve">rfaringer fra tidligere EPC-prosjekter viser at avgjørelser som tas i starten er </w:t>
                            </w:r>
                            <w:r w:rsidR="005B0EAE">
                              <w:rPr>
                                <w:lang w:val="nb-NO"/>
                              </w:rPr>
                              <w:t>avgjørende</w:t>
                            </w:r>
                            <w:r w:rsidR="005B0EAE" w:rsidRPr="00B00FCD">
                              <w:rPr>
                                <w:lang w:val="nb-NO"/>
                              </w:rPr>
                              <w:t>.</w:t>
                            </w:r>
                            <w:r w:rsidR="005B0EAE">
                              <w:rPr>
                                <w:lang w:val="nb-NO"/>
                              </w:rPr>
                              <w:t xml:space="preserve"> Målet er å promotere EPC som gjennomføringsmodell og forenkle oppstart av et EPC-prosjekt. </w:t>
                            </w:r>
                          </w:p>
                          <w:p w14:paraId="2B203D8C" w14:textId="1CE82D4C" w:rsidR="00EB1836" w:rsidRPr="00EB1836" w:rsidRDefault="005B0EAE" w:rsidP="00450A55">
                            <w:pPr>
                              <w:jc w:val="left"/>
                              <w:rPr>
                                <w:lang w:val="nb-NO"/>
                              </w:rPr>
                            </w:pPr>
                            <w:r w:rsidRPr="00EC61A7">
                              <w:rPr>
                                <w:lang w:val="nb-NO"/>
                              </w:rPr>
                              <w:t>Under følger en skjematisk oversikt over verktøy for EPC</w:t>
                            </w:r>
                            <w:r>
                              <w:rPr>
                                <w:lang w:val="nb-NO"/>
                              </w:rPr>
                              <w:t>:</w:t>
                            </w:r>
                            <w:r w:rsidR="00EB1836" w:rsidRPr="00EB1836">
                              <w:rPr>
                                <w:noProof/>
                                <w:lang w:val="nb-NO"/>
                              </w:rPr>
                              <w:t xml:space="preserve"> </w:t>
                            </w:r>
                            <w:r w:rsidR="00EB1836" w:rsidRPr="000576CB">
                              <w:rPr>
                                <w:noProof/>
                              </w:rPr>
                              <w:drawing>
                                <wp:inline distT="0" distB="0" distL="0" distR="0" wp14:anchorId="47CE1652" wp14:editId="483B102B">
                                  <wp:extent cx="5392691" cy="31115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00283" cy="3115881"/>
                                          </a:xfrm>
                                          <a:prstGeom prst="rect">
                                            <a:avLst/>
                                          </a:prstGeom>
                                          <a:noFill/>
                                          <a:ln>
                                            <a:noFill/>
                                          </a:ln>
                                        </pic:spPr>
                                      </pic:pic>
                                    </a:graphicData>
                                  </a:graphic>
                                </wp:inline>
                              </w:drawing>
                            </w:r>
                          </w:p>
                          <w:p w14:paraId="0EE5F4DC" w14:textId="77777777" w:rsidR="00EB1836" w:rsidRPr="00E278FD" w:rsidRDefault="00EB1836" w:rsidP="00EB1836">
                            <w:pPr>
                              <w:rPr>
                                <w:lang w:val="nb-NO"/>
                              </w:rPr>
                            </w:pPr>
                            <w:r w:rsidRPr="00083EF2">
                              <w:rPr>
                                <w:i/>
                                <w:iCs/>
                                <w:sz w:val="18"/>
                                <w:szCs w:val="14"/>
                                <w:lang w:val="nb-NO"/>
                              </w:rPr>
                              <w:t xml:space="preserve">*Ikke vesentlig endret sammenliknet med maler for </w:t>
                            </w:r>
                            <w:r>
                              <w:rPr>
                                <w:i/>
                                <w:iCs/>
                                <w:sz w:val="18"/>
                                <w:szCs w:val="14"/>
                                <w:lang w:val="nb-NO"/>
                              </w:rPr>
                              <w:t>tradisjonell</w:t>
                            </w:r>
                            <w:r w:rsidRPr="00083EF2">
                              <w:rPr>
                                <w:i/>
                                <w:iCs/>
                                <w:sz w:val="18"/>
                                <w:szCs w:val="14"/>
                                <w:lang w:val="nb-NO"/>
                              </w:rPr>
                              <w:t xml:space="preserve"> EPC-</w:t>
                            </w:r>
                            <w:r>
                              <w:rPr>
                                <w:i/>
                                <w:iCs/>
                                <w:sz w:val="18"/>
                                <w:szCs w:val="14"/>
                                <w:lang w:val="nb-NO"/>
                              </w:rPr>
                              <w:t>gjennomføring</w:t>
                            </w:r>
                            <w:r w:rsidRPr="00083EF2">
                              <w:rPr>
                                <w:i/>
                                <w:iCs/>
                                <w:sz w:val="18"/>
                                <w:szCs w:val="14"/>
                                <w:lang w:val="nb-NO"/>
                              </w:rPr>
                              <w:t xml:space="preserve">. </w:t>
                            </w:r>
                          </w:p>
                          <w:p w14:paraId="0E5081B6" w14:textId="26EF5CF6" w:rsidR="00BE6C29" w:rsidRPr="00BE5C73" w:rsidRDefault="00BE6C29" w:rsidP="00EB1836">
                            <w:pPr>
                              <w:spacing w:after="0"/>
                              <w:rPr>
                                <w:rFonts w:asciiTheme="minorHAnsi" w:hAnsiTheme="minorHAnsi" w:cstheme="minorHAnsi"/>
                                <w:i/>
                                <w:iCs/>
                                <w:lang w:val="nb-NO"/>
                              </w:rPr>
                            </w:pPr>
                          </w:p>
                          <w:p w14:paraId="343623A8" w14:textId="77777777" w:rsidR="003A6A87" w:rsidRPr="00BE5C73" w:rsidRDefault="003A6A87">
                            <w:pPr>
                              <w:rPr>
                                <w:lang w:val="nb-NO"/>
                              </w:rPr>
                            </w:pPr>
                          </w:p>
                          <w:p w14:paraId="1C02B3FB" w14:textId="29970BE0" w:rsidR="003A6A87" w:rsidRPr="00BE5C73" w:rsidRDefault="003A6A87">
                            <w:pPr>
                              <w:rPr>
                                <w:lang w:val="nb-NO"/>
                              </w:rPr>
                            </w:pPr>
                          </w:p>
                          <w:p w14:paraId="2EBF76C2" w14:textId="77777777" w:rsidR="003A6A87" w:rsidRPr="00BE5C73" w:rsidRDefault="003A6A87">
                            <w:pPr>
                              <w:rPr>
                                <w:lang w:val="nb-NO"/>
                              </w:rPr>
                            </w:pPr>
                          </w:p>
                          <w:p w14:paraId="023BAA66" w14:textId="77777777" w:rsidR="003A6A87" w:rsidRPr="00BE5C73" w:rsidRDefault="003A6A87">
                            <w:pPr>
                              <w:rPr>
                                <w:lang w:val="nb-NO"/>
                              </w:rPr>
                            </w:pPr>
                          </w:p>
                          <w:p w14:paraId="4604CE31" w14:textId="77777777" w:rsidR="003A6A87" w:rsidRPr="00BE5C73" w:rsidRDefault="003A6A87">
                            <w:pPr>
                              <w:rPr>
                                <w:lang w:val="nb-NO"/>
                              </w:rPr>
                            </w:pPr>
                          </w:p>
                          <w:p w14:paraId="4166FE0D" w14:textId="77777777" w:rsidR="003A6A87" w:rsidRPr="00BE5C73" w:rsidRDefault="003A6A87">
                            <w:pPr>
                              <w:rPr>
                                <w:lang w:val="nb-NO"/>
                              </w:rPr>
                            </w:pPr>
                          </w:p>
                          <w:p w14:paraId="272D17CF" w14:textId="77777777" w:rsidR="003A6A87" w:rsidRPr="00BE5C73" w:rsidRDefault="003A6A87">
                            <w:pPr>
                              <w:rPr>
                                <w:lang w:val="nb-NO"/>
                              </w:rPr>
                            </w:pPr>
                          </w:p>
                          <w:p w14:paraId="07F726EF" w14:textId="77777777" w:rsidR="003A6A87" w:rsidRPr="00BE5C73" w:rsidRDefault="003A6A87">
                            <w:pPr>
                              <w:rPr>
                                <w:lang w:val="nb-NO"/>
                              </w:rPr>
                            </w:pPr>
                          </w:p>
                          <w:p w14:paraId="2F9D6449" w14:textId="77777777" w:rsidR="003A6A87" w:rsidRPr="00BE5C73" w:rsidRDefault="003A6A87">
                            <w:pPr>
                              <w:rPr>
                                <w:lang w:val="nb-NO"/>
                              </w:rPr>
                            </w:pPr>
                          </w:p>
                          <w:p w14:paraId="441D069B" w14:textId="77777777" w:rsidR="003A6A87" w:rsidRPr="00BE5C73" w:rsidRDefault="003A6A87">
                            <w:pPr>
                              <w:rPr>
                                <w:lang w:val="nb-NO"/>
                              </w:rPr>
                            </w:pPr>
                          </w:p>
                          <w:p w14:paraId="28934A17" w14:textId="77777777" w:rsidR="003A6A87" w:rsidRPr="00BE5C73" w:rsidRDefault="003A6A87">
                            <w:pPr>
                              <w:rPr>
                                <w:lang w:val="nb-NO"/>
                              </w:rPr>
                            </w:pPr>
                          </w:p>
                          <w:p w14:paraId="358E2FC5" w14:textId="77777777" w:rsidR="003A6A87" w:rsidRPr="00BE5C73" w:rsidRDefault="003A6A87">
                            <w:pPr>
                              <w:rPr>
                                <w:lang w:val="nb-NO"/>
                              </w:rPr>
                            </w:pPr>
                          </w:p>
                          <w:p w14:paraId="2ACB631F" w14:textId="77777777" w:rsidR="003A6A87" w:rsidRPr="00BE5C73" w:rsidRDefault="003A6A87">
                            <w:pPr>
                              <w:rPr>
                                <w:lang w:val="nb-NO"/>
                              </w:rPr>
                            </w:pPr>
                          </w:p>
                          <w:p w14:paraId="57A66BD6" w14:textId="77777777" w:rsidR="003A6A87" w:rsidRPr="00BE5C73" w:rsidRDefault="003A6A87">
                            <w:pPr>
                              <w:rPr>
                                <w:lang w:val="nb-NO"/>
                              </w:rPr>
                            </w:pPr>
                          </w:p>
                          <w:p w14:paraId="2683C6D6" w14:textId="77777777" w:rsidR="003A6A87" w:rsidRPr="00BE5C73" w:rsidRDefault="003A6A87">
                            <w:pPr>
                              <w:rPr>
                                <w:lang w:val="nb-NO"/>
                              </w:rPr>
                            </w:pPr>
                          </w:p>
                          <w:p w14:paraId="286FCE45" w14:textId="77777777" w:rsidR="003A6A87" w:rsidRPr="00BE5C73" w:rsidRDefault="003A6A87">
                            <w:pPr>
                              <w:rPr>
                                <w:lang w:val="nb-NO"/>
                              </w:rPr>
                            </w:pPr>
                          </w:p>
                          <w:p w14:paraId="6448EE54" w14:textId="77777777" w:rsidR="003A6A87" w:rsidRPr="00BE5C73" w:rsidRDefault="003A6A87">
                            <w:pPr>
                              <w:rPr>
                                <w:lang w:val="nb-NO"/>
                              </w:rPr>
                            </w:pPr>
                          </w:p>
                          <w:p w14:paraId="5CEBEE5F" w14:textId="77777777" w:rsidR="003A6A87" w:rsidRPr="00BE5C73" w:rsidRDefault="003A6A87">
                            <w:pPr>
                              <w:rPr>
                                <w:lang w:val="nb-NO"/>
                              </w:rPr>
                            </w:pPr>
                          </w:p>
                          <w:p w14:paraId="622494E4" w14:textId="77777777" w:rsidR="003A6A87" w:rsidRPr="00BE5C73" w:rsidRDefault="003A6A87">
                            <w:pPr>
                              <w:rPr>
                                <w:lang w:val="nb-NO"/>
                              </w:rPr>
                            </w:pPr>
                          </w:p>
                          <w:p w14:paraId="3070DBA0" w14:textId="77777777" w:rsidR="003A6A87" w:rsidRPr="00BE5C73" w:rsidRDefault="003A6A87">
                            <w:pPr>
                              <w:rPr>
                                <w:lang w:val="nb-NO"/>
                              </w:rPr>
                            </w:pPr>
                          </w:p>
                          <w:p w14:paraId="74A65912" w14:textId="77777777" w:rsidR="003A6A87" w:rsidRPr="00BE5C73" w:rsidRDefault="003A6A87">
                            <w:pPr>
                              <w:rPr>
                                <w:lang w:val="nb-NO"/>
                              </w:rPr>
                            </w:pPr>
                          </w:p>
                          <w:p w14:paraId="2CB4007A" w14:textId="77777777" w:rsidR="003A6A87" w:rsidRPr="00BE5C73" w:rsidRDefault="003A6A87">
                            <w:pPr>
                              <w:rPr>
                                <w:lang w:val="nb-NO"/>
                              </w:rPr>
                            </w:pPr>
                          </w:p>
                          <w:p w14:paraId="10830265" w14:textId="77777777" w:rsidR="003A6A87" w:rsidRPr="00BE5C73" w:rsidRDefault="003A6A87">
                            <w:pPr>
                              <w:rPr>
                                <w:lang w:val="nb-NO"/>
                              </w:rPr>
                            </w:pPr>
                          </w:p>
                          <w:p w14:paraId="0CFF8767" w14:textId="77777777" w:rsidR="003A6A87" w:rsidRPr="00BE5C73" w:rsidRDefault="003A6A87">
                            <w:pPr>
                              <w:rPr>
                                <w:lang w:val="nb-NO"/>
                              </w:rPr>
                            </w:pPr>
                          </w:p>
                          <w:p w14:paraId="41FA426D" w14:textId="77777777" w:rsidR="003A6A87" w:rsidRPr="00BE5C73" w:rsidRDefault="003A6A87">
                            <w:pPr>
                              <w:rPr>
                                <w:lang w:val="nb-NO"/>
                              </w:rPr>
                            </w:pPr>
                          </w:p>
                          <w:p w14:paraId="38D3186E" w14:textId="77777777" w:rsidR="003A6A87" w:rsidRPr="00BE5C73" w:rsidRDefault="003A6A87">
                            <w:pPr>
                              <w:rPr>
                                <w:lang w:val="nb-NO"/>
                              </w:rPr>
                            </w:pPr>
                          </w:p>
                          <w:p w14:paraId="155CFCB8" w14:textId="77777777" w:rsidR="003A6A87" w:rsidRPr="00BE5C73" w:rsidRDefault="003A6A87">
                            <w:pPr>
                              <w:rPr>
                                <w:lang w:val="nb-NO"/>
                              </w:rPr>
                            </w:pPr>
                          </w:p>
                          <w:p w14:paraId="2B57E0A2" w14:textId="77777777" w:rsidR="003A6A87" w:rsidRPr="00BE5C73" w:rsidRDefault="003A6A87">
                            <w:pPr>
                              <w:rPr>
                                <w:lang w:val="nb-NO"/>
                              </w:rPr>
                            </w:pPr>
                          </w:p>
                          <w:p w14:paraId="65516CC2" w14:textId="77777777" w:rsidR="003A6A87" w:rsidRPr="00BE5C73" w:rsidRDefault="003A6A87">
                            <w:pPr>
                              <w:rPr>
                                <w:lang w:val="nb-NO"/>
                              </w:rPr>
                            </w:pPr>
                          </w:p>
                          <w:p w14:paraId="7FC63A5F" w14:textId="77777777" w:rsidR="003A6A87" w:rsidRPr="00BE5C73" w:rsidRDefault="003A6A87">
                            <w:pPr>
                              <w:rPr>
                                <w:lang w:val="nb-NO"/>
                              </w:rPr>
                            </w:pPr>
                          </w:p>
                          <w:p w14:paraId="72BA3DED" w14:textId="77777777" w:rsidR="003A6A87" w:rsidRPr="00BE5C73" w:rsidRDefault="003A6A87">
                            <w:pPr>
                              <w:rPr>
                                <w:lang w:val="nb-NO"/>
                              </w:rPr>
                            </w:pPr>
                          </w:p>
                          <w:p w14:paraId="6DE6B132" w14:textId="77777777" w:rsidR="003A6A87" w:rsidRPr="00BE5C73" w:rsidRDefault="003A6A87">
                            <w:pPr>
                              <w:rPr>
                                <w:lang w:val="nb-NO"/>
                              </w:rPr>
                            </w:pPr>
                          </w:p>
                          <w:p w14:paraId="4628ADFF" w14:textId="77777777" w:rsidR="003A6A87" w:rsidRPr="00BE5C73" w:rsidRDefault="003A6A87">
                            <w:pPr>
                              <w:rPr>
                                <w:lang w:val="nb-NO"/>
                              </w:rPr>
                            </w:pPr>
                          </w:p>
                          <w:p w14:paraId="21A7D998" w14:textId="77777777" w:rsidR="003A6A87" w:rsidRPr="00BE5C73" w:rsidRDefault="003A6A87">
                            <w:pPr>
                              <w:rPr>
                                <w:lang w:val="nb-NO"/>
                              </w:rPr>
                            </w:pPr>
                          </w:p>
                          <w:p w14:paraId="3F535A69" w14:textId="77777777" w:rsidR="003A6A87" w:rsidRPr="00BE5C73" w:rsidRDefault="003A6A87">
                            <w:pPr>
                              <w:rPr>
                                <w:lang w:val="nb-NO"/>
                              </w:rPr>
                            </w:pPr>
                          </w:p>
                          <w:p w14:paraId="7BC03ED7" w14:textId="77777777" w:rsidR="003A6A87" w:rsidRPr="00BE5C73" w:rsidRDefault="003A6A87">
                            <w:pPr>
                              <w:rPr>
                                <w:lang w:val="nb-NO"/>
                              </w:rPr>
                            </w:pPr>
                          </w:p>
                          <w:p w14:paraId="1937B000" w14:textId="77777777" w:rsidR="003A6A87" w:rsidRPr="00BE5C73" w:rsidRDefault="003A6A87">
                            <w:pPr>
                              <w:rPr>
                                <w:lang w:val="nb-NO"/>
                              </w:rPr>
                            </w:pPr>
                          </w:p>
                          <w:p w14:paraId="0867A713" w14:textId="77777777" w:rsidR="003A6A87" w:rsidRPr="00BE5C73" w:rsidRDefault="003A6A87">
                            <w:pPr>
                              <w:rPr>
                                <w:lang w:val="nb-NO"/>
                              </w:rPr>
                            </w:pPr>
                          </w:p>
                          <w:p w14:paraId="0B814ACA" w14:textId="77777777" w:rsidR="003A6A87" w:rsidRPr="00BE5C73" w:rsidRDefault="003A6A87">
                            <w:pPr>
                              <w:rPr>
                                <w:lang w:val="nb-NO"/>
                              </w:rPr>
                            </w:pPr>
                          </w:p>
                          <w:p w14:paraId="7A1ED469" w14:textId="77777777" w:rsidR="003A6A87" w:rsidRPr="00BE5C73" w:rsidRDefault="003A6A87">
                            <w:pPr>
                              <w:rPr>
                                <w:lang w:val="nb-NO"/>
                              </w:rPr>
                            </w:pPr>
                          </w:p>
                          <w:p w14:paraId="0BC7C6B8" w14:textId="77777777" w:rsidR="003A6A87" w:rsidRPr="00BE5C73" w:rsidRDefault="003A6A87">
                            <w:pPr>
                              <w:rPr>
                                <w:lang w:val="nb-NO"/>
                              </w:rPr>
                            </w:pPr>
                          </w:p>
                          <w:p w14:paraId="0A1F3D04" w14:textId="77777777" w:rsidR="003A6A87" w:rsidRPr="00BE5C73" w:rsidRDefault="003A6A87">
                            <w:pPr>
                              <w:rPr>
                                <w:lang w:val="nb-NO"/>
                              </w:rPr>
                            </w:pPr>
                          </w:p>
                          <w:p w14:paraId="6B747075" w14:textId="77777777" w:rsidR="003A6A87" w:rsidRPr="00BE5C73" w:rsidRDefault="001E30B4">
                            <w:pPr>
                              <w:rPr>
                                <w:lang w:val="nb-NO"/>
                              </w:rPr>
                            </w:pPr>
                            <w:r w:rsidRPr="00BE5C73">
                              <w:rPr>
                                <w:lang w:val="nb-NO"/>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pt;margin-top:122.4pt;width:537.5pt;height:656.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" filled="f" stroked="f" strokeweight=".5pt">
                <o:lock v:ext="edit" aspectratio="t"/>
                <v:textbox>
                  <w:txbxContent>
                    <w:p w14:paraId="5F2FE6BA" w14:textId="77777777" w:rsidR="005B0EAE" w:rsidRPr="00A047C5" w:rsidRDefault="005B0EAE" w:rsidP="00450A55">
                      <w:pPr>
                        <w:jc w:val="left"/>
                        <w:rPr>
                          <w:bCs/>
                          <w:szCs w:val="24"/>
                          <w:lang w:val="nb-NO"/>
                        </w:rPr>
                      </w:pPr>
                      <w:r w:rsidRPr="00402A6B">
                        <w:rPr>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4BB351E6" w14:textId="77777777" w:rsidR="005B0EAE" w:rsidRPr="002A409C" w:rsidRDefault="005B0EAE" w:rsidP="00450A55">
                      <w:pPr>
                        <w:ind w:right="379"/>
                        <w:jc w:val="left"/>
                        <w:rPr>
                          <w:b/>
                          <w:bCs/>
                          <w:lang w:val="nb-NO"/>
                        </w:rPr>
                      </w:pPr>
                      <w:r w:rsidRPr="0025414E">
                        <w:rPr>
                          <w:b/>
                          <w:bCs/>
                          <w:lang w:val="nb-NO"/>
                        </w:rPr>
                        <w:t>Energisparing med resultatgaranti (EPC)</w:t>
                      </w:r>
                      <w:r>
                        <w:rPr>
                          <w:lang w:val="nb-NO"/>
                        </w:rPr>
                        <w:t xml:space="preserve"> er en utprøvd og vellykket modell for energisparing i bygg.</w:t>
                      </w:r>
                      <w:r w:rsidRPr="002A409C">
                        <w:rPr>
                          <w:lang w:val="nb-NO"/>
                        </w:rPr>
                        <w:t xml:space="preserve"> </w:t>
                      </w:r>
                      <w:r>
                        <w:rPr>
                          <w:lang w:val="nb-NO"/>
                        </w:rPr>
                        <w:t>Den er brukt av offentlige byggeiere for å nå klima- og energimål i et raskere tempo enn ved bruk av andre modeller. Det er fortsatt et stort og energisparepotensial i offentlig sektor.</w:t>
                      </w:r>
                    </w:p>
                    <w:p w14:paraId="3959C6B6" w14:textId="77777777" w:rsidR="005B0EAE" w:rsidRDefault="005B0EAE" w:rsidP="00450A55">
                      <w:pPr>
                        <w:ind w:right="237"/>
                        <w:jc w:val="left"/>
                        <w:rPr>
                          <w:lang w:val="nb-NO"/>
                        </w:rPr>
                      </w:pPr>
                      <w:r>
                        <w:rPr>
                          <w:lang w:val="nb-NO"/>
                        </w:rPr>
                        <w:t xml:space="preserve">Denne veilederen for oppstart av EPC-prosjekter er basert på </w:t>
                      </w:r>
                      <w:r w:rsidRPr="0025414E">
                        <w:rPr>
                          <w:b/>
                          <w:bCs/>
                          <w:lang w:val="nb-NO"/>
                        </w:rPr>
                        <w:t>Guide til EPC</w:t>
                      </w:r>
                      <w:r>
                        <w:rPr>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44290C02" w14:textId="457A360F" w:rsidR="005B0EAE" w:rsidRDefault="00450A55" w:rsidP="00450A55">
                      <w:pPr>
                        <w:spacing w:after="240"/>
                        <w:jc w:val="left"/>
                        <w:rPr>
                          <w:lang w:val="nb-NO"/>
                        </w:rPr>
                      </w:pPr>
                      <w:r>
                        <w:rPr>
                          <w:b/>
                          <w:bCs/>
                          <w:lang w:val="nb-NO"/>
                        </w:rPr>
                        <w:t>Mal for</w:t>
                      </w:r>
                      <w:r w:rsidR="005B0EAE" w:rsidRPr="00E971D4">
                        <w:rPr>
                          <w:b/>
                          <w:bCs/>
                          <w:lang w:val="nb-NO"/>
                        </w:rPr>
                        <w:t xml:space="preserve"> EPC </w:t>
                      </w:r>
                      <w:r>
                        <w:rPr>
                          <w:b/>
                          <w:bCs/>
                          <w:lang w:val="nb-NO"/>
                        </w:rPr>
                        <w:t>tilbudsanalyse</w:t>
                      </w:r>
                      <w:r w:rsidR="005B0EAE">
                        <w:rPr>
                          <w:lang w:val="nb-NO"/>
                        </w:rPr>
                        <w:t xml:space="preserve"> er en del av en verktøykasse med 9 dokumenter og maler som er tilpasset den nye gjennomføringsmodellens ulike faser med</w:t>
                      </w:r>
                      <w:r w:rsidR="005B0EAE" w:rsidRPr="00B00FCD">
                        <w:rPr>
                          <w:lang w:val="nb-NO"/>
                        </w:rPr>
                        <w:t xml:space="preserve"> hovedfokus på de to innledende fasene i et EPC-prosjekt</w:t>
                      </w:r>
                      <w:r w:rsidR="005B0EAE">
                        <w:rPr>
                          <w:lang w:val="nb-NO"/>
                        </w:rPr>
                        <w:t>. E</w:t>
                      </w:r>
                      <w:r w:rsidR="005B0EAE" w:rsidRPr="00B00FCD">
                        <w:rPr>
                          <w:lang w:val="nb-NO"/>
                        </w:rPr>
                        <w:t xml:space="preserve">rfaringer fra tidligere EPC-prosjekter viser at avgjørelser som tas i starten er </w:t>
                      </w:r>
                      <w:r w:rsidR="005B0EAE">
                        <w:rPr>
                          <w:lang w:val="nb-NO"/>
                        </w:rPr>
                        <w:t>avgjørende</w:t>
                      </w:r>
                      <w:r w:rsidR="005B0EAE" w:rsidRPr="00B00FCD">
                        <w:rPr>
                          <w:lang w:val="nb-NO"/>
                        </w:rPr>
                        <w:t>.</w:t>
                      </w:r>
                      <w:r w:rsidR="005B0EAE">
                        <w:rPr>
                          <w:lang w:val="nb-NO"/>
                        </w:rPr>
                        <w:t xml:space="preserve"> Målet er å promotere EPC som gjennomføringsmodell og forenkle oppstart av et EPC-prosjekt. </w:t>
                      </w:r>
                    </w:p>
                    <w:p w14:paraId="2B203D8C" w14:textId="1CE82D4C" w:rsidR="00EB1836" w:rsidRPr="00EB1836" w:rsidRDefault="005B0EAE" w:rsidP="00450A55">
                      <w:pPr>
                        <w:jc w:val="left"/>
                        <w:rPr>
                          <w:lang w:val="nb-NO"/>
                        </w:rPr>
                      </w:pPr>
                      <w:r w:rsidRPr="00EC61A7">
                        <w:rPr>
                          <w:lang w:val="nb-NO"/>
                        </w:rPr>
                        <w:t>Under følger en skjematisk oversikt over verktøy for EPC</w:t>
                      </w:r>
                      <w:r>
                        <w:rPr>
                          <w:lang w:val="nb-NO"/>
                        </w:rPr>
                        <w:t>:</w:t>
                      </w:r>
                      <w:r w:rsidR="00EB1836" w:rsidRPr="00EB1836">
                        <w:rPr>
                          <w:noProof/>
                          <w:lang w:val="nb-NO"/>
                        </w:rPr>
                        <w:t xml:space="preserve"> </w:t>
                      </w:r>
                      <w:r w:rsidR="00EB1836" w:rsidRPr="000576CB">
                        <w:rPr>
                          <w:noProof/>
                        </w:rPr>
                        <w:drawing>
                          <wp:inline distT="0" distB="0" distL="0" distR="0" wp14:anchorId="47CE1652" wp14:editId="483B102B">
                            <wp:extent cx="5392691" cy="31115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00283" cy="3115881"/>
                                    </a:xfrm>
                                    <a:prstGeom prst="rect">
                                      <a:avLst/>
                                    </a:prstGeom>
                                    <a:noFill/>
                                    <a:ln>
                                      <a:noFill/>
                                    </a:ln>
                                  </pic:spPr>
                                </pic:pic>
                              </a:graphicData>
                            </a:graphic>
                          </wp:inline>
                        </w:drawing>
                      </w:r>
                    </w:p>
                    <w:p w14:paraId="0EE5F4DC" w14:textId="77777777" w:rsidR="00EB1836" w:rsidRPr="00E278FD" w:rsidRDefault="00EB1836" w:rsidP="00EB1836">
                      <w:pPr>
                        <w:rPr>
                          <w:lang w:val="nb-NO"/>
                        </w:rPr>
                      </w:pPr>
                      <w:r w:rsidRPr="00083EF2">
                        <w:rPr>
                          <w:i/>
                          <w:iCs/>
                          <w:sz w:val="18"/>
                          <w:szCs w:val="14"/>
                          <w:lang w:val="nb-NO"/>
                        </w:rPr>
                        <w:t xml:space="preserve">*Ikke vesentlig endret sammenliknet med maler for </w:t>
                      </w:r>
                      <w:r>
                        <w:rPr>
                          <w:i/>
                          <w:iCs/>
                          <w:sz w:val="18"/>
                          <w:szCs w:val="14"/>
                          <w:lang w:val="nb-NO"/>
                        </w:rPr>
                        <w:t>tradisjonell</w:t>
                      </w:r>
                      <w:r w:rsidRPr="00083EF2">
                        <w:rPr>
                          <w:i/>
                          <w:iCs/>
                          <w:sz w:val="18"/>
                          <w:szCs w:val="14"/>
                          <w:lang w:val="nb-NO"/>
                        </w:rPr>
                        <w:t xml:space="preserve"> EPC-</w:t>
                      </w:r>
                      <w:r>
                        <w:rPr>
                          <w:i/>
                          <w:iCs/>
                          <w:sz w:val="18"/>
                          <w:szCs w:val="14"/>
                          <w:lang w:val="nb-NO"/>
                        </w:rPr>
                        <w:t>gjennomføring</w:t>
                      </w:r>
                      <w:r w:rsidRPr="00083EF2">
                        <w:rPr>
                          <w:i/>
                          <w:iCs/>
                          <w:sz w:val="18"/>
                          <w:szCs w:val="14"/>
                          <w:lang w:val="nb-NO"/>
                        </w:rPr>
                        <w:t xml:space="preserve">. </w:t>
                      </w:r>
                    </w:p>
                    <w:p w14:paraId="0E5081B6" w14:textId="26EF5CF6" w:rsidR="00BE6C29" w:rsidRPr="00BE5C73" w:rsidRDefault="00BE6C29" w:rsidP="00EB1836">
                      <w:pPr>
                        <w:spacing w:after="0"/>
                        <w:rPr>
                          <w:rFonts w:asciiTheme="minorHAnsi" w:hAnsiTheme="minorHAnsi" w:cstheme="minorHAnsi"/>
                          <w:i/>
                          <w:iCs/>
                          <w:lang w:val="nb-NO"/>
                        </w:rPr>
                      </w:pPr>
                    </w:p>
                    <w:p w14:paraId="343623A8" w14:textId="77777777" w:rsidR="003A6A87" w:rsidRPr="00BE5C73" w:rsidRDefault="003A6A87">
                      <w:pPr>
                        <w:rPr>
                          <w:lang w:val="nb-NO"/>
                        </w:rPr>
                      </w:pPr>
                    </w:p>
                    <w:p w14:paraId="1C02B3FB" w14:textId="29970BE0" w:rsidR="003A6A87" w:rsidRPr="00BE5C73" w:rsidRDefault="003A6A87">
                      <w:pPr>
                        <w:rPr>
                          <w:lang w:val="nb-NO"/>
                        </w:rPr>
                      </w:pPr>
                    </w:p>
                    <w:p w14:paraId="2EBF76C2" w14:textId="77777777" w:rsidR="003A6A87" w:rsidRPr="00BE5C73" w:rsidRDefault="003A6A87">
                      <w:pPr>
                        <w:rPr>
                          <w:lang w:val="nb-NO"/>
                        </w:rPr>
                      </w:pPr>
                    </w:p>
                    <w:p w14:paraId="023BAA66" w14:textId="77777777" w:rsidR="003A6A87" w:rsidRPr="00BE5C73" w:rsidRDefault="003A6A87">
                      <w:pPr>
                        <w:rPr>
                          <w:lang w:val="nb-NO"/>
                        </w:rPr>
                      </w:pPr>
                    </w:p>
                    <w:p w14:paraId="4604CE31" w14:textId="77777777" w:rsidR="003A6A87" w:rsidRPr="00BE5C73" w:rsidRDefault="003A6A87">
                      <w:pPr>
                        <w:rPr>
                          <w:lang w:val="nb-NO"/>
                        </w:rPr>
                      </w:pPr>
                    </w:p>
                    <w:p w14:paraId="4166FE0D" w14:textId="77777777" w:rsidR="003A6A87" w:rsidRPr="00BE5C73" w:rsidRDefault="003A6A87">
                      <w:pPr>
                        <w:rPr>
                          <w:lang w:val="nb-NO"/>
                        </w:rPr>
                      </w:pPr>
                    </w:p>
                    <w:p w14:paraId="272D17CF" w14:textId="77777777" w:rsidR="003A6A87" w:rsidRPr="00BE5C73" w:rsidRDefault="003A6A87">
                      <w:pPr>
                        <w:rPr>
                          <w:lang w:val="nb-NO"/>
                        </w:rPr>
                      </w:pPr>
                    </w:p>
                    <w:p w14:paraId="07F726EF" w14:textId="77777777" w:rsidR="003A6A87" w:rsidRPr="00BE5C73" w:rsidRDefault="003A6A87">
                      <w:pPr>
                        <w:rPr>
                          <w:lang w:val="nb-NO"/>
                        </w:rPr>
                      </w:pPr>
                    </w:p>
                    <w:p w14:paraId="2F9D6449" w14:textId="77777777" w:rsidR="003A6A87" w:rsidRPr="00BE5C73" w:rsidRDefault="003A6A87">
                      <w:pPr>
                        <w:rPr>
                          <w:lang w:val="nb-NO"/>
                        </w:rPr>
                      </w:pPr>
                    </w:p>
                    <w:p w14:paraId="441D069B" w14:textId="77777777" w:rsidR="003A6A87" w:rsidRPr="00BE5C73" w:rsidRDefault="003A6A87">
                      <w:pPr>
                        <w:rPr>
                          <w:lang w:val="nb-NO"/>
                        </w:rPr>
                      </w:pPr>
                    </w:p>
                    <w:p w14:paraId="28934A17" w14:textId="77777777" w:rsidR="003A6A87" w:rsidRPr="00BE5C73" w:rsidRDefault="003A6A87">
                      <w:pPr>
                        <w:rPr>
                          <w:lang w:val="nb-NO"/>
                        </w:rPr>
                      </w:pPr>
                    </w:p>
                    <w:p w14:paraId="358E2FC5" w14:textId="77777777" w:rsidR="003A6A87" w:rsidRPr="00BE5C73" w:rsidRDefault="003A6A87">
                      <w:pPr>
                        <w:rPr>
                          <w:lang w:val="nb-NO"/>
                        </w:rPr>
                      </w:pPr>
                    </w:p>
                    <w:p w14:paraId="2ACB631F" w14:textId="77777777" w:rsidR="003A6A87" w:rsidRPr="00BE5C73" w:rsidRDefault="003A6A87">
                      <w:pPr>
                        <w:rPr>
                          <w:lang w:val="nb-NO"/>
                        </w:rPr>
                      </w:pPr>
                    </w:p>
                    <w:p w14:paraId="57A66BD6" w14:textId="77777777" w:rsidR="003A6A87" w:rsidRPr="00BE5C73" w:rsidRDefault="003A6A87">
                      <w:pPr>
                        <w:rPr>
                          <w:lang w:val="nb-NO"/>
                        </w:rPr>
                      </w:pPr>
                    </w:p>
                    <w:p w14:paraId="2683C6D6" w14:textId="77777777" w:rsidR="003A6A87" w:rsidRPr="00BE5C73" w:rsidRDefault="003A6A87">
                      <w:pPr>
                        <w:rPr>
                          <w:lang w:val="nb-NO"/>
                        </w:rPr>
                      </w:pPr>
                    </w:p>
                    <w:p w14:paraId="286FCE45" w14:textId="77777777" w:rsidR="003A6A87" w:rsidRPr="00BE5C73" w:rsidRDefault="003A6A87">
                      <w:pPr>
                        <w:rPr>
                          <w:lang w:val="nb-NO"/>
                        </w:rPr>
                      </w:pPr>
                    </w:p>
                    <w:p w14:paraId="6448EE54" w14:textId="77777777" w:rsidR="003A6A87" w:rsidRPr="00BE5C73" w:rsidRDefault="003A6A87">
                      <w:pPr>
                        <w:rPr>
                          <w:lang w:val="nb-NO"/>
                        </w:rPr>
                      </w:pPr>
                    </w:p>
                    <w:p w14:paraId="5CEBEE5F" w14:textId="77777777" w:rsidR="003A6A87" w:rsidRPr="00BE5C73" w:rsidRDefault="003A6A87">
                      <w:pPr>
                        <w:rPr>
                          <w:lang w:val="nb-NO"/>
                        </w:rPr>
                      </w:pPr>
                    </w:p>
                    <w:p w14:paraId="622494E4" w14:textId="77777777" w:rsidR="003A6A87" w:rsidRPr="00BE5C73" w:rsidRDefault="003A6A87">
                      <w:pPr>
                        <w:rPr>
                          <w:lang w:val="nb-NO"/>
                        </w:rPr>
                      </w:pPr>
                    </w:p>
                    <w:p w14:paraId="3070DBA0" w14:textId="77777777" w:rsidR="003A6A87" w:rsidRPr="00BE5C73" w:rsidRDefault="003A6A87">
                      <w:pPr>
                        <w:rPr>
                          <w:lang w:val="nb-NO"/>
                        </w:rPr>
                      </w:pPr>
                    </w:p>
                    <w:p w14:paraId="74A65912" w14:textId="77777777" w:rsidR="003A6A87" w:rsidRPr="00BE5C73" w:rsidRDefault="003A6A87">
                      <w:pPr>
                        <w:rPr>
                          <w:lang w:val="nb-NO"/>
                        </w:rPr>
                      </w:pPr>
                    </w:p>
                    <w:p w14:paraId="2CB4007A" w14:textId="77777777" w:rsidR="003A6A87" w:rsidRPr="00BE5C73" w:rsidRDefault="003A6A87">
                      <w:pPr>
                        <w:rPr>
                          <w:lang w:val="nb-NO"/>
                        </w:rPr>
                      </w:pPr>
                    </w:p>
                    <w:p w14:paraId="10830265" w14:textId="77777777" w:rsidR="003A6A87" w:rsidRPr="00BE5C73" w:rsidRDefault="003A6A87">
                      <w:pPr>
                        <w:rPr>
                          <w:lang w:val="nb-NO"/>
                        </w:rPr>
                      </w:pPr>
                    </w:p>
                    <w:p w14:paraId="0CFF8767" w14:textId="77777777" w:rsidR="003A6A87" w:rsidRPr="00BE5C73" w:rsidRDefault="003A6A87">
                      <w:pPr>
                        <w:rPr>
                          <w:lang w:val="nb-NO"/>
                        </w:rPr>
                      </w:pPr>
                    </w:p>
                    <w:p w14:paraId="41FA426D" w14:textId="77777777" w:rsidR="003A6A87" w:rsidRPr="00BE5C73" w:rsidRDefault="003A6A87">
                      <w:pPr>
                        <w:rPr>
                          <w:lang w:val="nb-NO"/>
                        </w:rPr>
                      </w:pPr>
                    </w:p>
                    <w:p w14:paraId="38D3186E" w14:textId="77777777" w:rsidR="003A6A87" w:rsidRPr="00BE5C73" w:rsidRDefault="003A6A87">
                      <w:pPr>
                        <w:rPr>
                          <w:lang w:val="nb-NO"/>
                        </w:rPr>
                      </w:pPr>
                    </w:p>
                    <w:p w14:paraId="155CFCB8" w14:textId="77777777" w:rsidR="003A6A87" w:rsidRPr="00BE5C73" w:rsidRDefault="003A6A87">
                      <w:pPr>
                        <w:rPr>
                          <w:lang w:val="nb-NO"/>
                        </w:rPr>
                      </w:pPr>
                    </w:p>
                    <w:p w14:paraId="2B57E0A2" w14:textId="77777777" w:rsidR="003A6A87" w:rsidRPr="00BE5C73" w:rsidRDefault="003A6A87">
                      <w:pPr>
                        <w:rPr>
                          <w:lang w:val="nb-NO"/>
                        </w:rPr>
                      </w:pPr>
                    </w:p>
                    <w:p w14:paraId="65516CC2" w14:textId="77777777" w:rsidR="003A6A87" w:rsidRPr="00BE5C73" w:rsidRDefault="003A6A87">
                      <w:pPr>
                        <w:rPr>
                          <w:lang w:val="nb-NO"/>
                        </w:rPr>
                      </w:pPr>
                    </w:p>
                    <w:p w14:paraId="7FC63A5F" w14:textId="77777777" w:rsidR="003A6A87" w:rsidRPr="00BE5C73" w:rsidRDefault="003A6A87">
                      <w:pPr>
                        <w:rPr>
                          <w:lang w:val="nb-NO"/>
                        </w:rPr>
                      </w:pPr>
                    </w:p>
                    <w:p w14:paraId="72BA3DED" w14:textId="77777777" w:rsidR="003A6A87" w:rsidRPr="00BE5C73" w:rsidRDefault="003A6A87">
                      <w:pPr>
                        <w:rPr>
                          <w:lang w:val="nb-NO"/>
                        </w:rPr>
                      </w:pPr>
                    </w:p>
                    <w:p w14:paraId="6DE6B132" w14:textId="77777777" w:rsidR="003A6A87" w:rsidRPr="00BE5C73" w:rsidRDefault="003A6A87">
                      <w:pPr>
                        <w:rPr>
                          <w:lang w:val="nb-NO"/>
                        </w:rPr>
                      </w:pPr>
                    </w:p>
                    <w:p w14:paraId="4628ADFF" w14:textId="77777777" w:rsidR="003A6A87" w:rsidRPr="00BE5C73" w:rsidRDefault="003A6A87">
                      <w:pPr>
                        <w:rPr>
                          <w:lang w:val="nb-NO"/>
                        </w:rPr>
                      </w:pPr>
                    </w:p>
                    <w:p w14:paraId="21A7D998" w14:textId="77777777" w:rsidR="003A6A87" w:rsidRPr="00BE5C73" w:rsidRDefault="003A6A87">
                      <w:pPr>
                        <w:rPr>
                          <w:lang w:val="nb-NO"/>
                        </w:rPr>
                      </w:pPr>
                    </w:p>
                    <w:p w14:paraId="3F535A69" w14:textId="77777777" w:rsidR="003A6A87" w:rsidRPr="00BE5C73" w:rsidRDefault="003A6A87">
                      <w:pPr>
                        <w:rPr>
                          <w:lang w:val="nb-NO"/>
                        </w:rPr>
                      </w:pPr>
                    </w:p>
                    <w:p w14:paraId="7BC03ED7" w14:textId="77777777" w:rsidR="003A6A87" w:rsidRPr="00BE5C73" w:rsidRDefault="003A6A87">
                      <w:pPr>
                        <w:rPr>
                          <w:lang w:val="nb-NO"/>
                        </w:rPr>
                      </w:pPr>
                    </w:p>
                    <w:p w14:paraId="1937B000" w14:textId="77777777" w:rsidR="003A6A87" w:rsidRPr="00BE5C73" w:rsidRDefault="003A6A87">
                      <w:pPr>
                        <w:rPr>
                          <w:lang w:val="nb-NO"/>
                        </w:rPr>
                      </w:pPr>
                    </w:p>
                    <w:p w14:paraId="0867A713" w14:textId="77777777" w:rsidR="003A6A87" w:rsidRPr="00BE5C73" w:rsidRDefault="003A6A87">
                      <w:pPr>
                        <w:rPr>
                          <w:lang w:val="nb-NO"/>
                        </w:rPr>
                      </w:pPr>
                    </w:p>
                    <w:p w14:paraId="0B814ACA" w14:textId="77777777" w:rsidR="003A6A87" w:rsidRPr="00BE5C73" w:rsidRDefault="003A6A87">
                      <w:pPr>
                        <w:rPr>
                          <w:lang w:val="nb-NO"/>
                        </w:rPr>
                      </w:pPr>
                    </w:p>
                    <w:p w14:paraId="7A1ED469" w14:textId="77777777" w:rsidR="003A6A87" w:rsidRPr="00BE5C73" w:rsidRDefault="003A6A87">
                      <w:pPr>
                        <w:rPr>
                          <w:lang w:val="nb-NO"/>
                        </w:rPr>
                      </w:pPr>
                    </w:p>
                    <w:p w14:paraId="0BC7C6B8" w14:textId="77777777" w:rsidR="003A6A87" w:rsidRPr="00BE5C73" w:rsidRDefault="003A6A87">
                      <w:pPr>
                        <w:rPr>
                          <w:lang w:val="nb-NO"/>
                        </w:rPr>
                      </w:pPr>
                    </w:p>
                    <w:p w14:paraId="0A1F3D04" w14:textId="77777777" w:rsidR="003A6A87" w:rsidRPr="00BE5C73" w:rsidRDefault="003A6A87">
                      <w:pPr>
                        <w:rPr>
                          <w:lang w:val="nb-NO"/>
                        </w:rPr>
                      </w:pPr>
                    </w:p>
                    <w:p w14:paraId="6B747075" w14:textId="77777777" w:rsidR="003A6A87" w:rsidRPr="00BE5C73" w:rsidRDefault="001E30B4">
                      <w:pPr>
                        <w:rPr>
                          <w:lang w:val="nb-NO"/>
                        </w:rPr>
                      </w:pPr>
                      <w:r w:rsidRPr="00BE5C73">
                        <w:rPr>
                          <w:lang w:val="nb-NO"/>
                        </w:rPr>
                        <w:br/>
                      </w:r>
                    </w:p>
                  </w:txbxContent>
                </v:textbox>
                <w10:wrap type="square" anchorx="margin"/>
              </v:shape>
            </w:pict>
          </mc:Fallback>
        </mc:AlternateContent>
      </w:r>
      <w:r w:rsidR="001E30B4" w:rsidRPr="006C1D31">
        <w:rPr>
          <w:lang w:val="nb-NO"/>
        </w:rPr>
        <w:br w:type="page"/>
      </w:r>
      <w:r w:rsidR="001E30B4" w:rsidRPr="006C1D31">
        <w:rPr>
          <w:noProof/>
          <w:lang w:val="nb-NO"/>
        </w:rPr>
        <w:drawing>
          <wp:anchor distT="0" distB="0" distL="114300" distR="114300" simplePos="0" relativeHeight="251671040"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6C1D31">
        <w:rPr>
          <w:noProof/>
          <w:lang w:val="nb-NO"/>
        </w:rPr>
        <w:drawing>
          <wp:anchor distT="0" distB="0" distL="114300" distR="114300" simplePos="0" relativeHeight="251670016"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6C1D31">
        <w:rPr>
          <w:noProof/>
          <w:lang w:val="nb-NO"/>
        </w:rPr>
        <w:drawing>
          <wp:anchor distT="0" distB="0" distL="114300" distR="114300" simplePos="0" relativeHeight="251651584"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2"/>
                    <a:srcRect/>
                    <a:stretch>
                      <a:fillRect/>
                    </a:stretch>
                  </pic:blipFill>
                  <pic:spPr>
                    <a:xfrm>
                      <a:off x="0" y="0"/>
                      <a:ext cx="7565390" cy="7181215"/>
                    </a:xfrm>
                    <a:prstGeom prst="rect">
                      <a:avLst/>
                    </a:prstGeom>
                  </pic:spPr>
                </pic:pic>
              </a:graphicData>
            </a:graphic>
          </wp:anchor>
        </w:drawing>
      </w:r>
    </w:p>
    <w:p w14:paraId="6CD9D6B0" w14:textId="77777777" w:rsidR="003A6A87" w:rsidRPr="006C1D31" w:rsidRDefault="003A6A87">
      <w:pPr>
        <w:rPr>
          <w:lang w:val="nb-NO"/>
        </w:rPr>
      </w:pPr>
    </w:p>
    <w:p w14:paraId="240E0044" w14:textId="77777777" w:rsidR="00E05E94" w:rsidRPr="006C1D31" w:rsidRDefault="00E05E94" w:rsidP="00E05E94">
      <w:pPr>
        <w:rPr>
          <w:rFonts w:ascii="Verdana" w:eastAsia="Times New Roman" w:hAnsi="Verdana" w:cs="Arial"/>
          <w:sz w:val="20"/>
          <w:lang w:val="nb-NO"/>
        </w:rPr>
      </w:pPr>
    </w:p>
    <w:p w14:paraId="0059A66F" w14:textId="77777777" w:rsidR="00E05E94" w:rsidRPr="006C1D31" w:rsidRDefault="00E05E94" w:rsidP="00E05E94">
      <w:pPr>
        <w:rPr>
          <w:rFonts w:ascii="Verdana" w:eastAsia="Times New Roman" w:hAnsi="Verdana" w:cs="Arial"/>
          <w:sz w:val="20"/>
          <w:lang w:val="nb-NO"/>
        </w:rPr>
      </w:pPr>
    </w:p>
    <w:p w14:paraId="201AB8DF" w14:textId="77777777" w:rsidR="00E05E94" w:rsidRPr="006C1D31" w:rsidRDefault="00E05E94" w:rsidP="00E05E94">
      <w:pPr>
        <w:rPr>
          <w:rFonts w:ascii="Verdana" w:eastAsia="Times New Roman" w:hAnsi="Verdana" w:cs="Arial"/>
          <w:sz w:val="20"/>
          <w:lang w:val="nb-NO"/>
        </w:rPr>
      </w:pPr>
    </w:p>
    <w:p w14:paraId="07DB0D74" w14:textId="69C15DD0" w:rsidR="00E05E94" w:rsidRPr="006C1D31" w:rsidRDefault="00450A55" w:rsidP="00E05E94">
      <w:pPr>
        <w:rPr>
          <w:rFonts w:eastAsia="Times New Roman" w:cstheme="majorHAnsi"/>
          <w:b/>
          <w:bCs/>
          <w:szCs w:val="24"/>
          <w:lang w:val="nb-NO"/>
        </w:rPr>
      </w:pPr>
      <w:r>
        <w:rPr>
          <w:rFonts w:eastAsia="Times New Roman" w:cstheme="majorHAnsi"/>
          <w:b/>
          <w:bCs/>
          <w:szCs w:val="24"/>
          <w:lang w:val="nb-NO"/>
        </w:rPr>
        <w:t>Hvordan bruke malen</w:t>
      </w:r>
    </w:p>
    <w:p w14:paraId="25B0798E" w14:textId="0DBB266F" w:rsidR="00A36697" w:rsidRPr="00A36697" w:rsidRDefault="00A36697" w:rsidP="00A36697">
      <w:pPr>
        <w:pStyle w:val="Listeavsnitt"/>
        <w:numPr>
          <w:ilvl w:val="0"/>
          <w:numId w:val="47"/>
        </w:numPr>
        <w:rPr>
          <w:rFonts w:eastAsia="Times New Roman" w:cstheme="majorHAnsi"/>
          <w:szCs w:val="24"/>
          <w:lang w:val="nb-NO"/>
        </w:rPr>
      </w:pPr>
      <w:r w:rsidRPr="00A36697">
        <w:rPr>
          <w:rFonts w:eastAsia="Times New Roman" w:cstheme="majorHAnsi"/>
          <w:szCs w:val="24"/>
          <w:lang w:val="nb-NO"/>
        </w:rPr>
        <w:t>Denne malen er en del av EPC-utlysningen og skal fylles ut av EPC-leverandøren / tilbyder og sendes inn som vedlegg til tilbudet.</w:t>
      </w:r>
    </w:p>
    <w:p w14:paraId="7E340A35" w14:textId="0EED46BD" w:rsidR="00A36697" w:rsidRPr="00A36697" w:rsidRDefault="00A36697" w:rsidP="00A36697">
      <w:pPr>
        <w:pStyle w:val="Listeavsnitt"/>
        <w:numPr>
          <w:ilvl w:val="0"/>
          <w:numId w:val="47"/>
        </w:numPr>
        <w:rPr>
          <w:rFonts w:eastAsia="Times New Roman" w:cstheme="majorHAnsi"/>
          <w:szCs w:val="24"/>
          <w:lang w:val="nb-NO"/>
        </w:rPr>
      </w:pPr>
      <w:r w:rsidRPr="00A36697">
        <w:rPr>
          <w:rFonts w:eastAsia="Times New Roman" w:cstheme="majorHAnsi"/>
          <w:szCs w:val="24"/>
          <w:lang w:val="nb-NO"/>
        </w:rPr>
        <w:t>I tabellen nedenfor skal tilbyder oppgi hvor kunden vil finne dokumentasjonen i EPC-tilbudet.</w:t>
      </w:r>
    </w:p>
    <w:p w14:paraId="2D789A5A" w14:textId="468E1C51" w:rsidR="00A36697" w:rsidRPr="00A36697" w:rsidRDefault="00A36697" w:rsidP="00A36697">
      <w:pPr>
        <w:pStyle w:val="Listeavsnitt"/>
        <w:numPr>
          <w:ilvl w:val="0"/>
          <w:numId w:val="47"/>
        </w:numPr>
        <w:rPr>
          <w:rFonts w:eastAsia="Times New Roman" w:cstheme="majorHAnsi"/>
          <w:szCs w:val="24"/>
          <w:lang w:val="nb-NO"/>
        </w:rPr>
      </w:pPr>
      <w:r w:rsidRPr="00A36697">
        <w:rPr>
          <w:rFonts w:eastAsia="Times New Roman" w:cstheme="majorHAnsi"/>
          <w:szCs w:val="24"/>
          <w:lang w:val="nb-NO"/>
        </w:rPr>
        <w:t>I margene kan du finne viktig informasjon til brukere med bakgrunnsinformasjon og råd om hvilke seksjoner som bør kontrolleres grundig og tilpasses nasjonale lover, forskrifter og spesifikke prosjektforhold.</w:t>
      </w:r>
    </w:p>
    <w:p w14:paraId="06691EE8" w14:textId="46B3D1B1" w:rsidR="003A6A87" w:rsidRPr="006C1D31" w:rsidRDefault="00267B51" w:rsidP="00A36697">
      <w:pPr>
        <w:pStyle w:val="Listeavsnitt"/>
        <w:numPr>
          <w:ilvl w:val="0"/>
          <w:numId w:val="47"/>
        </w:numPr>
        <w:spacing w:after="0" w:line="240" w:lineRule="auto"/>
        <w:contextualSpacing w:val="0"/>
        <w:jc w:val="left"/>
        <w:rPr>
          <w:rFonts w:asciiTheme="minorHAnsi" w:hAnsiTheme="minorHAnsi" w:cstheme="minorHAnsi"/>
          <w:szCs w:val="24"/>
          <w:lang w:val="nb-NO"/>
        </w:rPr>
        <w:sectPr w:rsidR="003A6A87" w:rsidRPr="006C1D31">
          <w:headerReference w:type="even" r:id="rId23"/>
          <w:footerReference w:type="even" r:id="rId24"/>
          <w:footerReference w:type="default" r:id="rId25"/>
          <w:type w:val="oddPage"/>
          <w:pgSz w:w="11850" w:h="16783"/>
          <w:pgMar w:top="-69" w:right="1134" w:bottom="1134" w:left="1701" w:header="720" w:footer="720" w:gutter="0"/>
          <w:cols w:space="720"/>
          <w:docGrid w:linePitch="360"/>
        </w:sectPr>
      </w:pPr>
      <w:r w:rsidRPr="006C1D31">
        <w:rPr>
          <w:rFonts w:asciiTheme="minorHAnsi" w:hAnsiTheme="minorHAnsi" w:cstheme="minorHAnsi"/>
          <w:bCs/>
          <w:noProof/>
          <w:szCs w:val="24"/>
          <w:lang w:val="nb-NO"/>
        </w:rPr>
        <mc:AlternateContent>
          <mc:Choice Requires="wps">
            <w:drawing>
              <wp:anchor distT="0" distB="0" distL="114300" distR="114300" simplePos="0" relativeHeight="251645440" behindDoc="0" locked="0" layoutInCell="1" allowOverlap="1" wp14:anchorId="03DF4A32" wp14:editId="2EFA0F07">
                <wp:simplePos x="0" y="0"/>
                <wp:positionH relativeFrom="page">
                  <wp:posOffset>318052</wp:posOffset>
                </wp:positionH>
                <wp:positionV relativeFrom="paragraph">
                  <wp:posOffset>5077267</wp:posOffset>
                </wp:positionV>
                <wp:extent cx="6846073" cy="1307465"/>
                <wp:effectExtent l="0" t="0" r="12065" b="26035"/>
                <wp:wrapNone/>
                <wp:docPr id="34" name="Text Box 34"/>
                <wp:cNvGraphicFramePr/>
                <a:graphic xmlns:a="http://schemas.openxmlformats.org/drawingml/2006/main">
                  <a:graphicData uri="http://schemas.microsoft.com/office/word/2010/wordprocessingShape">
                    <wps:wsp>
                      <wps:cNvSpPr txBox="1"/>
                      <wps:spPr>
                        <a:xfrm>
                          <a:off x="0" y="0"/>
                          <a:ext cx="6846073" cy="130746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799C5DBF" w14:textId="77777777" w:rsidR="00B25E95" w:rsidRPr="00250382" w:rsidRDefault="00B25E95" w:rsidP="00B25E95">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6"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7" w:history="1">
                              <w:r w:rsidRPr="00B956A9">
                                <w:rPr>
                                  <w:rStyle w:val="Hyperkobling"/>
                                  <w:color w:val="auto"/>
                                  <w:lang w:val="nb-NO"/>
                                </w:rPr>
                                <w:t>www.innlandetfylke.no/e4b</w:t>
                              </w:r>
                            </w:hyperlink>
                          </w:p>
                          <w:p w14:paraId="5FD3A8CC" w14:textId="4E3EE898" w:rsidR="003A6A87" w:rsidRPr="00267B51" w:rsidRDefault="003A6A87">
                            <w:pPr>
                              <w:rPr>
                                <w:lang w:val="nb-N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03DF4A32" id="_x0000_t202" coordsize="21600,21600" o:spt="202" path="m,l,21600r21600,l21600,xe">
                <v:stroke joinstyle="miter"/>
                <v:path gradientshapeok="t" o:connecttype="rect"/>
              </v:shapetype>
              <v:shape id="Text Box 34" o:spid="_x0000_s1028" type="#_x0000_t202" style="position:absolute;left:0;text-align:left;margin-left:25.05pt;margin-top:399.8pt;width:539.05pt;height:102.95pt;z-index:2516454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" fillcolor="white [3201]" strokeweight=".5pt">
                <v:stroke opacity="0"/>
                <v:textbox>
                  <w:txbxContent>
                    <w:p w14:paraId="799C5DBF" w14:textId="77777777" w:rsidR="00B25E95" w:rsidRPr="00250382" w:rsidRDefault="00B25E95" w:rsidP="00B25E95">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8"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9" w:history="1">
                        <w:r w:rsidRPr="00B956A9">
                          <w:rPr>
                            <w:rStyle w:val="Hyperkobling"/>
                            <w:color w:val="auto"/>
                            <w:lang w:val="nb-NO"/>
                          </w:rPr>
                          <w:t>www.innlandetfylke.no/e4b</w:t>
                        </w:r>
                      </w:hyperlink>
                    </w:p>
                    <w:p w14:paraId="5FD3A8CC" w14:textId="4E3EE898" w:rsidR="003A6A87" w:rsidRPr="00267B51" w:rsidRDefault="003A6A87">
                      <w:pPr>
                        <w:rPr>
                          <w:lang w:val="nb-NO"/>
                        </w:rPr>
                      </w:pPr>
                    </w:p>
                  </w:txbxContent>
                </v:textbox>
                <w10:wrap anchorx="page"/>
              </v:shape>
            </w:pict>
          </mc:Fallback>
        </mc:AlternateContent>
      </w:r>
      <w:r w:rsidR="00A36697" w:rsidRPr="00A36697">
        <w:rPr>
          <w:rFonts w:eastAsia="Times New Roman" w:cstheme="majorHAnsi"/>
          <w:szCs w:val="24"/>
          <w:lang w:val="nb-NO"/>
        </w:rPr>
        <w:t>Forsikre deg om at all innled</w:t>
      </w:r>
      <w:r w:rsidR="00A36697">
        <w:rPr>
          <w:rFonts w:eastAsia="Times New Roman" w:cstheme="majorHAnsi"/>
          <w:szCs w:val="24"/>
          <w:lang w:val="nb-NO"/>
        </w:rPr>
        <w:t xml:space="preserve">ende </w:t>
      </w:r>
      <w:r w:rsidR="00A36697" w:rsidRPr="00A36697">
        <w:rPr>
          <w:rFonts w:eastAsia="Times New Roman" w:cstheme="majorHAnsi"/>
          <w:szCs w:val="24"/>
          <w:lang w:val="nb-NO"/>
        </w:rPr>
        <w:t>tekst, tekst i margene</w:t>
      </w:r>
      <w:r w:rsidR="00A36697">
        <w:rPr>
          <w:rFonts w:eastAsia="Times New Roman" w:cstheme="majorHAnsi"/>
          <w:szCs w:val="24"/>
          <w:lang w:val="nb-NO"/>
        </w:rPr>
        <w:t>,</w:t>
      </w:r>
      <w:r w:rsidR="00A36697" w:rsidRPr="00A36697">
        <w:rPr>
          <w:rFonts w:eastAsia="Times New Roman" w:cstheme="majorHAnsi"/>
          <w:szCs w:val="24"/>
          <w:lang w:val="nb-NO"/>
        </w:rPr>
        <w:t xml:space="preserve"> logoer og layout slettes før du </w:t>
      </w:r>
      <w:r w:rsidR="00A36697">
        <w:rPr>
          <w:rFonts w:eastAsia="Times New Roman" w:cstheme="majorHAnsi"/>
          <w:szCs w:val="24"/>
          <w:lang w:val="nb-NO"/>
        </w:rPr>
        <w:t>bruker den som</w:t>
      </w:r>
      <w:r w:rsidR="00A36697" w:rsidRPr="00A36697">
        <w:rPr>
          <w:rFonts w:eastAsia="Times New Roman" w:cstheme="majorHAnsi"/>
          <w:szCs w:val="24"/>
          <w:lang w:val="nb-NO"/>
        </w:rPr>
        <w:t xml:space="preserve"> vedlegg til EPC-</w:t>
      </w:r>
      <w:r w:rsidR="001E30B4" w:rsidRPr="006C1D31">
        <w:rPr>
          <w:rFonts w:asciiTheme="minorHAnsi" w:hAnsiTheme="minorHAnsi" w:cstheme="minorHAnsi"/>
          <w:noProof/>
          <w:szCs w:val="24"/>
          <w:lang w:val="nb-NO"/>
        </w:rPr>
        <mc:AlternateContent>
          <mc:Choice Requires="wpg">
            <w:drawing>
              <wp:anchor distT="0" distB="0" distL="114300" distR="114300" simplePos="0" relativeHeight="251655680" behindDoc="0" locked="0" layoutInCell="1" allowOverlap="1" wp14:anchorId="081F2A00" wp14:editId="696B90F7">
                <wp:simplePos x="0" y="0"/>
                <wp:positionH relativeFrom="column">
                  <wp:posOffset>-263525</wp:posOffset>
                </wp:positionH>
                <wp:positionV relativeFrom="paragraph">
                  <wp:posOffset>2498090</wp:posOffset>
                </wp:positionV>
                <wp:extent cx="5552440" cy="2352675"/>
                <wp:effectExtent l="19050" t="19050" r="10160" b="28575"/>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30"/>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31"/>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3"/>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4"/>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5"/>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6"/>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7"/>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3090B867" id="Group 37" o:spid="_x0000_s1026" style="position:absolute;margin-left:-20.75pt;margin-top:196.7pt;width:437.2pt;height:185.25pt;z-index:25165568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8"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9"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40"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41"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2"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3"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4"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5"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6" o:title="9 thumbnail_BDD_logo_RGB"/>
                  <v:path arrowok="t"/>
                </v:shape>
              </v:group>
            </w:pict>
          </mc:Fallback>
        </mc:AlternateContent>
      </w:r>
      <w:r w:rsidR="001E30B4" w:rsidRPr="006C1D31">
        <w:rPr>
          <w:rFonts w:asciiTheme="minorHAnsi" w:hAnsiTheme="minorHAnsi" w:cstheme="minorHAnsi"/>
          <w:noProof/>
          <w:szCs w:val="24"/>
          <w:lang w:val="nb-NO"/>
        </w:rPr>
        <mc:AlternateContent>
          <mc:Choice Requires="wps">
            <w:drawing>
              <wp:anchor distT="0" distB="0" distL="114300" distR="114300" simplePos="0" relativeHeight="251664896" behindDoc="0" locked="0" layoutInCell="1" allowOverlap="1" wp14:anchorId="0807AF2C" wp14:editId="5540ABFE">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9434E" id="Straight Connector 3" o:spid="_x0000_s1026" style="position:absolute;z-index:251664896;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001E30B4" w:rsidRPr="006C1D31">
        <w:rPr>
          <w:rFonts w:asciiTheme="minorHAnsi" w:hAnsiTheme="minorHAnsi" w:cstheme="minorHAnsi"/>
          <w:noProof/>
          <w:szCs w:val="24"/>
          <w:lang w:val="nb-NO"/>
        </w:rPr>
        <mc:AlternateContent>
          <mc:Choice Requires="wps">
            <w:drawing>
              <wp:anchor distT="0" distB="0" distL="114300" distR="114300" simplePos="0" relativeHeight="251668992" behindDoc="1" locked="0" layoutInCell="1" allowOverlap="1" wp14:anchorId="5808775A" wp14:editId="15225BD4">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905" cy="2944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8334F70" id="Rectangles 2" o:spid="_x0000_s1026" style="position:absolute;margin-left:0;margin-top:191.15pt;width:560.15pt;height:231.85pt;z-index:-251647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" fillcolor="white [3212]" stroked="f" strokeweight="1pt">
                <w10:wrap anchorx="page"/>
              </v:rect>
            </w:pict>
          </mc:Fallback>
        </mc:AlternateContent>
      </w:r>
      <w:r w:rsidR="001E30B4" w:rsidRPr="006C1D31">
        <w:rPr>
          <w:rFonts w:asciiTheme="minorHAnsi" w:hAnsiTheme="minorHAnsi" w:cstheme="minorHAnsi"/>
          <w:noProof/>
          <w:szCs w:val="24"/>
          <w:lang w:val="nb-NO"/>
        </w:rPr>
        <mc:AlternateContent>
          <mc:Choice Requires="wpg">
            <w:drawing>
              <wp:anchor distT="0" distB="0" distL="114300" distR="114300" simplePos="0" relativeHeight="251649536" behindDoc="0" locked="0" layoutInCell="1" allowOverlap="1" wp14:anchorId="03B2098D" wp14:editId="2E1F5A6D">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4953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r w:rsidR="00A36697">
        <w:rPr>
          <w:rFonts w:eastAsia="Times New Roman" w:cstheme="majorHAnsi"/>
          <w:szCs w:val="24"/>
          <w:lang w:val="nb-NO"/>
        </w:rPr>
        <w:t>utlysningen.</w:t>
      </w:r>
    </w:p>
    <w:p w14:paraId="09D351C6" w14:textId="09BCF1CE" w:rsidR="003A6A87" w:rsidRPr="0060151B" w:rsidRDefault="00A30AAC" w:rsidP="000B0A9A">
      <w:pPr>
        <w:pStyle w:val="Overskrift1"/>
        <w:ind w:left="142" w:right="-58"/>
        <w:rPr>
          <w:sz w:val="72"/>
          <w:szCs w:val="40"/>
          <w:lang w:val="nb-NO"/>
        </w:rPr>
      </w:pPr>
      <w:bookmarkStart w:id="1" w:name="_Toc42019797"/>
      <w:r w:rsidRPr="0060151B">
        <w:rPr>
          <w:sz w:val="72"/>
          <w:szCs w:val="40"/>
          <w:lang w:val="nb-NO"/>
        </w:rPr>
        <w:lastRenderedPageBreak/>
        <w:t>T</w:t>
      </w:r>
      <w:r w:rsidR="00E93D26" w:rsidRPr="0060151B">
        <w:rPr>
          <w:sz w:val="72"/>
          <w:szCs w:val="40"/>
          <w:lang w:val="nb-NO"/>
        </w:rPr>
        <w:t>iltaksbeskrivelse for tilb</w:t>
      </w:r>
      <w:r w:rsidR="00982E4D" w:rsidRPr="0060151B">
        <w:rPr>
          <w:sz w:val="72"/>
          <w:szCs w:val="40"/>
          <w:lang w:val="nb-NO"/>
        </w:rPr>
        <w:t>u</w:t>
      </w:r>
      <w:r w:rsidR="00E93D26" w:rsidRPr="0060151B">
        <w:rPr>
          <w:sz w:val="72"/>
          <w:szCs w:val="40"/>
          <w:lang w:val="nb-NO"/>
        </w:rPr>
        <w:t>dsanalyse</w:t>
      </w:r>
      <w:bookmarkEnd w:id="1"/>
    </w:p>
    <w:p w14:paraId="332E12D3" w14:textId="09950172" w:rsidR="00C81337" w:rsidRPr="006C1D31" w:rsidRDefault="00C81337" w:rsidP="00C81337">
      <w:pPr>
        <w:rPr>
          <w:lang w:val="nb-NO"/>
        </w:rPr>
      </w:pPr>
    </w:p>
    <w:p w14:paraId="68F04266" w14:textId="77777777" w:rsidR="00C81337" w:rsidRPr="006C1D31" w:rsidRDefault="00C81337" w:rsidP="00C81337">
      <w:pPr>
        <w:jc w:val="center"/>
        <w:rPr>
          <w:sz w:val="44"/>
          <w:lang w:val="nb-NO"/>
        </w:rPr>
      </w:pPr>
    </w:p>
    <w:p w14:paraId="643022F6" w14:textId="77777777" w:rsidR="00C81337" w:rsidRPr="006C1D31" w:rsidRDefault="00C81337" w:rsidP="00C81337">
      <w:pPr>
        <w:jc w:val="center"/>
        <w:rPr>
          <w:sz w:val="44"/>
          <w:lang w:val="nb-NO"/>
        </w:rPr>
      </w:pPr>
    </w:p>
    <w:p w14:paraId="56A25A1A" w14:textId="77777777" w:rsidR="00982E4D" w:rsidRPr="006C1D31" w:rsidRDefault="00982E4D" w:rsidP="00982E4D">
      <w:pPr>
        <w:jc w:val="center"/>
        <w:rPr>
          <w:sz w:val="44"/>
          <w:lang w:val="nb-NO"/>
        </w:rPr>
      </w:pPr>
      <w:r w:rsidRPr="006C1D31">
        <w:rPr>
          <w:sz w:val="44"/>
          <w:lang w:val="nb-NO"/>
        </w:rPr>
        <w:t>Bygg 1: [navn på bygg]</w:t>
      </w:r>
    </w:p>
    <w:p w14:paraId="2D6788AA" w14:textId="77777777" w:rsidR="00982E4D" w:rsidRPr="006C1D31" w:rsidRDefault="00982E4D" w:rsidP="00982E4D">
      <w:pPr>
        <w:jc w:val="center"/>
        <w:rPr>
          <w:sz w:val="44"/>
          <w:lang w:val="nb-NO"/>
        </w:rPr>
      </w:pPr>
      <w:r w:rsidRPr="006C1D31">
        <w:rPr>
          <w:sz w:val="44"/>
          <w:lang w:val="nb-NO"/>
        </w:rPr>
        <w:t>Bygg 2: [navn på bygg]</w:t>
      </w:r>
    </w:p>
    <w:p w14:paraId="77F2A6D7" w14:textId="77777777" w:rsidR="00982E4D" w:rsidRPr="006C1D31" w:rsidRDefault="00982E4D" w:rsidP="00982E4D">
      <w:pPr>
        <w:jc w:val="center"/>
        <w:rPr>
          <w:sz w:val="44"/>
          <w:lang w:val="nb-NO"/>
        </w:rPr>
      </w:pPr>
      <w:r w:rsidRPr="006C1D31">
        <w:rPr>
          <w:sz w:val="44"/>
          <w:lang w:val="nb-NO"/>
        </w:rPr>
        <w:t>Bygg 3: [navn på bygg]</w:t>
      </w:r>
    </w:p>
    <w:p w14:paraId="34652F42" w14:textId="588E0BD0" w:rsidR="00C81337" w:rsidRPr="006C1D31" w:rsidRDefault="00C81337" w:rsidP="00C81337">
      <w:pPr>
        <w:rPr>
          <w:lang w:val="nb-NO"/>
        </w:rPr>
      </w:pPr>
    </w:p>
    <w:p w14:paraId="5C681269" w14:textId="1F973CE8" w:rsidR="00B50009" w:rsidRPr="006C1D31" w:rsidRDefault="00B50009" w:rsidP="00C81337">
      <w:pPr>
        <w:rPr>
          <w:lang w:val="nb-NO"/>
        </w:rPr>
      </w:pPr>
    </w:p>
    <w:p w14:paraId="0808664D" w14:textId="45495F87" w:rsidR="00B50009" w:rsidRPr="006C1D31" w:rsidRDefault="00B50009" w:rsidP="00C81337">
      <w:pPr>
        <w:rPr>
          <w:lang w:val="nb-NO"/>
        </w:rPr>
      </w:pPr>
    </w:p>
    <w:p w14:paraId="2AE2A9CB" w14:textId="54988BDD" w:rsidR="00B50009" w:rsidRPr="006C1D31" w:rsidRDefault="00B50009" w:rsidP="00C81337">
      <w:pPr>
        <w:rPr>
          <w:lang w:val="nb-NO"/>
        </w:rPr>
      </w:pPr>
    </w:p>
    <w:p w14:paraId="7B3A832F" w14:textId="0EC7A37B" w:rsidR="00B50009" w:rsidRPr="006C1D31" w:rsidRDefault="00B50009" w:rsidP="00C81337">
      <w:pPr>
        <w:rPr>
          <w:lang w:val="nb-NO"/>
        </w:rPr>
      </w:pPr>
    </w:p>
    <w:p w14:paraId="1BD74D79" w14:textId="2DC3DFBE" w:rsidR="00B50009" w:rsidRPr="006C1D31" w:rsidRDefault="00B50009" w:rsidP="00C81337">
      <w:pPr>
        <w:rPr>
          <w:lang w:val="nb-NO"/>
        </w:rPr>
      </w:pPr>
    </w:p>
    <w:p w14:paraId="4E6B4C1F" w14:textId="055421C6" w:rsidR="00B50009" w:rsidRPr="006C1D31" w:rsidRDefault="00B50009" w:rsidP="00C81337">
      <w:pPr>
        <w:rPr>
          <w:lang w:val="nb-NO"/>
        </w:rPr>
      </w:pPr>
    </w:p>
    <w:p w14:paraId="07A05A9C" w14:textId="2DC0D68F" w:rsidR="00B50009" w:rsidRPr="006C1D31" w:rsidRDefault="00B50009" w:rsidP="00C81337">
      <w:pPr>
        <w:rPr>
          <w:lang w:val="nb-NO"/>
        </w:rPr>
      </w:pPr>
    </w:p>
    <w:p w14:paraId="59F3F527" w14:textId="7F10C4C3" w:rsidR="00B50009" w:rsidRPr="006C1D31" w:rsidRDefault="00B50009" w:rsidP="00C81337">
      <w:pPr>
        <w:rPr>
          <w:lang w:val="nb-NO"/>
        </w:rPr>
      </w:pPr>
    </w:p>
    <w:p w14:paraId="415966C0" w14:textId="1DC79B9C" w:rsidR="00B50009" w:rsidRPr="006C1D31" w:rsidRDefault="00B50009" w:rsidP="00C81337">
      <w:pPr>
        <w:rPr>
          <w:lang w:val="nb-NO"/>
        </w:rPr>
      </w:pPr>
    </w:p>
    <w:p w14:paraId="0DA96A92" w14:textId="376A0DAD" w:rsidR="00B50009" w:rsidRPr="006C1D31" w:rsidRDefault="00B50009" w:rsidP="00C81337">
      <w:pPr>
        <w:rPr>
          <w:lang w:val="nb-NO"/>
        </w:rPr>
      </w:pPr>
    </w:p>
    <w:p w14:paraId="7A9B66E2" w14:textId="26727062" w:rsidR="00B50009" w:rsidRPr="006C1D31" w:rsidRDefault="00B50009" w:rsidP="00C81337">
      <w:pPr>
        <w:rPr>
          <w:lang w:val="nb-NO"/>
        </w:rPr>
      </w:pPr>
    </w:p>
    <w:p w14:paraId="0F4E236A" w14:textId="43B15BBF" w:rsidR="00A57749" w:rsidRPr="006C1D31" w:rsidRDefault="00A57749" w:rsidP="00C81337">
      <w:pPr>
        <w:rPr>
          <w:lang w:val="nb-NO"/>
        </w:rPr>
      </w:pPr>
    </w:p>
    <w:p w14:paraId="061977BF" w14:textId="1A138732" w:rsidR="00A57749" w:rsidRPr="006C1D31" w:rsidRDefault="00A57749" w:rsidP="00C81337">
      <w:pPr>
        <w:rPr>
          <w:lang w:val="nb-NO"/>
        </w:rPr>
      </w:pPr>
    </w:p>
    <w:p w14:paraId="7A365477" w14:textId="11534821" w:rsidR="00A57749" w:rsidRPr="006C1D31" w:rsidRDefault="00A57749" w:rsidP="00C81337">
      <w:pPr>
        <w:rPr>
          <w:lang w:val="nb-NO"/>
        </w:rPr>
      </w:pPr>
    </w:p>
    <w:p w14:paraId="4302C6DF" w14:textId="5C942B48" w:rsidR="00A57749" w:rsidRPr="006C1D31" w:rsidRDefault="00A57749" w:rsidP="00C81337">
      <w:pPr>
        <w:rPr>
          <w:lang w:val="nb-NO"/>
        </w:rPr>
      </w:pPr>
    </w:p>
    <w:p w14:paraId="3B4D53EE" w14:textId="2099A515" w:rsidR="00A57749" w:rsidRPr="006C1D31" w:rsidRDefault="00A57749" w:rsidP="00C81337">
      <w:pPr>
        <w:rPr>
          <w:lang w:val="nb-NO"/>
        </w:rPr>
      </w:pPr>
    </w:p>
    <w:p w14:paraId="415EE561" w14:textId="70929067" w:rsidR="00A57749" w:rsidRPr="006C1D31" w:rsidRDefault="00A57749" w:rsidP="00C81337">
      <w:pPr>
        <w:rPr>
          <w:lang w:val="nb-NO"/>
        </w:rPr>
      </w:pPr>
    </w:p>
    <w:p w14:paraId="41BABB46" w14:textId="33AF5003" w:rsidR="00A57749" w:rsidRPr="006C1D31" w:rsidRDefault="00A57749" w:rsidP="00C81337">
      <w:pPr>
        <w:rPr>
          <w:lang w:val="nb-NO"/>
        </w:rPr>
      </w:pPr>
    </w:p>
    <w:p w14:paraId="679D45EC" w14:textId="17906FD7" w:rsidR="00A57749" w:rsidRPr="006C1D31" w:rsidRDefault="00A57749" w:rsidP="00C81337">
      <w:pPr>
        <w:rPr>
          <w:lang w:val="nb-NO"/>
        </w:rPr>
      </w:pPr>
    </w:p>
    <w:p w14:paraId="1B1F3D4F" w14:textId="187FCE01" w:rsidR="00A57749" w:rsidRPr="006C1D31" w:rsidRDefault="00A57749" w:rsidP="00C81337">
      <w:pPr>
        <w:rPr>
          <w:lang w:val="nb-NO"/>
        </w:rPr>
      </w:pPr>
    </w:p>
    <w:sdt>
      <w:sdtPr>
        <w:rPr>
          <w:rFonts w:ascii="Verdana" w:eastAsia="Times New Roman" w:hAnsi="Verdana" w:cs="Courier New"/>
          <w:color w:val="212121"/>
          <w:sz w:val="22"/>
          <w:szCs w:val="22"/>
          <w:lang w:val="nb-NO" w:eastAsia="zh-CN"/>
        </w:rPr>
        <w:id w:val="-383952363"/>
        <w:docPartObj>
          <w:docPartGallery w:val="Table of Contents"/>
          <w:docPartUnique/>
        </w:docPartObj>
      </w:sdtPr>
      <w:sdtEndPr>
        <w:rPr>
          <w:rFonts w:asciiTheme="majorHAnsi" w:eastAsiaTheme="minorEastAsia" w:hAnsiTheme="majorHAnsi" w:cstheme="minorBidi"/>
          <w:b/>
          <w:bCs/>
          <w:color w:val="auto"/>
          <w:sz w:val="24"/>
          <w:szCs w:val="20"/>
        </w:rPr>
      </w:sdtEndPr>
      <w:sdtContent>
        <w:p w14:paraId="3C77D312" w14:textId="77777777" w:rsidR="00A57749" w:rsidRPr="0060151B" w:rsidRDefault="00A57749" w:rsidP="00A57749">
          <w:pPr>
            <w:pStyle w:val="Overskriftforinnholdsfortegnelse"/>
            <w:rPr>
              <w:b/>
              <w:bCs/>
              <w:color w:val="C45911" w:themeColor="accent2" w:themeShade="BF"/>
              <w:lang w:val="nb-NO"/>
            </w:rPr>
          </w:pPr>
          <w:r w:rsidRPr="0060151B">
            <w:rPr>
              <w:b/>
              <w:bCs/>
              <w:color w:val="C45911" w:themeColor="accent2" w:themeShade="BF"/>
              <w:lang w:val="nb-NO"/>
            </w:rPr>
            <w:t>Innhold</w:t>
          </w:r>
        </w:p>
        <w:p w14:paraId="5BE91F85" w14:textId="77777777" w:rsidR="00A57749" w:rsidRPr="006C1D31" w:rsidRDefault="00A57749" w:rsidP="00A57749">
          <w:pPr>
            <w:pStyle w:val="INNH1"/>
            <w:tabs>
              <w:tab w:val="left" w:pos="440"/>
              <w:tab w:val="right" w:leader="dot" w:pos="9062"/>
            </w:tabs>
            <w:rPr>
              <w:rFonts w:asciiTheme="minorHAnsi" w:eastAsiaTheme="minorEastAsia" w:hAnsiTheme="minorHAnsi" w:cstheme="minorBidi"/>
              <w:b w:val="0"/>
              <w:bCs w:val="0"/>
              <w:caps w:val="0"/>
              <w:noProof/>
              <w:color w:val="auto"/>
              <w:sz w:val="22"/>
              <w:szCs w:val="22"/>
              <w:lang w:val="nb-NO"/>
            </w:rPr>
          </w:pPr>
          <w:r w:rsidRPr="006C1D31">
            <w:rPr>
              <w:lang w:val="nb-NO"/>
            </w:rPr>
            <w:fldChar w:fldCharType="begin"/>
          </w:r>
          <w:r w:rsidRPr="006C1D31">
            <w:rPr>
              <w:lang w:val="nb-NO"/>
            </w:rPr>
            <w:instrText xml:space="preserve"> TOC \o "1-1" \h \z \u </w:instrText>
          </w:r>
          <w:r w:rsidRPr="006C1D31">
            <w:rPr>
              <w:lang w:val="nb-NO"/>
            </w:rPr>
            <w:fldChar w:fldCharType="separate"/>
          </w:r>
          <w:hyperlink w:anchor="_Toc7429588" w:history="1">
            <w:r w:rsidRPr="006C1D31">
              <w:rPr>
                <w:rStyle w:val="Hyperkobling"/>
                <w:rFonts w:eastAsiaTheme="majorEastAsia"/>
                <w:noProof/>
                <w:lang w:val="nb-NO"/>
              </w:rPr>
              <w:t>1</w:t>
            </w:r>
            <w:r w:rsidRPr="006C1D31">
              <w:rPr>
                <w:rFonts w:asciiTheme="minorHAnsi" w:eastAsiaTheme="minorEastAsia" w:hAnsiTheme="minorHAnsi" w:cstheme="minorBidi"/>
                <w:b w:val="0"/>
                <w:bCs w:val="0"/>
                <w:caps w:val="0"/>
                <w:noProof/>
                <w:color w:val="auto"/>
                <w:sz w:val="22"/>
                <w:szCs w:val="22"/>
                <w:lang w:val="nb-NO"/>
              </w:rPr>
              <w:tab/>
            </w:r>
            <w:r w:rsidRPr="006C1D31">
              <w:rPr>
                <w:rStyle w:val="Hyperkobling"/>
                <w:rFonts w:eastAsiaTheme="majorEastAsia"/>
                <w:noProof/>
                <w:lang w:val="nb-NO"/>
              </w:rPr>
              <w:t>Innledning</w:t>
            </w:r>
            <w:r w:rsidRPr="006C1D31">
              <w:rPr>
                <w:noProof/>
                <w:webHidden/>
                <w:lang w:val="nb-NO"/>
              </w:rPr>
              <w:tab/>
            </w:r>
            <w:r w:rsidRPr="006C1D31">
              <w:rPr>
                <w:noProof/>
                <w:webHidden/>
                <w:lang w:val="nb-NO"/>
              </w:rPr>
              <w:fldChar w:fldCharType="begin"/>
            </w:r>
            <w:r w:rsidRPr="006C1D31">
              <w:rPr>
                <w:noProof/>
                <w:webHidden/>
                <w:lang w:val="nb-NO"/>
              </w:rPr>
              <w:instrText xml:space="preserve"> PAGEREF _Toc7429588 \h </w:instrText>
            </w:r>
            <w:r w:rsidRPr="006C1D31">
              <w:rPr>
                <w:noProof/>
                <w:webHidden/>
                <w:lang w:val="nb-NO"/>
              </w:rPr>
            </w:r>
            <w:r w:rsidRPr="006C1D31">
              <w:rPr>
                <w:noProof/>
                <w:webHidden/>
                <w:lang w:val="nb-NO"/>
              </w:rPr>
              <w:fldChar w:fldCharType="separate"/>
            </w:r>
            <w:r w:rsidRPr="006C1D31">
              <w:rPr>
                <w:noProof/>
                <w:webHidden/>
                <w:lang w:val="nb-NO"/>
              </w:rPr>
              <w:t>3</w:t>
            </w:r>
            <w:r w:rsidRPr="006C1D31">
              <w:rPr>
                <w:noProof/>
                <w:webHidden/>
                <w:lang w:val="nb-NO"/>
              </w:rPr>
              <w:fldChar w:fldCharType="end"/>
            </w:r>
          </w:hyperlink>
        </w:p>
        <w:p w14:paraId="196B242F" w14:textId="77777777" w:rsidR="00A57749" w:rsidRPr="006C1D31" w:rsidRDefault="00B25E95" w:rsidP="00A57749">
          <w:pPr>
            <w:pStyle w:val="INNH1"/>
            <w:tabs>
              <w:tab w:val="left" w:pos="440"/>
              <w:tab w:val="right" w:leader="dot" w:pos="9062"/>
            </w:tabs>
            <w:rPr>
              <w:rFonts w:asciiTheme="minorHAnsi" w:eastAsiaTheme="minorEastAsia" w:hAnsiTheme="minorHAnsi" w:cstheme="minorBidi"/>
              <w:b w:val="0"/>
              <w:bCs w:val="0"/>
              <w:caps w:val="0"/>
              <w:noProof/>
              <w:color w:val="auto"/>
              <w:sz w:val="22"/>
              <w:szCs w:val="22"/>
              <w:lang w:val="nb-NO"/>
            </w:rPr>
          </w:pPr>
          <w:hyperlink w:anchor="_Toc7429589" w:history="1">
            <w:r w:rsidR="00A57749" w:rsidRPr="006C1D31">
              <w:rPr>
                <w:rStyle w:val="Hyperkobling"/>
                <w:rFonts w:eastAsiaTheme="majorEastAsia"/>
                <w:noProof/>
                <w:lang w:val="nb-NO"/>
              </w:rPr>
              <w:t>2</w:t>
            </w:r>
            <w:r w:rsidR="00A57749" w:rsidRPr="006C1D31">
              <w:rPr>
                <w:rFonts w:asciiTheme="minorHAnsi" w:eastAsiaTheme="minorEastAsia" w:hAnsiTheme="minorHAnsi" w:cstheme="minorBidi"/>
                <w:b w:val="0"/>
                <w:bCs w:val="0"/>
                <w:caps w:val="0"/>
                <w:noProof/>
                <w:color w:val="auto"/>
                <w:sz w:val="22"/>
                <w:szCs w:val="22"/>
                <w:lang w:val="nb-NO"/>
              </w:rPr>
              <w:tab/>
            </w:r>
            <w:r w:rsidR="00A57749" w:rsidRPr="006C1D31">
              <w:rPr>
                <w:rStyle w:val="Hyperkobling"/>
                <w:rFonts w:eastAsiaTheme="majorEastAsia"/>
                <w:noProof/>
                <w:lang w:val="nb-NO"/>
              </w:rPr>
              <w:t>Eksempel og beskrivelse av tiltak</w:t>
            </w:r>
            <w:r w:rsidR="00A57749" w:rsidRPr="006C1D31">
              <w:rPr>
                <w:noProof/>
                <w:webHidden/>
                <w:lang w:val="nb-NO"/>
              </w:rPr>
              <w:tab/>
            </w:r>
            <w:r w:rsidR="00A57749" w:rsidRPr="006C1D31">
              <w:rPr>
                <w:noProof/>
                <w:webHidden/>
                <w:lang w:val="nb-NO"/>
              </w:rPr>
              <w:fldChar w:fldCharType="begin"/>
            </w:r>
            <w:r w:rsidR="00A57749" w:rsidRPr="006C1D31">
              <w:rPr>
                <w:noProof/>
                <w:webHidden/>
                <w:lang w:val="nb-NO"/>
              </w:rPr>
              <w:instrText xml:space="preserve"> PAGEREF _Toc7429589 \h </w:instrText>
            </w:r>
            <w:r w:rsidR="00A57749" w:rsidRPr="006C1D31">
              <w:rPr>
                <w:noProof/>
                <w:webHidden/>
                <w:lang w:val="nb-NO"/>
              </w:rPr>
            </w:r>
            <w:r w:rsidR="00A57749" w:rsidRPr="006C1D31">
              <w:rPr>
                <w:noProof/>
                <w:webHidden/>
                <w:lang w:val="nb-NO"/>
              </w:rPr>
              <w:fldChar w:fldCharType="separate"/>
            </w:r>
            <w:r w:rsidR="00A57749" w:rsidRPr="006C1D31">
              <w:rPr>
                <w:noProof/>
                <w:webHidden/>
                <w:lang w:val="nb-NO"/>
              </w:rPr>
              <w:t>3</w:t>
            </w:r>
            <w:r w:rsidR="00A57749" w:rsidRPr="006C1D31">
              <w:rPr>
                <w:noProof/>
                <w:webHidden/>
                <w:lang w:val="nb-NO"/>
              </w:rPr>
              <w:fldChar w:fldCharType="end"/>
            </w:r>
          </w:hyperlink>
        </w:p>
        <w:p w14:paraId="3E57E402" w14:textId="77777777" w:rsidR="00A57749" w:rsidRPr="006C1D31" w:rsidRDefault="00B25E95" w:rsidP="00A57749">
          <w:pPr>
            <w:pStyle w:val="INNH1"/>
            <w:tabs>
              <w:tab w:val="left" w:pos="440"/>
              <w:tab w:val="right" w:leader="dot" w:pos="9062"/>
            </w:tabs>
            <w:rPr>
              <w:rFonts w:asciiTheme="minorHAnsi" w:eastAsiaTheme="minorEastAsia" w:hAnsiTheme="minorHAnsi" w:cstheme="minorBidi"/>
              <w:b w:val="0"/>
              <w:bCs w:val="0"/>
              <w:caps w:val="0"/>
              <w:noProof/>
              <w:color w:val="auto"/>
              <w:sz w:val="22"/>
              <w:szCs w:val="22"/>
              <w:lang w:val="nb-NO"/>
            </w:rPr>
          </w:pPr>
          <w:hyperlink w:anchor="_Toc7429590" w:history="1">
            <w:r w:rsidR="00A57749" w:rsidRPr="006C1D31">
              <w:rPr>
                <w:rStyle w:val="Hyperkobling"/>
                <w:rFonts w:eastAsiaTheme="majorEastAsia"/>
                <w:noProof/>
                <w:lang w:val="nb-NO"/>
              </w:rPr>
              <w:t>3</w:t>
            </w:r>
            <w:r w:rsidR="00A57749" w:rsidRPr="006C1D31">
              <w:rPr>
                <w:rFonts w:asciiTheme="minorHAnsi" w:eastAsiaTheme="minorEastAsia" w:hAnsiTheme="minorHAnsi" w:cstheme="minorBidi"/>
                <w:b w:val="0"/>
                <w:bCs w:val="0"/>
                <w:caps w:val="0"/>
                <w:noProof/>
                <w:color w:val="auto"/>
                <w:sz w:val="22"/>
                <w:szCs w:val="22"/>
                <w:lang w:val="nb-NO"/>
              </w:rPr>
              <w:tab/>
            </w:r>
            <w:r w:rsidR="00A57749" w:rsidRPr="006C1D31">
              <w:rPr>
                <w:rStyle w:val="Hyperkobling"/>
                <w:rFonts w:eastAsiaTheme="majorEastAsia"/>
                <w:noProof/>
                <w:lang w:val="nb-NO"/>
              </w:rPr>
              <w:t>Samleark eksempel bygg 1 [navn på bygg]</w:t>
            </w:r>
            <w:r w:rsidR="00A57749" w:rsidRPr="006C1D31">
              <w:rPr>
                <w:noProof/>
                <w:webHidden/>
                <w:lang w:val="nb-NO"/>
              </w:rPr>
              <w:tab/>
            </w:r>
            <w:r w:rsidR="00A57749" w:rsidRPr="006C1D31">
              <w:rPr>
                <w:noProof/>
                <w:webHidden/>
                <w:lang w:val="nb-NO"/>
              </w:rPr>
              <w:fldChar w:fldCharType="begin"/>
            </w:r>
            <w:r w:rsidR="00A57749" w:rsidRPr="006C1D31">
              <w:rPr>
                <w:noProof/>
                <w:webHidden/>
                <w:lang w:val="nb-NO"/>
              </w:rPr>
              <w:instrText xml:space="preserve"> PAGEREF _Toc7429590 \h </w:instrText>
            </w:r>
            <w:r w:rsidR="00A57749" w:rsidRPr="006C1D31">
              <w:rPr>
                <w:noProof/>
                <w:webHidden/>
                <w:lang w:val="nb-NO"/>
              </w:rPr>
            </w:r>
            <w:r w:rsidR="00A57749" w:rsidRPr="006C1D31">
              <w:rPr>
                <w:noProof/>
                <w:webHidden/>
                <w:lang w:val="nb-NO"/>
              </w:rPr>
              <w:fldChar w:fldCharType="separate"/>
            </w:r>
            <w:r w:rsidR="00A57749" w:rsidRPr="006C1D31">
              <w:rPr>
                <w:noProof/>
                <w:webHidden/>
                <w:lang w:val="nb-NO"/>
              </w:rPr>
              <w:t>4</w:t>
            </w:r>
            <w:r w:rsidR="00A57749" w:rsidRPr="006C1D31">
              <w:rPr>
                <w:noProof/>
                <w:webHidden/>
                <w:lang w:val="nb-NO"/>
              </w:rPr>
              <w:fldChar w:fldCharType="end"/>
            </w:r>
          </w:hyperlink>
        </w:p>
        <w:p w14:paraId="4CD2FEC3" w14:textId="77777777" w:rsidR="00A57749" w:rsidRPr="006C1D31" w:rsidRDefault="00B25E95" w:rsidP="00A57749">
          <w:pPr>
            <w:pStyle w:val="INNH1"/>
            <w:tabs>
              <w:tab w:val="left" w:pos="440"/>
              <w:tab w:val="right" w:leader="dot" w:pos="9062"/>
            </w:tabs>
            <w:rPr>
              <w:rFonts w:asciiTheme="minorHAnsi" w:eastAsiaTheme="minorEastAsia" w:hAnsiTheme="minorHAnsi" w:cstheme="minorBidi"/>
              <w:b w:val="0"/>
              <w:bCs w:val="0"/>
              <w:caps w:val="0"/>
              <w:noProof/>
              <w:color w:val="auto"/>
              <w:sz w:val="22"/>
              <w:szCs w:val="22"/>
              <w:lang w:val="nb-NO"/>
            </w:rPr>
          </w:pPr>
          <w:hyperlink w:anchor="_Toc7429591" w:history="1">
            <w:r w:rsidR="00A57749" w:rsidRPr="006C1D31">
              <w:rPr>
                <w:rStyle w:val="Hyperkobling"/>
                <w:rFonts w:eastAsiaTheme="majorEastAsia"/>
                <w:noProof/>
                <w:lang w:val="nb-NO"/>
              </w:rPr>
              <w:t>4</w:t>
            </w:r>
            <w:r w:rsidR="00A57749" w:rsidRPr="006C1D31">
              <w:rPr>
                <w:rFonts w:asciiTheme="minorHAnsi" w:eastAsiaTheme="minorEastAsia" w:hAnsiTheme="minorHAnsi" w:cstheme="minorBidi"/>
                <w:b w:val="0"/>
                <w:bCs w:val="0"/>
                <w:caps w:val="0"/>
                <w:noProof/>
                <w:color w:val="auto"/>
                <w:sz w:val="22"/>
                <w:szCs w:val="22"/>
                <w:lang w:val="nb-NO"/>
              </w:rPr>
              <w:tab/>
            </w:r>
            <w:r w:rsidR="00A57749" w:rsidRPr="006C1D31">
              <w:rPr>
                <w:rStyle w:val="Hyperkobling"/>
                <w:rFonts w:eastAsiaTheme="majorEastAsia"/>
                <w:noProof/>
                <w:lang w:val="nb-NO"/>
              </w:rPr>
              <w:t>Tiltaksark [Byggnavn og nr]</w:t>
            </w:r>
            <w:r w:rsidR="00A57749" w:rsidRPr="006C1D31">
              <w:rPr>
                <w:noProof/>
                <w:webHidden/>
                <w:lang w:val="nb-NO"/>
              </w:rPr>
              <w:tab/>
            </w:r>
            <w:r w:rsidR="00A57749" w:rsidRPr="006C1D31">
              <w:rPr>
                <w:noProof/>
                <w:webHidden/>
                <w:lang w:val="nb-NO"/>
              </w:rPr>
              <w:fldChar w:fldCharType="begin"/>
            </w:r>
            <w:r w:rsidR="00A57749" w:rsidRPr="006C1D31">
              <w:rPr>
                <w:noProof/>
                <w:webHidden/>
                <w:lang w:val="nb-NO"/>
              </w:rPr>
              <w:instrText xml:space="preserve"> PAGEREF _Toc7429591 \h </w:instrText>
            </w:r>
            <w:r w:rsidR="00A57749" w:rsidRPr="006C1D31">
              <w:rPr>
                <w:noProof/>
                <w:webHidden/>
                <w:lang w:val="nb-NO"/>
              </w:rPr>
            </w:r>
            <w:r w:rsidR="00A57749" w:rsidRPr="006C1D31">
              <w:rPr>
                <w:noProof/>
                <w:webHidden/>
                <w:lang w:val="nb-NO"/>
              </w:rPr>
              <w:fldChar w:fldCharType="separate"/>
            </w:r>
            <w:r w:rsidR="00A57749" w:rsidRPr="006C1D31">
              <w:rPr>
                <w:noProof/>
                <w:webHidden/>
                <w:lang w:val="nb-NO"/>
              </w:rPr>
              <w:t>6</w:t>
            </w:r>
            <w:r w:rsidR="00A57749" w:rsidRPr="006C1D31">
              <w:rPr>
                <w:noProof/>
                <w:webHidden/>
                <w:lang w:val="nb-NO"/>
              </w:rPr>
              <w:fldChar w:fldCharType="end"/>
            </w:r>
          </w:hyperlink>
        </w:p>
        <w:p w14:paraId="5584571B" w14:textId="77777777" w:rsidR="00A57749" w:rsidRPr="006C1D31" w:rsidRDefault="00B25E95" w:rsidP="00A57749">
          <w:pPr>
            <w:pStyle w:val="INNH1"/>
            <w:tabs>
              <w:tab w:val="left" w:pos="440"/>
              <w:tab w:val="right" w:leader="dot" w:pos="9062"/>
            </w:tabs>
            <w:rPr>
              <w:rFonts w:asciiTheme="minorHAnsi" w:eastAsiaTheme="minorEastAsia" w:hAnsiTheme="minorHAnsi" w:cstheme="minorBidi"/>
              <w:b w:val="0"/>
              <w:bCs w:val="0"/>
              <w:caps w:val="0"/>
              <w:noProof/>
              <w:color w:val="auto"/>
              <w:sz w:val="22"/>
              <w:szCs w:val="22"/>
              <w:lang w:val="nb-NO"/>
            </w:rPr>
          </w:pPr>
          <w:hyperlink w:anchor="_Toc7429592" w:history="1">
            <w:r w:rsidR="00A57749" w:rsidRPr="006C1D31">
              <w:rPr>
                <w:rStyle w:val="Hyperkobling"/>
                <w:rFonts w:eastAsiaTheme="majorEastAsia"/>
                <w:noProof/>
                <w:lang w:val="nb-NO"/>
              </w:rPr>
              <w:t>5</w:t>
            </w:r>
            <w:r w:rsidR="00A57749" w:rsidRPr="006C1D31">
              <w:rPr>
                <w:rFonts w:asciiTheme="minorHAnsi" w:eastAsiaTheme="minorEastAsia" w:hAnsiTheme="minorHAnsi" w:cstheme="minorBidi"/>
                <w:b w:val="0"/>
                <w:bCs w:val="0"/>
                <w:caps w:val="0"/>
                <w:noProof/>
                <w:color w:val="auto"/>
                <w:sz w:val="22"/>
                <w:szCs w:val="22"/>
                <w:lang w:val="nb-NO"/>
              </w:rPr>
              <w:tab/>
            </w:r>
            <w:r w:rsidR="00A57749" w:rsidRPr="006C1D31">
              <w:rPr>
                <w:rStyle w:val="Hyperkobling"/>
                <w:rFonts w:eastAsiaTheme="majorEastAsia"/>
                <w:noProof/>
                <w:lang w:val="nb-NO"/>
              </w:rPr>
              <w:t>Samleark eksempel bygg 2 [navn på bygg]</w:t>
            </w:r>
            <w:r w:rsidR="00A57749" w:rsidRPr="006C1D31">
              <w:rPr>
                <w:noProof/>
                <w:webHidden/>
                <w:lang w:val="nb-NO"/>
              </w:rPr>
              <w:tab/>
            </w:r>
            <w:r w:rsidR="00A57749" w:rsidRPr="006C1D31">
              <w:rPr>
                <w:noProof/>
                <w:webHidden/>
                <w:lang w:val="nb-NO"/>
              </w:rPr>
              <w:fldChar w:fldCharType="begin"/>
            </w:r>
            <w:r w:rsidR="00A57749" w:rsidRPr="006C1D31">
              <w:rPr>
                <w:noProof/>
                <w:webHidden/>
                <w:lang w:val="nb-NO"/>
              </w:rPr>
              <w:instrText xml:space="preserve"> PAGEREF _Toc7429592 \h </w:instrText>
            </w:r>
            <w:r w:rsidR="00A57749" w:rsidRPr="006C1D31">
              <w:rPr>
                <w:noProof/>
                <w:webHidden/>
                <w:lang w:val="nb-NO"/>
              </w:rPr>
            </w:r>
            <w:r w:rsidR="00A57749" w:rsidRPr="006C1D31">
              <w:rPr>
                <w:noProof/>
                <w:webHidden/>
                <w:lang w:val="nb-NO"/>
              </w:rPr>
              <w:fldChar w:fldCharType="separate"/>
            </w:r>
            <w:r w:rsidR="00A57749" w:rsidRPr="006C1D31">
              <w:rPr>
                <w:noProof/>
                <w:webHidden/>
                <w:lang w:val="nb-NO"/>
              </w:rPr>
              <w:t>11</w:t>
            </w:r>
            <w:r w:rsidR="00A57749" w:rsidRPr="006C1D31">
              <w:rPr>
                <w:noProof/>
                <w:webHidden/>
                <w:lang w:val="nb-NO"/>
              </w:rPr>
              <w:fldChar w:fldCharType="end"/>
            </w:r>
          </w:hyperlink>
        </w:p>
        <w:p w14:paraId="510E7F99" w14:textId="77777777" w:rsidR="00A57749" w:rsidRPr="006C1D31" w:rsidRDefault="00B25E95" w:rsidP="00A57749">
          <w:pPr>
            <w:pStyle w:val="INNH1"/>
            <w:tabs>
              <w:tab w:val="left" w:pos="440"/>
              <w:tab w:val="right" w:leader="dot" w:pos="9062"/>
            </w:tabs>
            <w:rPr>
              <w:rFonts w:asciiTheme="minorHAnsi" w:eastAsiaTheme="minorEastAsia" w:hAnsiTheme="minorHAnsi" w:cstheme="minorBidi"/>
              <w:b w:val="0"/>
              <w:bCs w:val="0"/>
              <w:caps w:val="0"/>
              <w:noProof/>
              <w:color w:val="auto"/>
              <w:sz w:val="22"/>
              <w:szCs w:val="22"/>
              <w:lang w:val="nb-NO"/>
            </w:rPr>
          </w:pPr>
          <w:hyperlink w:anchor="_Toc7429593" w:history="1">
            <w:r w:rsidR="00A57749" w:rsidRPr="006C1D31">
              <w:rPr>
                <w:rStyle w:val="Hyperkobling"/>
                <w:rFonts w:eastAsiaTheme="majorEastAsia"/>
                <w:noProof/>
                <w:lang w:val="nb-NO"/>
              </w:rPr>
              <w:t>6</w:t>
            </w:r>
            <w:r w:rsidR="00A57749" w:rsidRPr="006C1D31">
              <w:rPr>
                <w:rFonts w:asciiTheme="minorHAnsi" w:eastAsiaTheme="minorEastAsia" w:hAnsiTheme="minorHAnsi" w:cstheme="minorBidi"/>
                <w:b w:val="0"/>
                <w:bCs w:val="0"/>
                <w:caps w:val="0"/>
                <w:noProof/>
                <w:color w:val="auto"/>
                <w:sz w:val="22"/>
                <w:szCs w:val="22"/>
                <w:lang w:val="nb-NO"/>
              </w:rPr>
              <w:tab/>
            </w:r>
            <w:r w:rsidR="00A57749" w:rsidRPr="006C1D31">
              <w:rPr>
                <w:rStyle w:val="Hyperkobling"/>
                <w:rFonts w:eastAsiaTheme="majorEastAsia"/>
                <w:noProof/>
                <w:lang w:val="nb-NO"/>
              </w:rPr>
              <w:t>Tiltaksark [Byggnavn og nr]</w:t>
            </w:r>
            <w:r w:rsidR="00A57749" w:rsidRPr="006C1D31">
              <w:rPr>
                <w:noProof/>
                <w:webHidden/>
                <w:lang w:val="nb-NO"/>
              </w:rPr>
              <w:tab/>
            </w:r>
            <w:r w:rsidR="00A57749" w:rsidRPr="006C1D31">
              <w:rPr>
                <w:noProof/>
                <w:webHidden/>
                <w:lang w:val="nb-NO"/>
              </w:rPr>
              <w:fldChar w:fldCharType="begin"/>
            </w:r>
            <w:r w:rsidR="00A57749" w:rsidRPr="006C1D31">
              <w:rPr>
                <w:noProof/>
                <w:webHidden/>
                <w:lang w:val="nb-NO"/>
              </w:rPr>
              <w:instrText xml:space="preserve"> PAGEREF _Toc7429593 \h </w:instrText>
            </w:r>
            <w:r w:rsidR="00A57749" w:rsidRPr="006C1D31">
              <w:rPr>
                <w:noProof/>
                <w:webHidden/>
                <w:lang w:val="nb-NO"/>
              </w:rPr>
            </w:r>
            <w:r w:rsidR="00A57749" w:rsidRPr="006C1D31">
              <w:rPr>
                <w:noProof/>
                <w:webHidden/>
                <w:lang w:val="nb-NO"/>
              </w:rPr>
              <w:fldChar w:fldCharType="separate"/>
            </w:r>
            <w:r w:rsidR="00A57749" w:rsidRPr="006C1D31">
              <w:rPr>
                <w:noProof/>
                <w:webHidden/>
                <w:lang w:val="nb-NO"/>
              </w:rPr>
              <w:t>13</w:t>
            </w:r>
            <w:r w:rsidR="00A57749" w:rsidRPr="006C1D31">
              <w:rPr>
                <w:noProof/>
                <w:webHidden/>
                <w:lang w:val="nb-NO"/>
              </w:rPr>
              <w:fldChar w:fldCharType="end"/>
            </w:r>
          </w:hyperlink>
        </w:p>
        <w:p w14:paraId="3441F3CA" w14:textId="77777777" w:rsidR="00A57749" w:rsidRPr="006C1D31" w:rsidRDefault="00B25E95" w:rsidP="00A57749">
          <w:pPr>
            <w:pStyle w:val="INNH1"/>
            <w:tabs>
              <w:tab w:val="left" w:pos="440"/>
              <w:tab w:val="right" w:leader="dot" w:pos="9062"/>
            </w:tabs>
            <w:rPr>
              <w:rFonts w:asciiTheme="minorHAnsi" w:eastAsiaTheme="minorEastAsia" w:hAnsiTheme="minorHAnsi" w:cstheme="minorBidi"/>
              <w:b w:val="0"/>
              <w:bCs w:val="0"/>
              <w:caps w:val="0"/>
              <w:noProof/>
              <w:color w:val="auto"/>
              <w:sz w:val="22"/>
              <w:szCs w:val="22"/>
              <w:lang w:val="nb-NO"/>
            </w:rPr>
          </w:pPr>
          <w:hyperlink w:anchor="_Toc7429594" w:history="1">
            <w:r w:rsidR="00A57749" w:rsidRPr="006C1D31">
              <w:rPr>
                <w:rStyle w:val="Hyperkobling"/>
                <w:rFonts w:eastAsiaTheme="majorEastAsia"/>
                <w:noProof/>
                <w:lang w:val="nb-NO"/>
              </w:rPr>
              <w:t>7</w:t>
            </w:r>
            <w:r w:rsidR="00A57749" w:rsidRPr="006C1D31">
              <w:rPr>
                <w:rFonts w:asciiTheme="minorHAnsi" w:eastAsiaTheme="minorEastAsia" w:hAnsiTheme="minorHAnsi" w:cstheme="minorBidi"/>
                <w:b w:val="0"/>
                <w:bCs w:val="0"/>
                <w:caps w:val="0"/>
                <w:noProof/>
                <w:color w:val="auto"/>
                <w:sz w:val="22"/>
                <w:szCs w:val="22"/>
                <w:lang w:val="nb-NO"/>
              </w:rPr>
              <w:tab/>
            </w:r>
            <w:r w:rsidR="00A57749" w:rsidRPr="006C1D31">
              <w:rPr>
                <w:rStyle w:val="Hyperkobling"/>
                <w:rFonts w:eastAsiaTheme="majorEastAsia"/>
                <w:noProof/>
                <w:lang w:val="nb-NO"/>
              </w:rPr>
              <w:t>Sum tiltak alle eksempelbygg – summer føres til Vedlegg X</w:t>
            </w:r>
            <w:r w:rsidR="00A57749" w:rsidRPr="006C1D31">
              <w:rPr>
                <w:noProof/>
                <w:webHidden/>
                <w:lang w:val="nb-NO"/>
              </w:rPr>
              <w:tab/>
            </w:r>
            <w:r w:rsidR="00A57749" w:rsidRPr="006C1D31">
              <w:rPr>
                <w:noProof/>
                <w:webHidden/>
                <w:lang w:val="nb-NO"/>
              </w:rPr>
              <w:fldChar w:fldCharType="begin"/>
            </w:r>
            <w:r w:rsidR="00A57749" w:rsidRPr="006C1D31">
              <w:rPr>
                <w:noProof/>
                <w:webHidden/>
                <w:lang w:val="nb-NO"/>
              </w:rPr>
              <w:instrText xml:space="preserve"> PAGEREF _Toc7429594 \h </w:instrText>
            </w:r>
            <w:r w:rsidR="00A57749" w:rsidRPr="006C1D31">
              <w:rPr>
                <w:noProof/>
                <w:webHidden/>
                <w:lang w:val="nb-NO"/>
              </w:rPr>
            </w:r>
            <w:r w:rsidR="00A57749" w:rsidRPr="006C1D31">
              <w:rPr>
                <w:noProof/>
                <w:webHidden/>
                <w:lang w:val="nb-NO"/>
              </w:rPr>
              <w:fldChar w:fldCharType="separate"/>
            </w:r>
            <w:r w:rsidR="00A57749" w:rsidRPr="006C1D31">
              <w:rPr>
                <w:noProof/>
                <w:webHidden/>
                <w:lang w:val="nb-NO"/>
              </w:rPr>
              <w:t>18</w:t>
            </w:r>
            <w:r w:rsidR="00A57749" w:rsidRPr="006C1D31">
              <w:rPr>
                <w:noProof/>
                <w:webHidden/>
                <w:lang w:val="nb-NO"/>
              </w:rPr>
              <w:fldChar w:fldCharType="end"/>
            </w:r>
          </w:hyperlink>
        </w:p>
        <w:p w14:paraId="613252BD" w14:textId="77777777" w:rsidR="00A57749" w:rsidRPr="006C1D31" w:rsidRDefault="00A57749" w:rsidP="00A57749">
          <w:pPr>
            <w:rPr>
              <w:b/>
              <w:bCs/>
              <w:lang w:val="nb-NO"/>
            </w:rPr>
          </w:pPr>
          <w:r w:rsidRPr="006C1D31">
            <w:rPr>
              <w:szCs w:val="24"/>
              <w:lang w:val="nb-NO"/>
            </w:rPr>
            <w:fldChar w:fldCharType="end"/>
          </w:r>
        </w:p>
      </w:sdtContent>
    </w:sdt>
    <w:p w14:paraId="269D4A53" w14:textId="77777777" w:rsidR="00B50009" w:rsidRPr="006C1D31" w:rsidRDefault="00B50009" w:rsidP="00B50009">
      <w:pPr>
        <w:rPr>
          <w:rFonts w:eastAsiaTheme="majorEastAsia" w:cstheme="majorBidi"/>
          <w:sz w:val="20"/>
          <w:szCs w:val="32"/>
          <w:lang w:val="nb-NO"/>
        </w:rPr>
      </w:pPr>
      <w:r w:rsidRPr="006C1D31">
        <w:rPr>
          <w:lang w:val="nb-NO"/>
        </w:rPr>
        <w:br w:type="page"/>
      </w:r>
    </w:p>
    <w:p w14:paraId="7B3928C4" w14:textId="520C38E3" w:rsidR="00B50009" w:rsidRPr="006C1D31" w:rsidRDefault="00AA5E33" w:rsidP="00B50009">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rPr>
          <w:lang w:val="nb-NO"/>
        </w:rPr>
      </w:pPr>
      <w:bookmarkStart w:id="2" w:name="_Toc7429588"/>
      <w:bookmarkStart w:id="3" w:name="_Toc42019798"/>
      <w:r w:rsidRPr="006C1D31">
        <w:rPr>
          <w:lang w:val="nb-NO"/>
        </w:rPr>
        <w:lastRenderedPageBreak/>
        <w:t>Innledning</w:t>
      </w:r>
      <w:bookmarkEnd w:id="2"/>
      <w:r w:rsidRPr="006C1D31">
        <w:rPr>
          <w:lang w:val="nb-NO"/>
        </w:rPr>
        <w:t xml:space="preserve"> </w:t>
      </w:r>
      <w:bookmarkEnd w:id="3"/>
      <w:r w:rsidR="00B50009" w:rsidRPr="006C1D31">
        <w:rPr>
          <w:lang w:val="nb-NO"/>
        </w:rPr>
        <w:t xml:space="preserve"> </w:t>
      </w:r>
    </w:p>
    <w:p w14:paraId="111667F4" w14:textId="72B487CE" w:rsidR="00AA5E33" w:rsidRPr="006C1D31" w:rsidRDefault="00AA5E33" w:rsidP="00372C87">
      <w:pPr>
        <w:pStyle w:val="Overskrift1"/>
        <w:spacing w:before="0"/>
        <w:rPr>
          <w:rFonts w:asciiTheme="minorHAnsi" w:hAnsiTheme="minorHAnsi" w:cstheme="minorHAnsi"/>
          <w:sz w:val="22"/>
          <w:szCs w:val="22"/>
          <w:lang w:val="nb-NO"/>
        </w:rPr>
      </w:pPr>
    </w:p>
    <w:p w14:paraId="239EC466" w14:textId="77777777" w:rsidR="00AA5E33" w:rsidRPr="006C1D31" w:rsidRDefault="00AA5E33" w:rsidP="00372C87">
      <w:pPr>
        <w:spacing w:after="0"/>
        <w:rPr>
          <w:rFonts w:asciiTheme="minorHAnsi" w:hAnsiTheme="minorHAnsi" w:cstheme="minorHAnsi"/>
          <w:sz w:val="22"/>
          <w:szCs w:val="22"/>
          <w:lang w:val="nb-NO"/>
        </w:rPr>
      </w:pPr>
      <w:r w:rsidRPr="006C1D31">
        <w:rPr>
          <w:rFonts w:asciiTheme="minorHAnsi" w:hAnsiTheme="minorHAnsi" w:cstheme="minorHAnsi"/>
          <w:sz w:val="22"/>
          <w:szCs w:val="22"/>
          <w:lang w:val="nb-NO"/>
        </w:rPr>
        <w:t>Det skal utarbeides en tilbudsanalyse for hvert av eksempelbyggene. Alle tiltakene som foreslås skal legges inn i malen med oppgitt investering og energibesparelse. Tilbyder må gjerne supplere med flere tiltak enn det malen er laget for (legg da inn linjer). Det er tilbyders ansvar å sikre at tiltaksnummereringen er unik.</w:t>
      </w:r>
    </w:p>
    <w:p w14:paraId="1CE13ED8" w14:textId="77777777" w:rsidR="00AA5E33" w:rsidRPr="006C1D31" w:rsidRDefault="00AA5E33" w:rsidP="00372C87">
      <w:pPr>
        <w:spacing w:after="0"/>
        <w:rPr>
          <w:rFonts w:asciiTheme="minorHAnsi" w:hAnsiTheme="minorHAnsi" w:cstheme="minorHAnsi"/>
          <w:sz w:val="22"/>
          <w:szCs w:val="22"/>
          <w:lang w:val="nb-NO"/>
        </w:rPr>
      </w:pPr>
    </w:p>
    <w:p w14:paraId="0834AA61" w14:textId="77777777" w:rsidR="00AA5E33" w:rsidRPr="006C1D31" w:rsidRDefault="00AA5E33" w:rsidP="00372C87">
      <w:pPr>
        <w:spacing w:after="0"/>
        <w:rPr>
          <w:rFonts w:asciiTheme="minorHAnsi" w:hAnsiTheme="minorHAnsi" w:cstheme="minorHAnsi"/>
          <w:sz w:val="22"/>
          <w:szCs w:val="22"/>
          <w:lang w:val="nb-NO"/>
        </w:rPr>
      </w:pPr>
      <w:r w:rsidRPr="006C1D31">
        <w:rPr>
          <w:rFonts w:asciiTheme="minorHAnsi" w:hAnsiTheme="minorHAnsi" w:cstheme="minorHAnsi"/>
          <w:sz w:val="22"/>
          <w:szCs w:val="22"/>
          <w:lang w:val="nb-NO"/>
        </w:rPr>
        <w:t xml:space="preserve">De beregnede energibesparelsene i NOK overføres til byggets samleark, der alle besparelsene for tiltakene summeres. </w:t>
      </w:r>
    </w:p>
    <w:p w14:paraId="677910C5" w14:textId="77777777" w:rsidR="00AA5E33" w:rsidRPr="006C1D31" w:rsidRDefault="00AA5E33" w:rsidP="00372C87">
      <w:pPr>
        <w:spacing w:after="0"/>
        <w:rPr>
          <w:rFonts w:asciiTheme="minorHAnsi" w:hAnsiTheme="minorHAnsi" w:cstheme="minorHAnsi"/>
          <w:sz w:val="22"/>
          <w:szCs w:val="22"/>
          <w:lang w:val="nb-NO"/>
        </w:rPr>
      </w:pPr>
    </w:p>
    <w:p w14:paraId="2A8544FD" w14:textId="77777777" w:rsidR="00AA5E33" w:rsidRPr="006C1D31" w:rsidRDefault="00AA5E33" w:rsidP="00372C87">
      <w:pPr>
        <w:spacing w:after="0"/>
        <w:rPr>
          <w:rFonts w:asciiTheme="minorHAnsi" w:hAnsiTheme="minorHAnsi" w:cstheme="minorHAnsi"/>
          <w:sz w:val="22"/>
          <w:szCs w:val="22"/>
          <w:lang w:val="nb-NO"/>
        </w:rPr>
      </w:pPr>
      <w:r w:rsidRPr="006C1D31">
        <w:rPr>
          <w:rFonts w:asciiTheme="minorHAnsi" w:hAnsiTheme="minorHAnsi" w:cstheme="minorHAnsi"/>
          <w:sz w:val="22"/>
          <w:szCs w:val="22"/>
          <w:lang w:val="nb-NO"/>
        </w:rPr>
        <w:t>For alle byggene skal energibudsjett fylles ut, før og etter foreslåtte tiltak.</w:t>
      </w:r>
    </w:p>
    <w:p w14:paraId="55B45535" w14:textId="77777777" w:rsidR="00AA5E33" w:rsidRPr="006C1D31" w:rsidRDefault="00AA5E33" w:rsidP="00372C87">
      <w:pPr>
        <w:spacing w:after="0"/>
        <w:rPr>
          <w:rFonts w:asciiTheme="minorHAnsi" w:hAnsiTheme="minorHAnsi" w:cstheme="minorHAnsi"/>
          <w:sz w:val="22"/>
          <w:szCs w:val="22"/>
          <w:lang w:val="nb-NO"/>
        </w:rPr>
      </w:pPr>
    </w:p>
    <w:p w14:paraId="0235AE0C" w14:textId="77777777" w:rsidR="00AA5E33" w:rsidRPr="006C1D31" w:rsidRDefault="00AA5E33" w:rsidP="00372C87">
      <w:pPr>
        <w:spacing w:after="0"/>
        <w:rPr>
          <w:rFonts w:asciiTheme="minorHAnsi" w:hAnsiTheme="minorHAnsi" w:cstheme="minorHAnsi"/>
          <w:sz w:val="22"/>
          <w:szCs w:val="22"/>
          <w:lang w:val="nb-NO"/>
        </w:rPr>
      </w:pPr>
      <w:r w:rsidRPr="006C1D31">
        <w:rPr>
          <w:rFonts w:asciiTheme="minorHAnsi" w:hAnsiTheme="minorHAnsi" w:cstheme="minorHAnsi"/>
          <w:sz w:val="22"/>
          <w:szCs w:val="22"/>
          <w:lang w:val="nb-NO"/>
        </w:rPr>
        <w:t xml:space="preserve">Sum nåverdi for hvert bygg legges inn i samleark for hvert bygg og summeres i siste kapittel. Nåverdi beregnes i Vedlegg </w:t>
      </w:r>
      <w:proofErr w:type="spellStart"/>
      <w:r w:rsidRPr="006C1D31">
        <w:rPr>
          <w:rFonts w:asciiTheme="minorHAnsi" w:hAnsiTheme="minorHAnsi" w:cstheme="minorHAnsi"/>
          <w:sz w:val="22"/>
          <w:szCs w:val="22"/>
          <w:lang w:val="nb-NO"/>
        </w:rPr>
        <w:t>X</w:t>
      </w:r>
      <w:proofErr w:type="spellEnd"/>
      <w:r w:rsidRPr="006C1D31">
        <w:rPr>
          <w:rFonts w:asciiTheme="minorHAnsi" w:hAnsiTheme="minorHAnsi" w:cstheme="minorHAnsi"/>
          <w:sz w:val="22"/>
          <w:szCs w:val="22"/>
          <w:lang w:val="nb-NO"/>
        </w:rPr>
        <w:t xml:space="preserve"> Nåverdiberegning.</w:t>
      </w:r>
    </w:p>
    <w:p w14:paraId="454144C7" w14:textId="77777777" w:rsidR="00B50009" w:rsidRPr="006C1D31" w:rsidRDefault="00B50009" w:rsidP="00372C87">
      <w:pPr>
        <w:spacing w:after="0"/>
        <w:rPr>
          <w:rFonts w:asciiTheme="minorHAnsi" w:hAnsiTheme="minorHAnsi" w:cstheme="minorHAnsi"/>
          <w:sz w:val="22"/>
          <w:szCs w:val="22"/>
          <w:lang w:val="nb-NO"/>
        </w:rPr>
      </w:pPr>
    </w:p>
    <w:p w14:paraId="73F86274" w14:textId="6BAA3E5E" w:rsidR="00B50009" w:rsidRPr="006C1D31" w:rsidRDefault="00136298" w:rsidP="00372C87">
      <w:pPr>
        <w:spacing w:after="0"/>
        <w:rPr>
          <w:rFonts w:asciiTheme="minorHAnsi" w:hAnsiTheme="minorHAnsi" w:cstheme="minorHAnsi"/>
          <w:sz w:val="22"/>
          <w:szCs w:val="22"/>
          <w:lang w:val="nb-NO"/>
        </w:rPr>
      </w:pPr>
      <w:r w:rsidRPr="006C1D31">
        <w:rPr>
          <w:rFonts w:asciiTheme="minorHAnsi" w:hAnsiTheme="minorHAnsi" w:cstheme="minorHAnsi"/>
          <w:sz w:val="22"/>
          <w:szCs w:val="22"/>
          <w:lang w:val="nb-NO"/>
        </w:rPr>
        <w:t>Total nåverdi for hver bygning legges til samlearket for hver bygning og summeres i siste kapittel. Skjema for beregning av netto nåverdi finnes i EFFECT4buildings Kalkulasjonsverktøy</w:t>
      </w:r>
      <w:r w:rsidR="002A5CC5" w:rsidRPr="006C1D31">
        <w:rPr>
          <w:rStyle w:val="Fotnotereferanse"/>
          <w:rFonts w:asciiTheme="minorHAnsi" w:hAnsiTheme="minorHAnsi" w:cstheme="minorHAnsi"/>
          <w:sz w:val="22"/>
          <w:szCs w:val="22"/>
          <w:lang w:val="nb-NO"/>
        </w:rPr>
        <w:footnoteReference w:id="1"/>
      </w:r>
      <w:r w:rsidR="00B50009" w:rsidRPr="006C1D31">
        <w:rPr>
          <w:rFonts w:asciiTheme="minorHAnsi" w:hAnsiTheme="minorHAnsi" w:cstheme="minorHAnsi"/>
          <w:sz w:val="22"/>
          <w:szCs w:val="22"/>
          <w:lang w:val="nb-NO"/>
        </w:rPr>
        <w:t xml:space="preserve">. </w:t>
      </w:r>
    </w:p>
    <w:p w14:paraId="055175FD" w14:textId="77777777" w:rsidR="006C1D31" w:rsidRPr="006C1D31" w:rsidRDefault="006C1D31" w:rsidP="006C1D31">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rPr>
          <w:lang w:val="nb-NO"/>
        </w:rPr>
      </w:pPr>
      <w:bookmarkStart w:id="4" w:name="_Toc7429589"/>
      <w:r w:rsidRPr="006C1D31">
        <w:rPr>
          <w:lang w:val="nb-NO"/>
        </w:rPr>
        <w:t>Eksempel og beskrivelse av tiltak</w:t>
      </w:r>
      <w:bookmarkEnd w:id="4"/>
    </w:p>
    <w:p w14:paraId="2128249B" w14:textId="77777777" w:rsidR="006C1D31" w:rsidRPr="006C1D31" w:rsidRDefault="006C1D31" w:rsidP="006C1D31">
      <w:pPr>
        <w:rPr>
          <w:sz w:val="20"/>
          <w:lang w:val="nb-NO"/>
        </w:rPr>
      </w:pPr>
      <w:commentRangeStart w:id="5"/>
      <w:r w:rsidRPr="006C1D31">
        <w:rPr>
          <w:sz w:val="20"/>
          <w:lang w:val="nb-NO"/>
        </w:rPr>
        <w:t>Under er et eksempel på utfylt tiltaksark:</w:t>
      </w:r>
      <w:commentRangeEnd w:id="5"/>
      <w:r w:rsidRPr="006C1D31">
        <w:rPr>
          <w:rStyle w:val="Merknadsreferanse"/>
          <w:lang w:val="nb-NO"/>
        </w:rPr>
        <w:commentReference w:id="5"/>
      </w:r>
    </w:p>
    <w:p w14:paraId="1C1122E8" w14:textId="77777777" w:rsidR="006C1D31" w:rsidRPr="006C1D31" w:rsidRDefault="006C1D31" w:rsidP="006C1D31">
      <w:pPr>
        <w:rPr>
          <w:sz w:val="20"/>
          <w:lang w:val="nb-NO"/>
        </w:rPr>
      </w:pPr>
    </w:p>
    <w:tbl>
      <w:tblPr>
        <w:tblStyle w:val="Tabellrutenett"/>
        <w:tblW w:w="5000" w:type="pct"/>
        <w:tblLook w:val="04A0" w:firstRow="1" w:lastRow="0" w:firstColumn="1" w:lastColumn="0" w:noHBand="0" w:noVBand="1"/>
      </w:tblPr>
      <w:tblGrid>
        <w:gridCol w:w="3495"/>
        <w:gridCol w:w="6218"/>
      </w:tblGrid>
      <w:tr w:rsidR="006C1D31" w:rsidRPr="006C1D31" w14:paraId="4254C626" w14:textId="77777777" w:rsidTr="00DA44A2">
        <w:tc>
          <w:tcPr>
            <w:tcW w:w="1799" w:type="pct"/>
          </w:tcPr>
          <w:p w14:paraId="5874D487" w14:textId="77777777" w:rsidR="006C1D31" w:rsidRPr="006C1D31" w:rsidRDefault="006C1D31" w:rsidP="00DA44A2">
            <w:pPr>
              <w:rPr>
                <w:lang w:val="nb-NO"/>
              </w:rPr>
            </w:pPr>
            <w:r w:rsidRPr="006C1D31">
              <w:rPr>
                <w:lang w:val="nb-NO"/>
              </w:rPr>
              <w:t>Tiltak [Angi nummer]</w:t>
            </w:r>
          </w:p>
        </w:tc>
        <w:tc>
          <w:tcPr>
            <w:tcW w:w="3201" w:type="pct"/>
          </w:tcPr>
          <w:p w14:paraId="150A2C5E" w14:textId="77777777" w:rsidR="006C1D31" w:rsidRPr="006C1D31" w:rsidRDefault="006C1D31" w:rsidP="00DA44A2">
            <w:pPr>
              <w:rPr>
                <w:lang w:val="nb-NO"/>
              </w:rPr>
            </w:pPr>
          </w:p>
        </w:tc>
      </w:tr>
      <w:tr w:rsidR="006C1D31" w:rsidRPr="006C1D31" w14:paraId="56304925" w14:textId="77777777" w:rsidTr="00DA44A2">
        <w:tc>
          <w:tcPr>
            <w:tcW w:w="1799" w:type="pct"/>
          </w:tcPr>
          <w:p w14:paraId="49427BE4" w14:textId="77777777" w:rsidR="006C1D31" w:rsidRPr="006C1D31" w:rsidRDefault="006C1D31" w:rsidP="00DA44A2">
            <w:pPr>
              <w:rPr>
                <w:lang w:val="nb-NO"/>
              </w:rPr>
            </w:pPr>
            <w:r w:rsidRPr="006C1D31">
              <w:rPr>
                <w:lang w:val="nb-NO"/>
              </w:rPr>
              <w:t>[Tiltaksnavn]</w:t>
            </w:r>
          </w:p>
        </w:tc>
        <w:tc>
          <w:tcPr>
            <w:tcW w:w="3201" w:type="pct"/>
          </w:tcPr>
          <w:p w14:paraId="1697BCBC" w14:textId="77777777" w:rsidR="006C1D31" w:rsidRPr="006C1D31" w:rsidRDefault="006C1D31" w:rsidP="00DA44A2">
            <w:pPr>
              <w:rPr>
                <w:lang w:val="nb-NO"/>
              </w:rPr>
            </w:pPr>
            <w:r w:rsidRPr="006C1D31">
              <w:rPr>
                <w:lang w:val="nb-NO"/>
              </w:rPr>
              <w:t xml:space="preserve">Overordnet beskrivelse av tiltaket, f.eks. </w:t>
            </w:r>
            <w:r w:rsidRPr="006C1D31">
              <w:rPr>
                <w:lang w:val="nb-NO"/>
              </w:rPr>
              <w:br/>
              <w:t>«Belysningsarmaturer - Utskiftning til LED»</w:t>
            </w:r>
          </w:p>
        </w:tc>
      </w:tr>
      <w:tr w:rsidR="006C1D31" w:rsidRPr="006C1D31" w14:paraId="105D95F4" w14:textId="77777777" w:rsidTr="00DA44A2">
        <w:tc>
          <w:tcPr>
            <w:tcW w:w="1799" w:type="pct"/>
          </w:tcPr>
          <w:p w14:paraId="1572E9E9" w14:textId="77777777" w:rsidR="006C1D31" w:rsidRPr="006C1D31" w:rsidRDefault="006C1D31" w:rsidP="00DA44A2">
            <w:pPr>
              <w:rPr>
                <w:lang w:val="nb-NO"/>
              </w:rPr>
            </w:pPr>
            <w:r w:rsidRPr="006C1D31">
              <w:rPr>
                <w:lang w:val="nb-NO"/>
              </w:rPr>
              <w:t>Beskrivelse dagens tilstand</w:t>
            </w:r>
          </w:p>
        </w:tc>
        <w:tc>
          <w:tcPr>
            <w:tcW w:w="3201" w:type="pct"/>
          </w:tcPr>
          <w:p w14:paraId="74843E79" w14:textId="77777777" w:rsidR="006C1D31" w:rsidRPr="006C1D31" w:rsidRDefault="006C1D31" w:rsidP="00DA44A2">
            <w:pPr>
              <w:rPr>
                <w:lang w:val="nb-NO"/>
              </w:rPr>
            </w:pPr>
            <w:r w:rsidRPr="006C1D31">
              <w:rPr>
                <w:lang w:val="nb-NO"/>
              </w:rPr>
              <w:t>Kort og presis beskrivelse av dagens tilstand. F.eks.: "I bygningsdel fra A fra 1970 er det gamle T8 belysningsarmaturer i gangarealer og boder. Det er kun av/på-brytere i klasserommene."</w:t>
            </w:r>
          </w:p>
        </w:tc>
      </w:tr>
      <w:tr w:rsidR="006C1D31" w:rsidRPr="006C1D31" w14:paraId="526C6852" w14:textId="77777777" w:rsidTr="00DA44A2">
        <w:tc>
          <w:tcPr>
            <w:tcW w:w="1799" w:type="pct"/>
          </w:tcPr>
          <w:p w14:paraId="714E7DFD" w14:textId="77777777" w:rsidR="006C1D31" w:rsidRPr="006C1D31" w:rsidRDefault="006C1D31" w:rsidP="00DA44A2">
            <w:pPr>
              <w:rPr>
                <w:lang w:val="nb-NO"/>
              </w:rPr>
            </w:pPr>
            <w:r w:rsidRPr="006C1D31">
              <w:rPr>
                <w:lang w:val="nb-NO"/>
              </w:rPr>
              <w:t xml:space="preserve">Beskrivelse av tiltak                      </w:t>
            </w:r>
          </w:p>
        </w:tc>
        <w:tc>
          <w:tcPr>
            <w:tcW w:w="3201" w:type="pct"/>
          </w:tcPr>
          <w:p w14:paraId="6B4456A2" w14:textId="77777777" w:rsidR="006C1D31" w:rsidRPr="006C1D31" w:rsidRDefault="006C1D31" w:rsidP="00DA44A2">
            <w:pPr>
              <w:rPr>
                <w:lang w:val="nb-NO"/>
              </w:rPr>
            </w:pPr>
            <w:r w:rsidRPr="006C1D31">
              <w:rPr>
                <w:lang w:val="nb-NO"/>
              </w:rPr>
              <w:t>Presis beskrivelse av tiltaket. F.eks.: "I bygningsdel fra A fra 1970 skifter man ut belysningsarmaturer i gangarealer og boder til armaturer med elektroniske forkoblinger. Det etableres dagslysregulering i klasserommene."</w:t>
            </w:r>
          </w:p>
          <w:p w14:paraId="37BC6B48" w14:textId="77777777" w:rsidR="006C1D31" w:rsidRPr="006C1D31" w:rsidRDefault="006C1D31" w:rsidP="00DA44A2">
            <w:pPr>
              <w:rPr>
                <w:lang w:val="nb-NO"/>
              </w:rPr>
            </w:pPr>
            <w:r w:rsidRPr="006C1D31">
              <w:rPr>
                <w:lang w:val="nb-NO"/>
              </w:rPr>
              <w:t>Tiltak må beskrives tilstrekkelig for vurdering av tildelingskriteriet kvalitet. F.eks. situasjonsplan, hvis aktuelt.</w:t>
            </w:r>
          </w:p>
        </w:tc>
      </w:tr>
      <w:tr w:rsidR="006C1D31" w:rsidRPr="00B25E95" w14:paraId="0EB07A66" w14:textId="77777777" w:rsidTr="00DA44A2">
        <w:tc>
          <w:tcPr>
            <w:tcW w:w="1799" w:type="pct"/>
          </w:tcPr>
          <w:p w14:paraId="23EAF05A" w14:textId="77777777" w:rsidR="006C1D31" w:rsidRPr="006C1D31" w:rsidRDefault="006C1D31" w:rsidP="00DA44A2">
            <w:pPr>
              <w:rPr>
                <w:lang w:val="nb-NO"/>
              </w:rPr>
            </w:pPr>
            <w:r w:rsidRPr="006C1D31">
              <w:rPr>
                <w:lang w:val="nb-NO"/>
              </w:rPr>
              <w:t>Besparelse oppgitt i enhet</w:t>
            </w:r>
          </w:p>
        </w:tc>
        <w:tc>
          <w:tcPr>
            <w:tcW w:w="3201" w:type="pct"/>
          </w:tcPr>
          <w:p w14:paraId="07136904" w14:textId="77777777" w:rsidR="006C1D31" w:rsidRPr="006C1D31" w:rsidRDefault="006C1D31" w:rsidP="00DA44A2">
            <w:pPr>
              <w:rPr>
                <w:lang w:val="nb-NO"/>
              </w:rPr>
            </w:pPr>
            <w:r w:rsidRPr="006C1D31">
              <w:rPr>
                <w:lang w:val="nb-NO"/>
              </w:rPr>
              <w:t xml:space="preserve">Garantert besparelse i kWh, </w:t>
            </w:r>
            <w:proofErr w:type="spellStart"/>
            <w:r w:rsidRPr="006C1D31">
              <w:rPr>
                <w:lang w:val="nb-NO"/>
              </w:rPr>
              <w:t>MWh</w:t>
            </w:r>
            <w:proofErr w:type="spellEnd"/>
            <w:r w:rsidRPr="006C1D31">
              <w:rPr>
                <w:lang w:val="nb-NO"/>
              </w:rPr>
              <w:t>, m³, CO</w:t>
            </w:r>
            <w:r w:rsidRPr="006C1D31">
              <w:rPr>
                <w:vertAlign w:val="subscript"/>
                <w:lang w:val="nb-NO"/>
              </w:rPr>
              <w:t>2</w:t>
            </w:r>
            <w:r w:rsidRPr="006C1D31">
              <w:rPr>
                <w:lang w:val="nb-NO"/>
              </w:rPr>
              <w:t>-evk og lignende.</w:t>
            </w:r>
          </w:p>
        </w:tc>
      </w:tr>
      <w:tr w:rsidR="006C1D31" w:rsidRPr="00B25E95" w14:paraId="5D4A9EB6" w14:textId="77777777" w:rsidTr="00DA44A2">
        <w:trPr>
          <w:trHeight w:val="4351"/>
        </w:trPr>
        <w:tc>
          <w:tcPr>
            <w:tcW w:w="1799" w:type="pct"/>
          </w:tcPr>
          <w:p w14:paraId="23545A85" w14:textId="77777777" w:rsidR="006C1D31" w:rsidRPr="006C1D31" w:rsidRDefault="006C1D31" w:rsidP="00DA44A2">
            <w:pPr>
              <w:rPr>
                <w:lang w:val="nb-NO"/>
              </w:rPr>
            </w:pPr>
            <w:r w:rsidRPr="006C1D31">
              <w:rPr>
                <w:lang w:val="nb-NO"/>
              </w:rPr>
              <w:lastRenderedPageBreak/>
              <w:t>Besparelse</w:t>
            </w:r>
          </w:p>
        </w:tc>
        <w:tc>
          <w:tcPr>
            <w:tcW w:w="3201" w:type="pct"/>
          </w:tcPr>
          <w:p w14:paraId="76217462" w14:textId="77777777" w:rsidR="006C1D31" w:rsidRPr="006C1D31" w:rsidRDefault="006C1D31" w:rsidP="00DA44A2">
            <w:pPr>
              <w:rPr>
                <w:lang w:val="nb-NO"/>
              </w:rPr>
            </w:pPr>
            <w:r w:rsidRPr="006C1D31">
              <w:rPr>
                <w:lang w:val="nb-NO"/>
              </w:rPr>
              <w:t xml:space="preserve">Garantert besparelse i NOK per år. </w:t>
            </w:r>
            <w:r w:rsidRPr="006C1D31">
              <w:rPr>
                <w:lang w:val="nb-NO"/>
              </w:rPr>
              <w:br/>
              <w:t xml:space="preserve">Ved beregning av besparelse brukes enhetspriser, ekskl. </w:t>
            </w:r>
            <w:proofErr w:type="spellStart"/>
            <w:r w:rsidRPr="006C1D31">
              <w:rPr>
                <w:lang w:val="nb-NO"/>
              </w:rPr>
              <w:t>mva</w:t>
            </w:r>
            <w:proofErr w:type="spellEnd"/>
            <w:r w:rsidRPr="006C1D31">
              <w:rPr>
                <w:lang w:val="nb-NO"/>
              </w:rPr>
              <w:t xml:space="preserve"> oppgitt i Vedlegg </w:t>
            </w:r>
            <w:proofErr w:type="spellStart"/>
            <w:r w:rsidRPr="006C1D31">
              <w:rPr>
                <w:lang w:val="nb-NO"/>
              </w:rPr>
              <w:t>X</w:t>
            </w:r>
            <w:proofErr w:type="spellEnd"/>
            <w:r w:rsidRPr="006C1D31">
              <w:rPr>
                <w:lang w:val="nb-NO"/>
              </w:rPr>
              <w:t xml:space="preserve"> Tilbudsformular.</w:t>
            </w:r>
          </w:p>
          <w:p w14:paraId="7C7ACC28" w14:textId="77777777" w:rsidR="006C1D31" w:rsidRPr="006C1D31" w:rsidRDefault="006C1D31" w:rsidP="00DA44A2">
            <w:pPr>
              <w:rPr>
                <w:lang w:val="nb-NO"/>
              </w:rPr>
            </w:pPr>
            <w:r w:rsidRPr="006C1D31">
              <w:rPr>
                <w:lang w:val="nb-NO"/>
              </w:rPr>
              <w:t xml:space="preserve">Hvis tiltaket medfører besparelse på flere energityper, skal den samlede besparelsen overføres til byggets samleside. </w:t>
            </w:r>
          </w:p>
          <w:p w14:paraId="0DF724C7" w14:textId="77777777" w:rsidR="006C1D31" w:rsidRPr="006C1D31" w:rsidRDefault="006C1D31" w:rsidP="00DA44A2">
            <w:pPr>
              <w:rPr>
                <w:lang w:val="nb-NO"/>
              </w:rPr>
            </w:pPr>
            <w:r w:rsidRPr="006C1D31">
              <w:rPr>
                <w:lang w:val="nb-NO"/>
              </w:rPr>
              <w:t>Alle priser og besparelser oppgis i NOK. eks. mva.</w:t>
            </w:r>
          </w:p>
        </w:tc>
      </w:tr>
      <w:tr w:rsidR="006C1D31" w:rsidRPr="00B25E95" w14:paraId="43CFD1D5" w14:textId="77777777" w:rsidTr="00DA44A2">
        <w:tc>
          <w:tcPr>
            <w:tcW w:w="1799" w:type="pct"/>
          </w:tcPr>
          <w:p w14:paraId="12B7A3B5" w14:textId="77777777" w:rsidR="006C1D31" w:rsidRPr="006C1D31" w:rsidRDefault="006C1D31" w:rsidP="00DA44A2">
            <w:pPr>
              <w:rPr>
                <w:lang w:val="nb-NO"/>
              </w:rPr>
            </w:pPr>
            <w:r w:rsidRPr="006C1D31">
              <w:rPr>
                <w:lang w:val="nb-NO"/>
              </w:rPr>
              <w:t xml:space="preserve">Investering           </w:t>
            </w:r>
          </w:p>
        </w:tc>
        <w:tc>
          <w:tcPr>
            <w:tcW w:w="3201" w:type="pct"/>
          </w:tcPr>
          <w:p w14:paraId="2A100656" w14:textId="77777777" w:rsidR="006C1D31" w:rsidRPr="006C1D31" w:rsidRDefault="006C1D31" w:rsidP="00DA44A2">
            <w:pPr>
              <w:rPr>
                <w:lang w:val="nb-NO"/>
              </w:rPr>
            </w:pPr>
            <w:r w:rsidRPr="006C1D31">
              <w:rPr>
                <w:lang w:val="nb-NO"/>
              </w:rPr>
              <w:t>Tilbudsgivers tilbud på implementering av tiltaket. Alle priser oppgis i NOK. eks. m va.</w:t>
            </w:r>
          </w:p>
        </w:tc>
      </w:tr>
      <w:tr w:rsidR="006C1D31" w:rsidRPr="006C1D31" w14:paraId="500D2A7D" w14:textId="77777777" w:rsidTr="00DA44A2">
        <w:tc>
          <w:tcPr>
            <w:tcW w:w="1799" w:type="pct"/>
          </w:tcPr>
          <w:p w14:paraId="16B1A1E3" w14:textId="77777777" w:rsidR="006C1D31" w:rsidRPr="006C1D31" w:rsidRDefault="006C1D31" w:rsidP="00DA44A2">
            <w:pPr>
              <w:rPr>
                <w:lang w:val="nb-NO"/>
              </w:rPr>
            </w:pPr>
            <w:r w:rsidRPr="006C1D31">
              <w:rPr>
                <w:lang w:val="nb-NO"/>
              </w:rPr>
              <w:t>Forutsetninger/beregninger</w:t>
            </w:r>
          </w:p>
        </w:tc>
        <w:tc>
          <w:tcPr>
            <w:tcW w:w="3201" w:type="pct"/>
          </w:tcPr>
          <w:p w14:paraId="379C3C36" w14:textId="77777777" w:rsidR="006C1D31" w:rsidRPr="006C1D31" w:rsidRDefault="006C1D31" w:rsidP="00DA44A2">
            <w:pPr>
              <w:rPr>
                <w:lang w:val="nb-NO"/>
              </w:rPr>
            </w:pPr>
            <w:r w:rsidRPr="006C1D31">
              <w:rPr>
                <w:lang w:val="nb-NO"/>
              </w:rPr>
              <w:t xml:space="preserve">Beskrivelse av enøktiltakets forutsetninger og beregninger. Her ønskes det en beskrivelse av alle forutsetninger og beregninger, </w:t>
            </w:r>
            <w:proofErr w:type="gramStart"/>
            <w:r w:rsidRPr="006C1D31">
              <w:rPr>
                <w:lang w:val="nb-NO"/>
              </w:rPr>
              <w:t>vedrørende</w:t>
            </w:r>
            <w:proofErr w:type="gramEnd"/>
            <w:r w:rsidRPr="006C1D31">
              <w:rPr>
                <w:lang w:val="nb-NO"/>
              </w:rPr>
              <w:t xml:space="preserve"> alle forhold, som kan ha innvirkning på brukernes opplevelse. Dette gjelder for eksempel endring av driftstider, lysstyrker (lux), luftmengder osv.</w:t>
            </w:r>
          </w:p>
          <w:p w14:paraId="7FBEA6AD" w14:textId="77777777" w:rsidR="006C1D31" w:rsidRPr="006C1D31" w:rsidRDefault="006C1D31" w:rsidP="00DA44A2">
            <w:pPr>
              <w:rPr>
                <w:lang w:val="nb-NO"/>
              </w:rPr>
            </w:pPr>
            <w:r w:rsidRPr="006C1D31">
              <w:rPr>
                <w:lang w:val="nb-NO"/>
              </w:rPr>
              <w:t xml:space="preserve">Det skal opplyses hvordan tilbudsgiver har beregnet besparelsen. F.eks. "Det skiftes ut </w:t>
            </w:r>
            <w:proofErr w:type="spellStart"/>
            <w:r w:rsidRPr="006C1D31">
              <w:rPr>
                <w:lang w:val="nb-NO"/>
              </w:rPr>
              <w:t>X</w:t>
            </w:r>
            <w:proofErr w:type="spellEnd"/>
            <w:r w:rsidRPr="006C1D31">
              <w:rPr>
                <w:lang w:val="nb-NO"/>
              </w:rPr>
              <w:t xml:space="preserve"> antall armaturer, type XX, til nye armaturer type ZZ. Besparelse pr armatur, med driftstid fra kl. 7 - 16 beregnes </w:t>
            </w:r>
            <w:proofErr w:type="gramStart"/>
            <w:r w:rsidRPr="006C1D31">
              <w:rPr>
                <w:lang w:val="nb-NO"/>
              </w:rPr>
              <w:t>til…</w:t>
            </w:r>
            <w:proofErr w:type="gramEnd"/>
            <w:r w:rsidRPr="006C1D31">
              <w:rPr>
                <w:lang w:val="nb-NO"/>
              </w:rPr>
              <w:t>"</w:t>
            </w:r>
          </w:p>
        </w:tc>
      </w:tr>
      <w:tr w:rsidR="006C1D31" w:rsidRPr="006C1D31" w14:paraId="07F421D4" w14:textId="77777777" w:rsidTr="00DA44A2">
        <w:tc>
          <w:tcPr>
            <w:tcW w:w="1799" w:type="pct"/>
          </w:tcPr>
          <w:p w14:paraId="2423F021" w14:textId="77777777" w:rsidR="006C1D31" w:rsidRPr="006C1D31" w:rsidRDefault="006C1D31" w:rsidP="00DA44A2">
            <w:pPr>
              <w:rPr>
                <w:lang w:val="nb-NO"/>
              </w:rPr>
            </w:pPr>
            <w:r w:rsidRPr="006C1D31">
              <w:rPr>
                <w:lang w:val="nb-NO"/>
              </w:rPr>
              <w:tab/>
            </w:r>
          </w:p>
        </w:tc>
        <w:tc>
          <w:tcPr>
            <w:tcW w:w="3201" w:type="pct"/>
          </w:tcPr>
          <w:p w14:paraId="11BFD8FD" w14:textId="77777777" w:rsidR="006C1D31" w:rsidRPr="006C1D31" w:rsidRDefault="006C1D31" w:rsidP="00DA44A2">
            <w:pPr>
              <w:rPr>
                <w:lang w:val="nb-NO"/>
              </w:rPr>
            </w:pPr>
          </w:p>
        </w:tc>
      </w:tr>
      <w:tr w:rsidR="006C1D31" w:rsidRPr="006C1D31" w14:paraId="16BC0032" w14:textId="77777777" w:rsidTr="00DA44A2">
        <w:tc>
          <w:tcPr>
            <w:tcW w:w="1799" w:type="pct"/>
          </w:tcPr>
          <w:p w14:paraId="3BC2732B" w14:textId="77777777" w:rsidR="006C1D31" w:rsidRPr="006C1D31" w:rsidRDefault="006C1D31" w:rsidP="00DA44A2">
            <w:pPr>
              <w:rPr>
                <w:lang w:val="nb-NO"/>
              </w:rPr>
            </w:pPr>
            <w:r w:rsidRPr="006C1D31">
              <w:rPr>
                <w:lang w:val="nb-NO"/>
              </w:rPr>
              <w:t>Eventuelle fremtidige servicekostnader:</w:t>
            </w:r>
          </w:p>
        </w:tc>
        <w:tc>
          <w:tcPr>
            <w:tcW w:w="3201" w:type="pct"/>
          </w:tcPr>
          <w:p w14:paraId="2DC91875" w14:textId="77777777" w:rsidR="006C1D31" w:rsidRPr="006C1D31" w:rsidRDefault="006C1D31" w:rsidP="00DA44A2">
            <w:pPr>
              <w:rPr>
                <w:lang w:val="nb-NO"/>
              </w:rPr>
            </w:pPr>
            <w:r w:rsidRPr="006C1D31">
              <w:rPr>
                <w:lang w:val="nb-NO"/>
              </w:rPr>
              <w:t xml:space="preserve">I NOK eks </w:t>
            </w:r>
            <w:proofErr w:type="spellStart"/>
            <w:r w:rsidRPr="006C1D31">
              <w:rPr>
                <w:lang w:val="nb-NO"/>
              </w:rPr>
              <w:t>mva</w:t>
            </w:r>
            <w:proofErr w:type="spellEnd"/>
          </w:p>
        </w:tc>
      </w:tr>
      <w:tr w:rsidR="006C1D31" w:rsidRPr="006C1D31" w14:paraId="0C399CC4" w14:textId="77777777" w:rsidTr="00DA44A2">
        <w:tc>
          <w:tcPr>
            <w:tcW w:w="1799" w:type="pct"/>
          </w:tcPr>
          <w:p w14:paraId="456040C6" w14:textId="77777777" w:rsidR="006C1D31" w:rsidRPr="006C1D31" w:rsidRDefault="006C1D31" w:rsidP="00DA44A2">
            <w:pPr>
              <w:rPr>
                <w:lang w:val="nb-NO"/>
              </w:rPr>
            </w:pPr>
            <w:r w:rsidRPr="006C1D31">
              <w:rPr>
                <w:lang w:val="nb-NO"/>
              </w:rPr>
              <w:t xml:space="preserve">Beskrivelse av tilhørende hjelpearbeider og hvordan disse arbeidene håndteres. </w:t>
            </w:r>
          </w:p>
        </w:tc>
        <w:tc>
          <w:tcPr>
            <w:tcW w:w="3201" w:type="pct"/>
          </w:tcPr>
          <w:p w14:paraId="18A1D821" w14:textId="77777777" w:rsidR="006C1D31" w:rsidRPr="006C1D31" w:rsidRDefault="006C1D31" w:rsidP="00DA44A2">
            <w:pPr>
              <w:rPr>
                <w:lang w:val="nb-NO"/>
              </w:rPr>
            </w:pPr>
            <w:r w:rsidRPr="006C1D31">
              <w:rPr>
                <w:lang w:val="nb-NO"/>
              </w:rPr>
              <w:t xml:space="preserve">Det ønskes en beskrivelse av tilhørende hjelpearbeider, som berører andre bygningsdeler eller installasjoner. Herunder i hvilket omfang dette gjøres av tilbyder. </w:t>
            </w:r>
          </w:p>
          <w:p w14:paraId="13ED288E" w14:textId="77777777" w:rsidR="006C1D31" w:rsidRPr="006C1D31" w:rsidRDefault="006C1D31" w:rsidP="00DA44A2">
            <w:pPr>
              <w:rPr>
                <w:lang w:val="nb-NO"/>
              </w:rPr>
            </w:pPr>
            <w:proofErr w:type="spellStart"/>
            <w:r w:rsidRPr="006C1D31">
              <w:rPr>
                <w:lang w:val="nb-NO"/>
              </w:rPr>
              <w:t>F.eks</w:t>
            </w:r>
            <w:proofErr w:type="spellEnd"/>
            <w:r w:rsidRPr="006C1D31">
              <w:rPr>
                <w:lang w:val="nb-NO"/>
              </w:rPr>
              <w:t>: "Ved utskiftning av belysningsarmaturer, utskiftes demonterbare himlingsplater på grunn av andre størrelser på nye armaturer. Utskiftningen er inkludert i tilbudet".</w:t>
            </w:r>
          </w:p>
        </w:tc>
      </w:tr>
    </w:tbl>
    <w:p w14:paraId="193FC221" w14:textId="77777777" w:rsidR="006C1D31" w:rsidRPr="006C1D31" w:rsidRDefault="006C1D31" w:rsidP="006C1D31">
      <w:pPr>
        <w:rPr>
          <w:lang w:val="nb-NO"/>
        </w:rPr>
      </w:pPr>
    </w:p>
    <w:p w14:paraId="4C889B9D" w14:textId="77777777" w:rsidR="00B50009" w:rsidRPr="006C1D31" w:rsidRDefault="00B50009" w:rsidP="00B50009">
      <w:pPr>
        <w:rPr>
          <w:rFonts w:eastAsiaTheme="majorEastAsia" w:cstheme="majorBidi"/>
          <w:b/>
          <w:sz w:val="32"/>
          <w:szCs w:val="32"/>
          <w:lang w:val="nb-NO"/>
        </w:rPr>
      </w:pPr>
      <w:r w:rsidRPr="006C1D31">
        <w:rPr>
          <w:lang w:val="nb-NO"/>
        </w:rPr>
        <w:br w:type="page"/>
      </w:r>
    </w:p>
    <w:p w14:paraId="2CCC4F51" w14:textId="77777777" w:rsidR="006D6C97" w:rsidRPr="00AF05DE" w:rsidRDefault="006D6C97" w:rsidP="006C1D31">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rPr>
          <w:lang w:val="nb-NO"/>
        </w:rPr>
      </w:pPr>
      <w:r w:rsidRPr="00AF05DE">
        <w:rPr>
          <w:lang w:val="nb-NO"/>
        </w:rPr>
        <w:lastRenderedPageBreak/>
        <w:t>Samleark eksempel bygg 1 [navn på bygg]</w:t>
      </w:r>
    </w:p>
    <w:p w14:paraId="350B901F" w14:textId="0638F514" w:rsidR="006D6C97" w:rsidRPr="006C1D31" w:rsidRDefault="006C1D31" w:rsidP="006C1D31">
      <w:pPr>
        <w:pStyle w:val="Overskrift3"/>
        <w:numPr>
          <w:ilvl w:val="1"/>
          <w:numId w:val="45"/>
        </w:numPr>
        <w:rPr>
          <w:lang w:val="nb-NO"/>
        </w:rPr>
      </w:pPr>
      <w:r>
        <w:rPr>
          <w:lang w:val="nb-NO"/>
        </w:rPr>
        <w:t xml:space="preserve"> </w:t>
      </w:r>
      <w:r w:rsidR="006D6C97" w:rsidRPr="006C1D31">
        <w:rPr>
          <w:lang w:val="nb-NO"/>
        </w:rPr>
        <w:t>Energibudsjett eksempelbygg 1 [navn på bygg]</w:t>
      </w:r>
    </w:p>
    <w:tbl>
      <w:tblPr>
        <w:tblStyle w:val="Tabellrutenett"/>
        <w:tblW w:w="0" w:type="auto"/>
        <w:tblLook w:val="04A0" w:firstRow="1" w:lastRow="0" w:firstColumn="1" w:lastColumn="0" w:noHBand="0" w:noVBand="1"/>
      </w:tblPr>
      <w:tblGrid>
        <w:gridCol w:w="2520"/>
        <w:gridCol w:w="1747"/>
        <w:gridCol w:w="1997"/>
        <w:gridCol w:w="1452"/>
        <w:gridCol w:w="1997"/>
      </w:tblGrid>
      <w:tr w:rsidR="006D6C97" w:rsidRPr="00B25E95" w14:paraId="724665F0" w14:textId="77777777" w:rsidTr="00275F31">
        <w:trPr>
          <w:trHeight w:val="315"/>
        </w:trPr>
        <w:tc>
          <w:tcPr>
            <w:tcW w:w="9713" w:type="dxa"/>
            <w:gridSpan w:val="5"/>
            <w:noWrap/>
            <w:hideMark/>
          </w:tcPr>
          <w:p w14:paraId="27E0B32C" w14:textId="77777777" w:rsidR="006D6C97" w:rsidRPr="006C1D31" w:rsidRDefault="006D6C97" w:rsidP="00DA44A2">
            <w:pPr>
              <w:rPr>
                <w:lang w:val="nb-NO"/>
              </w:rPr>
            </w:pPr>
            <w:r w:rsidRPr="006C1D31">
              <w:rPr>
                <w:lang w:val="nb-NO"/>
              </w:rPr>
              <w:t>ENERGIBUDSJETT FØR OG ETTER ALLE TILTAK</w:t>
            </w:r>
          </w:p>
        </w:tc>
      </w:tr>
      <w:tr w:rsidR="006D6C97" w:rsidRPr="006C1D31" w14:paraId="6892AAC0" w14:textId="77777777" w:rsidTr="00275F31">
        <w:trPr>
          <w:trHeight w:val="315"/>
        </w:trPr>
        <w:tc>
          <w:tcPr>
            <w:tcW w:w="2520" w:type="dxa"/>
            <w:noWrap/>
            <w:hideMark/>
          </w:tcPr>
          <w:p w14:paraId="11C1A8EB" w14:textId="77777777" w:rsidR="006D6C97" w:rsidRPr="006C1D31" w:rsidRDefault="006D6C97" w:rsidP="00DA44A2">
            <w:pPr>
              <w:rPr>
                <w:lang w:val="nb-NO"/>
              </w:rPr>
            </w:pPr>
            <w:r w:rsidRPr="006C1D31">
              <w:rPr>
                <w:lang w:val="nb-NO"/>
              </w:rPr>
              <w:t> </w:t>
            </w:r>
          </w:p>
        </w:tc>
        <w:tc>
          <w:tcPr>
            <w:tcW w:w="3744" w:type="dxa"/>
            <w:gridSpan w:val="2"/>
            <w:noWrap/>
            <w:hideMark/>
          </w:tcPr>
          <w:p w14:paraId="4D79F53E" w14:textId="77777777" w:rsidR="006D6C97" w:rsidRPr="006C1D31" w:rsidRDefault="006D6C97" w:rsidP="00DA44A2">
            <w:pPr>
              <w:rPr>
                <w:lang w:val="nb-NO"/>
              </w:rPr>
            </w:pPr>
            <w:r w:rsidRPr="006C1D31">
              <w:rPr>
                <w:lang w:val="nb-NO"/>
              </w:rPr>
              <w:t>Før tiltak</w:t>
            </w:r>
          </w:p>
        </w:tc>
        <w:tc>
          <w:tcPr>
            <w:tcW w:w="3449" w:type="dxa"/>
            <w:gridSpan w:val="2"/>
            <w:noWrap/>
            <w:hideMark/>
          </w:tcPr>
          <w:p w14:paraId="5AC23C5D" w14:textId="77777777" w:rsidR="006D6C97" w:rsidRPr="006C1D31" w:rsidRDefault="006D6C97" w:rsidP="00DA44A2">
            <w:pPr>
              <w:rPr>
                <w:lang w:val="nb-NO"/>
              </w:rPr>
            </w:pPr>
            <w:r w:rsidRPr="006C1D31">
              <w:rPr>
                <w:lang w:val="nb-NO"/>
              </w:rPr>
              <w:t>Etter tiltak</w:t>
            </w:r>
          </w:p>
        </w:tc>
      </w:tr>
      <w:tr w:rsidR="006D6C97" w:rsidRPr="006C1D31" w14:paraId="4CB1506D" w14:textId="77777777" w:rsidTr="00275F31">
        <w:trPr>
          <w:trHeight w:val="315"/>
        </w:trPr>
        <w:tc>
          <w:tcPr>
            <w:tcW w:w="2520" w:type="dxa"/>
            <w:noWrap/>
            <w:hideMark/>
          </w:tcPr>
          <w:p w14:paraId="5DAD8853" w14:textId="77777777" w:rsidR="006D6C97" w:rsidRPr="006C1D31" w:rsidRDefault="006D6C97" w:rsidP="00DA44A2">
            <w:pPr>
              <w:rPr>
                <w:lang w:val="nb-NO"/>
              </w:rPr>
            </w:pPr>
            <w:r w:rsidRPr="006C1D31">
              <w:rPr>
                <w:lang w:val="nb-NO"/>
              </w:rPr>
              <w:t> </w:t>
            </w:r>
          </w:p>
        </w:tc>
        <w:tc>
          <w:tcPr>
            <w:tcW w:w="1747" w:type="dxa"/>
            <w:noWrap/>
            <w:hideMark/>
          </w:tcPr>
          <w:p w14:paraId="6553CCAA" w14:textId="77777777" w:rsidR="006D6C97" w:rsidRPr="006C1D31" w:rsidRDefault="006D6C97" w:rsidP="00DA44A2">
            <w:pPr>
              <w:rPr>
                <w:lang w:val="nb-NO"/>
              </w:rPr>
            </w:pPr>
            <w:r w:rsidRPr="006C1D31">
              <w:rPr>
                <w:lang w:val="nb-NO"/>
              </w:rPr>
              <w:t>kWh/år</w:t>
            </w:r>
          </w:p>
        </w:tc>
        <w:tc>
          <w:tcPr>
            <w:tcW w:w="1997" w:type="dxa"/>
            <w:noWrap/>
            <w:hideMark/>
          </w:tcPr>
          <w:p w14:paraId="5ADF80E7" w14:textId="77777777" w:rsidR="006D6C97" w:rsidRPr="006C1D31" w:rsidRDefault="006D6C97" w:rsidP="00DA44A2">
            <w:pPr>
              <w:rPr>
                <w:lang w:val="nb-NO"/>
              </w:rPr>
            </w:pPr>
            <w:r w:rsidRPr="006C1D31">
              <w:rPr>
                <w:lang w:val="nb-NO"/>
              </w:rPr>
              <w:t>kWh/m2 år</w:t>
            </w:r>
          </w:p>
        </w:tc>
        <w:tc>
          <w:tcPr>
            <w:tcW w:w="1452" w:type="dxa"/>
            <w:noWrap/>
            <w:hideMark/>
          </w:tcPr>
          <w:p w14:paraId="4B611461" w14:textId="77777777" w:rsidR="006D6C97" w:rsidRPr="006C1D31" w:rsidRDefault="006D6C97" w:rsidP="00DA44A2">
            <w:pPr>
              <w:rPr>
                <w:lang w:val="nb-NO"/>
              </w:rPr>
            </w:pPr>
            <w:r w:rsidRPr="006C1D31">
              <w:rPr>
                <w:lang w:val="nb-NO"/>
              </w:rPr>
              <w:t>kWh/år</w:t>
            </w:r>
          </w:p>
        </w:tc>
        <w:tc>
          <w:tcPr>
            <w:tcW w:w="1997" w:type="dxa"/>
            <w:noWrap/>
            <w:hideMark/>
          </w:tcPr>
          <w:p w14:paraId="6657ADBE" w14:textId="77777777" w:rsidR="006D6C97" w:rsidRPr="006C1D31" w:rsidRDefault="006D6C97" w:rsidP="00DA44A2">
            <w:pPr>
              <w:rPr>
                <w:lang w:val="nb-NO"/>
              </w:rPr>
            </w:pPr>
            <w:r w:rsidRPr="006C1D31">
              <w:rPr>
                <w:lang w:val="nb-NO"/>
              </w:rPr>
              <w:t>kWh/m2 år</w:t>
            </w:r>
          </w:p>
        </w:tc>
      </w:tr>
      <w:tr w:rsidR="006D6C97" w:rsidRPr="006C1D31" w14:paraId="22232C34" w14:textId="77777777" w:rsidTr="00275F31">
        <w:trPr>
          <w:trHeight w:val="315"/>
        </w:trPr>
        <w:tc>
          <w:tcPr>
            <w:tcW w:w="2520" w:type="dxa"/>
            <w:noWrap/>
            <w:hideMark/>
          </w:tcPr>
          <w:p w14:paraId="49674FD9" w14:textId="77777777" w:rsidR="006D6C97" w:rsidRPr="006C1D31" w:rsidRDefault="006D6C97" w:rsidP="00DA44A2">
            <w:pPr>
              <w:rPr>
                <w:lang w:val="nb-NO"/>
              </w:rPr>
            </w:pPr>
            <w:r w:rsidRPr="006C1D31">
              <w:rPr>
                <w:lang w:val="nb-NO"/>
              </w:rPr>
              <w:t>Oppvarming</w:t>
            </w:r>
          </w:p>
        </w:tc>
        <w:tc>
          <w:tcPr>
            <w:tcW w:w="1747" w:type="dxa"/>
            <w:noWrap/>
          </w:tcPr>
          <w:p w14:paraId="1B6F010A" w14:textId="77777777" w:rsidR="006D6C97" w:rsidRPr="006C1D31" w:rsidRDefault="006D6C97" w:rsidP="00DA44A2">
            <w:pPr>
              <w:rPr>
                <w:lang w:val="nb-NO"/>
              </w:rPr>
            </w:pPr>
          </w:p>
        </w:tc>
        <w:tc>
          <w:tcPr>
            <w:tcW w:w="1997" w:type="dxa"/>
            <w:noWrap/>
          </w:tcPr>
          <w:p w14:paraId="0C87A1DF" w14:textId="77777777" w:rsidR="006D6C97" w:rsidRPr="006C1D31" w:rsidRDefault="006D6C97" w:rsidP="00DA44A2">
            <w:pPr>
              <w:rPr>
                <w:lang w:val="nb-NO"/>
              </w:rPr>
            </w:pPr>
          </w:p>
        </w:tc>
        <w:tc>
          <w:tcPr>
            <w:tcW w:w="1452" w:type="dxa"/>
            <w:noWrap/>
          </w:tcPr>
          <w:p w14:paraId="4A599531" w14:textId="77777777" w:rsidR="006D6C97" w:rsidRPr="006C1D31" w:rsidRDefault="006D6C97" w:rsidP="00DA44A2">
            <w:pPr>
              <w:rPr>
                <w:lang w:val="nb-NO"/>
              </w:rPr>
            </w:pPr>
          </w:p>
        </w:tc>
        <w:tc>
          <w:tcPr>
            <w:tcW w:w="1997" w:type="dxa"/>
            <w:noWrap/>
          </w:tcPr>
          <w:p w14:paraId="69BD66F1" w14:textId="77777777" w:rsidR="006D6C97" w:rsidRPr="006C1D31" w:rsidRDefault="006D6C97" w:rsidP="00DA44A2">
            <w:pPr>
              <w:rPr>
                <w:lang w:val="nb-NO"/>
              </w:rPr>
            </w:pPr>
          </w:p>
        </w:tc>
      </w:tr>
      <w:tr w:rsidR="006D6C97" w:rsidRPr="006C1D31" w14:paraId="7E909F04" w14:textId="77777777" w:rsidTr="00275F31">
        <w:trPr>
          <w:trHeight w:val="315"/>
        </w:trPr>
        <w:tc>
          <w:tcPr>
            <w:tcW w:w="2520" w:type="dxa"/>
            <w:noWrap/>
            <w:hideMark/>
          </w:tcPr>
          <w:p w14:paraId="3A639C03" w14:textId="77777777" w:rsidR="006D6C97" w:rsidRPr="006C1D31" w:rsidRDefault="006D6C97" w:rsidP="00DA44A2">
            <w:pPr>
              <w:rPr>
                <w:lang w:val="nb-NO"/>
              </w:rPr>
            </w:pPr>
            <w:r w:rsidRPr="006C1D31">
              <w:rPr>
                <w:lang w:val="nb-NO"/>
              </w:rPr>
              <w:t>Ventilasjon</w:t>
            </w:r>
          </w:p>
        </w:tc>
        <w:tc>
          <w:tcPr>
            <w:tcW w:w="1747" w:type="dxa"/>
            <w:noWrap/>
          </w:tcPr>
          <w:p w14:paraId="1A64DFC1" w14:textId="77777777" w:rsidR="006D6C97" w:rsidRPr="006C1D31" w:rsidRDefault="006D6C97" w:rsidP="00DA44A2">
            <w:pPr>
              <w:rPr>
                <w:lang w:val="nb-NO"/>
              </w:rPr>
            </w:pPr>
          </w:p>
        </w:tc>
        <w:tc>
          <w:tcPr>
            <w:tcW w:w="1997" w:type="dxa"/>
            <w:noWrap/>
          </w:tcPr>
          <w:p w14:paraId="2AE8BF96" w14:textId="77777777" w:rsidR="006D6C97" w:rsidRPr="006C1D31" w:rsidRDefault="006D6C97" w:rsidP="00DA44A2">
            <w:pPr>
              <w:rPr>
                <w:lang w:val="nb-NO"/>
              </w:rPr>
            </w:pPr>
          </w:p>
        </w:tc>
        <w:tc>
          <w:tcPr>
            <w:tcW w:w="1452" w:type="dxa"/>
            <w:noWrap/>
          </w:tcPr>
          <w:p w14:paraId="3E0ABA7B" w14:textId="77777777" w:rsidR="006D6C97" w:rsidRPr="006C1D31" w:rsidRDefault="006D6C97" w:rsidP="00DA44A2">
            <w:pPr>
              <w:rPr>
                <w:lang w:val="nb-NO"/>
              </w:rPr>
            </w:pPr>
          </w:p>
        </w:tc>
        <w:tc>
          <w:tcPr>
            <w:tcW w:w="1997" w:type="dxa"/>
            <w:noWrap/>
          </w:tcPr>
          <w:p w14:paraId="3CA0C41F" w14:textId="77777777" w:rsidR="006D6C97" w:rsidRPr="006C1D31" w:rsidRDefault="006D6C97" w:rsidP="00DA44A2">
            <w:pPr>
              <w:rPr>
                <w:lang w:val="nb-NO"/>
              </w:rPr>
            </w:pPr>
          </w:p>
        </w:tc>
      </w:tr>
      <w:tr w:rsidR="006D6C97" w:rsidRPr="006C1D31" w14:paraId="11842B22" w14:textId="77777777" w:rsidTr="00275F31">
        <w:trPr>
          <w:trHeight w:val="315"/>
        </w:trPr>
        <w:tc>
          <w:tcPr>
            <w:tcW w:w="2520" w:type="dxa"/>
            <w:noWrap/>
            <w:hideMark/>
          </w:tcPr>
          <w:p w14:paraId="0D3160C8" w14:textId="77777777" w:rsidR="006D6C97" w:rsidRPr="006C1D31" w:rsidRDefault="006D6C97" w:rsidP="00DA44A2">
            <w:pPr>
              <w:rPr>
                <w:lang w:val="nb-NO"/>
              </w:rPr>
            </w:pPr>
            <w:r w:rsidRPr="006C1D31">
              <w:rPr>
                <w:lang w:val="nb-NO"/>
              </w:rPr>
              <w:t>Varmtvann</w:t>
            </w:r>
          </w:p>
        </w:tc>
        <w:tc>
          <w:tcPr>
            <w:tcW w:w="1747" w:type="dxa"/>
            <w:noWrap/>
          </w:tcPr>
          <w:p w14:paraId="3A5A83BE" w14:textId="77777777" w:rsidR="006D6C97" w:rsidRPr="006C1D31" w:rsidRDefault="006D6C97" w:rsidP="00DA44A2">
            <w:pPr>
              <w:rPr>
                <w:lang w:val="nb-NO"/>
              </w:rPr>
            </w:pPr>
          </w:p>
        </w:tc>
        <w:tc>
          <w:tcPr>
            <w:tcW w:w="1997" w:type="dxa"/>
            <w:noWrap/>
          </w:tcPr>
          <w:p w14:paraId="3D7CD482" w14:textId="77777777" w:rsidR="006D6C97" w:rsidRPr="006C1D31" w:rsidRDefault="006D6C97" w:rsidP="00DA44A2">
            <w:pPr>
              <w:rPr>
                <w:lang w:val="nb-NO"/>
              </w:rPr>
            </w:pPr>
          </w:p>
        </w:tc>
        <w:tc>
          <w:tcPr>
            <w:tcW w:w="1452" w:type="dxa"/>
            <w:noWrap/>
          </w:tcPr>
          <w:p w14:paraId="78F159D0" w14:textId="77777777" w:rsidR="006D6C97" w:rsidRPr="006C1D31" w:rsidRDefault="006D6C97" w:rsidP="00DA44A2">
            <w:pPr>
              <w:rPr>
                <w:lang w:val="nb-NO"/>
              </w:rPr>
            </w:pPr>
          </w:p>
        </w:tc>
        <w:tc>
          <w:tcPr>
            <w:tcW w:w="1997" w:type="dxa"/>
            <w:noWrap/>
          </w:tcPr>
          <w:p w14:paraId="5E0F718E" w14:textId="77777777" w:rsidR="006D6C97" w:rsidRPr="006C1D31" w:rsidRDefault="006D6C97" w:rsidP="00DA44A2">
            <w:pPr>
              <w:rPr>
                <w:lang w:val="nb-NO"/>
              </w:rPr>
            </w:pPr>
          </w:p>
        </w:tc>
      </w:tr>
      <w:tr w:rsidR="006D6C97" w:rsidRPr="006C1D31" w14:paraId="1A841A19" w14:textId="77777777" w:rsidTr="00275F31">
        <w:trPr>
          <w:trHeight w:val="315"/>
        </w:trPr>
        <w:tc>
          <w:tcPr>
            <w:tcW w:w="2520" w:type="dxa"/>
            <w:noWrap/>
            <w:hideMark/>
          </w:tcPr>
          <w:p w14:paraId="167762F6" w14:textId="77777777" w:rsidR="006D6C97" w:rsidRPr="006C1D31" w:rsidRDefault="006D6C97" w:rsidP="00DA44A2">
            <w:pPr>
              <w:rPr>
                <w:lang w:val="nb-NO"/>
              </w:rPr>
            </w:pPr>
            <w:r w:rsidRPr="006C1D31">
              <w:rPr>
                <w:lang w:val="nb-NO"/>
              </w:rPr>
              <w:t>Vifter/pumper</w:t>
            </w:r>
          </w:p>
        </w:tc>
        <w:tc>
          <w:tcPr>
            <w:tcW w:w="1747" w:type="dxa"/>
            <w:noWrap/>
          </w:tcPr>
          <w:p w14:paraId="7D1C4643" w14:textId="77777777" w:rsidR="006D6C97" w:rsidRPr="006C1D31" w:rsidRDefault="006D6C97" w:rsidP="00DA44A2">
            <w:pPr>
              <w:rPr>
                <w:lang w:val="nb-NO"/>
              </w:rPr>
            </w:pPr>
          </w:p>
        </w:tc>
        <w:tc>
          <w:tcPr>
            <w:tcW w:w="1997" w:type="dxa"/>
            <w:noWrap/>
          </w:tcPr>
          <w:p w14:paraId="40C082CF" w14:textId="77777777" w:rsidR="006D6C97" w:rsidRPr="006C1D31" w:rsidRDefault="006D6C97" w:rsidP="00DA44A2">
            <w:pPr>
              <w:rPr>
                <w:lang w:val="nb-NO"/>
              </w:rPr>
            </w:pPr>
          </w:p>
        </w:tc>
        <w:tc>
          <w:tcPr>
            <w:tcW w:w="1452" w:type="dxa"/>
            <w:noWrap/>
          </w:tcPr>
          <w:p w14:paraId="34670C74" w14:textId="77777777" w:rsidR="006D6C97" w:rsidRPr="006C1D31" w:rsidRDefault="006D6C97" w:rsidP="00DA44A2">
            <w:pPr>
              <w:rPr>
                <w:lang w:val="nb-NO"/>
              </w:rPr>
            </w:pPr>
          </w:p>
        </w:tc>
        <w:tc>
          <w:tcPr>
            <w:tcW w:w="1997" w:type="dxa"/>
            <w:noWrap/>
          </w:tcPr>
          <w:p w14:paraId="70557C07" w14:textId="77777777" w:rsidR="006D6C97" w:rsidRPr="006C1D31" w:rsidRDefault="006D6C97" w:rsidP="00DA44A2">
            <w:pPr>
              <w:rPr>
                <w:lang w:val="nb-NO"/>
              </w:rPr>
            </w:pPr>
          </w:p>
        </w:tc>
      </w:tr>
      <w:tr w:rsidR="006D6C97" w:rsidRPr="006C1D31" w14:paraId="15EB6896" w14:textId="77777777" w:rsidTr="00275F31">
        <w:trPr>
          <w:trHeight w:val="315"/>
        </w:trPr>
        <w:tc>
          <w:tcPr>
            <w:tcW w:w="2520" w:type="dxa"/>
            <w:noWrap/>
            <w:hideMark/>
          </w:tcPr>
          <w:p w14:paraId="58E9E6CE" w14:textId="77777777" w:rsidR="006D6C97" w:rsidRPr="006C1D31" w:rsidRDefault="006D6C97" w:rsidP="00DA44A2">
            <w:pPr>
              <w:rPr>
                <w:lang w:val="nb-NO"/>
              </w:rPr>
            </w:pPr>
            <w:r w:rsidRPr="006C1D31">
              <w:rPr>
                <w:lang w:val="nb-NO"/>
              </w:rPr>
              <w:t>Belysning</w:t>
            </w:r>
          </w:p>
        </w:tc>
        <w:tc>
          <w:tcPr>
            <w:tcW w:w="1747" w:type="dxa"/>
            <w:noWrap/>
          </w:tcPr>
          <w:p w14:paraId="20484FBE" w14:textId="77777777" w:rsidR="006D6C97" w:rsidRPr="006C1D31" w:rsidRDefault="006D6C97" w:rsidP="00DA44A2">
            <w:pPr>
              <w:rPr>
                <w:lang w:val="nb-NO"/>
              </w:rPr>
            </w:pPr>
          </w:p>
        </w:tc>
        <w:tc>
          <w:tcPr>
            <w:tcW w:w="1997" w:type="dxa"/>
            <w:noWrap/>
          </w:tcPr>
          <w:p w14:paraId="1127FCE0" w14:textId="77777777" w:rsidR="006D6C97" w:rsidRPr="006C1D31" w:rsidRDefault="006D6C97" w:rsidP="00DA44A2">
            <w:pPr>
              <w:rPr>
                <w:lang w:val="nb-NO"/>
              </w:rPr>
            </w:pPr>
          </w:p>
        </w:tc>
        <w:tc>
          <w:tcPr>
            <w:tcW w:w="1452" w:type="dxa"/>
            <w:noWrap/>
          </w:tcPr>
          <w:p w14:paraId="461CD07A" w14:textId="77777777" w:rsidR="006D6C97" w:rsidRPr="006C1D31" w:rsidRDefault="006D6C97" w:rsidP="00DA44A2">
            <w:pPr>
              <w:rPr>
                <w:lang w:val="nb-NO"/>
              </w:rPr>
            </w:pPr>
          </w:p>
        </w:tc>
        <w:tc>
          <w:tcPr>
            <w:tcW w:w="1997" w:type="dxa"/>
            <w:noWrap/>
          </w:tcPr>
          <w:p w14:paraId="5A76AD83" w14:textId="77777777" w:rsidR="006D6C97" w:rsidRPr="006C1D31" w:rsidRDefault="006D6C97" w:rsidP="00DA44A2">
            <w:pPr>
              <w:rPr>
                <w:lang w:val="nb-NO"/>
              </w:rPr>
            </w:pPr>
          </w:p>
        </w:tc>
      </w:tr>
      <w:tr w:rsidR="006D6C97" w:rsidRPr="006C1D31" w14:paraId="1CCC8CF9" w14:textId="77777777" w:rsidTr="00275F31">
        <w:trPr>
          <w:trHeight w:val="315"/>
        </w:trPr>
        <w:tc>
          <w:tcPr>
            <w:tcW w:w="2520" w:type="dxa"/>
            <w:noWrap/>
            <w:hideMark/>
          </w:tcPr>
          <w:p w14:paraId="03180ED9" w14:textId="77777777" w:rsidR="006D6C97" w:rsidRPr="006C1D31" w:rsidRDefault="006D6C97" w:rsidP="00DA44A2">
            <w:pPr>
              <w:rPr>
                <w:lang w:val="nb-NO"/>
              </w:rPr>
            </w:pPr>
            <w:r w:rsidRPr="006C1D31">
              <w:rPr>
                <w:lang w:val="nb-NO"/>
              </w:rPr>
              <w:t>Diverse</w:t>
            </w:r>
          </w:p>
        </w:tc>
        <w:tc>
          <w:tcPr>
            <w:tcW w:w="1747" w:type="dxa"/>
            <w:noWrap/>
          </w:tcPr>
          <w:p w14:paraId="4CFE51D4" w14:textId="77777777" w:rsidR="006D6C97" w:rsidRPr="006C1D31" w:rsidRDefault="006D6C97" w:rsidP="00DA44A2">
            <w:pPr>
              <w:rPr>
                <w:lang w:val="nb-NO"/>
              </w:rPr>
            </w:pPr>
          </w:p>
        </w:tc>
        <w:tc>
          <w:tcPr>
            <w:tcW w:w="1997" w:type="dxa"/>
            <w:noWrap/>
          </w:tcPr>
          <w:p w14:paraId="5396184B" w14:textId="77777777" w:rsidR="006D6C97" w:rsidRPr="006C1D31" w:rsidRDefault="006D6C97" w:rsidP="00DA44A2">
            <w:pPr>
              <w:rPr>
                <w:lang w:val="nb-NO"/>
              </w:rPr>
            </w:pPr>
          </w:p>
        </w:tc>
        <w:tc>
          <w:tcPr>
            <w:tcW w:w="1452" w:type="dxa"/>
            <w:noWrap/>
          </w:tcPr>
          <w:p w14:paraId="402EE3C4" w14:textId="77777777" w:rsidR="006D6C97" w:rsidRPr="006C1D31" w:rsidRDefault="006D6C97" w:rsidP="00DA44A2">
            <w:pPr>
              <w:rPr>
                <w:lang w:val="nb-NO"/>
              </w:rPr>
            </w:pPr>
          </w:p>
        </w:tc>
        <w:tc>
          <w:tcPr>
            <w:tcW w:w="1997" w:type="dxa"/>
            <w:noWrap/>
          </w:tcPr>
          <w:p w14:paraId="61E4ACF8" w14:textId="77777777" w:rsidR="006D6C97" w:rsidRPr="006C1D31" w:rsidRDefault="006D6C97" w:rsidP="00DA44A2">
            <w:pPr>
              <w:rPr>
                <w:lang w:val="nb-NO"/>
              </w:rPr>
            </w:pPr>
          </w:p>
        </w:tc>
      </w:tr>
      <w:tr w:rsidR="006D6C97" w:rsidRPr="006C1D31" w14:paraId="28960B8E" w14:textId="77777777" w:rsidTr="00275F31">
        <w:trPr>
          <w:trHeight w:val="372"/>
        </w:trPr>
        <w:tc>
          <w:tcPr>
            <w:tcW w:w="2520" w:type="dxa"/>
            <w:noWrap/>
            <w:hideMark/>
          </w:tcPr>
          <w:p w14:paraId="6E48EEFE" w14:textId="77777777" w:rsidR="006D6C97" w:rsidRPr="006C1D31" w:rsidRDefault="006D6C97" w:rsidP="00DA44A2">
            <w:pPr>
              <w:rPr>
                <w:lang w:val="nb-NO"/>
              </w:rPr>
            </w:pPr>
            <w:r w:rsidRPr="006C1D31">
              <w:rPr>
                <w:lang w:val="nb-NO"/>
              </w:rPr>
              <w:t>Kjøling</w:t>
            </w:r>
          </w:p>
        </w:tc>
        <w:tc>
          <w:tcPr>
            <w:tcW w:w="1747" w:type="dxa"/>
            <w:noWrap/>
          </w:tcPr>
          <w:p w14:paraId="7F056B7F" w14:textId="77777777" w:rsidR="006D6C97" w:rsidRPr="006C1D31" w:rsidRDefault="006D6C97" w:rsidP="00DA44A2">
            <w:pPr>
              <w:rPr>
                <w:lang w:val="nb-NO"/>
              </w:rPr>
            </w:pPr>
          </w:p>
        </w:tc>
        <w:tc>
          <w:tcPr>
            <w:tcW w:w="1997" w:type="dxa"/>
            <w:noWrap/>
          </w:tcPr>
          <w:p w14:paraId="0DF9F6A1" w14:textId="77777777" w:rsidR="006D6C97" w:rsidRPr="006C1D31" w:rsidRDefault="006D6C97" w:rsidP="00DA44A2">
            <w:pPr>
              <w:rPr>
                <w:lang w:val="nb-NO"/>
              </w:rPr>
            </w:pPr>
          </w:p>
        </w:tc>
        <w:tc>
          <w:tcPr>
            <w:tcW w:w="1452" w:type="dxa"/>
            <w:noWrap/>
          </w:tcPr>
          <w:p w14:paraId="49772BF8" w14:textId="77777777" w:rsidR="006D6C97" w:rsidRPr="006C1D31" w:rsidRDefault="006D6C97" w:rsidP="00DA44A2">
            <w:pPr>
              <w:rPr>
                <w:lang w:val="nb-NO"/>
              </w:rPr>
            </w:pPr>
          </w:p>
        </w:tc>
        <w:tc>
          <w:tcPr>
            <w:tcW w:w="1997" w:type="dxa"/>
            <w:noWrap/>
          </w:tcPr>
          <w:p w14:paraId="7BDEACBF" w14:textId="77777777" w:rsidR="006D6C97" w:rsidRPr="006C1D31" w:rsidRDefault="006D6C97" w:rsidP="00DA44A2">
            <w:pPr>
              <w:rPr>
                <w:lang w:val="nb-NO"/>
              </w:rPr>
            </w:pPr>
          </w:p>
        </w:tc>
      </w:tr>
      <w:tr w:rsidR="006D6C97" w:rsidRPr="006C1D31" w14:paraId="27670BD9" w14:textId="77777777" w:rsidTr="00275F31">
        <w:trPr>
          <w:trHeight w:val="372"/>
        </w:trPr>
        <w:tc>
          <w:tcPr>
            <w:tcW w:w="2520" w:type="dxa"/>
            <w:noWrap/>
            <w:hideMark/>
          </w:tcPr>
          <w:p w14:paraId="1F461D48" w14:textId="77777777" w:rsidR="006D6C97" w:rsidRPr="006C1D31" w:rsidRDefault="006D6C97" w:rsidP="00DA44A2">
            <w:pPr>
              <w:rPr>
                <w:lang w:val="nb-NO"/>
              </w:rPr>
            </w:pPr>
            <w:r w:rsidRPr="006C1D31">
              <w:rPr>
                <w:lang w:val="nb-NO"/>
              </w:rPr>
              <w:t>SUM</w:t>
            </w:r>
          </w:p>
        </w:tc>
        <w:tc>
          <w:tcPr>
            <w:tcW w:w="1747" w:type="dxa"/>
            <w:noWrap/>
          </w:tcPr>
          <w:p w14:paraId="5FDE0CB3" w14:textId="77777777" w:rsidR="006D6C97" w:rsidRPr="006C1D31" w:rsidRDefault="006D6C97" w:rsidP="00DA44A2">
            <w:pPr>
              <w:rPr>
                <w:lang w:val="nb-NO"/>
              </w:rPr>
            </w:pPr>
          </w:p>
        </w:tc>
        <w:tc>
          <w:tcPr>
            <w:tcW w:w="1997" w:type="dxa"/>
            <w:noWrap/>
          </w:tcPr>
          <w:p w14:paraId="649A1C0C" w14:textId="77777777" w:rsidR="006D6C97" w:rsidRPr="006C1D31" w:rsidRDefault="006D6C97" w:rsidP="00DA44A2">
            <w:pPr>
              <w:rPr>
                <w:lang w:val="nb-NO"/>
              </w:rPr>
            </w:pPr>
          </w:p>
        </w:tc>
        <w:tc>
          <w:tcPr>
            <w:tcW w:w="1452" w:type="dxa"/>
            <w:noWrap/>
          </w:tcPr>
          <w:p w14:paraId="0732DD37" w14:textId="77777777" w:rsidR="006D6C97" w:rsidRPr="006C1D31" w:rsidRDefault="006D6C97" w:rsidP="00DA44A2">
            <w:pPr>
              <w:rPr>
                <w:lang w:val="nb-NO"/>
              </w:rPr>
            </w:pPr>
          </w:p>
        </w:tc>
        <w:tc>
          <w:tcPr>
            <w:tcW w:w="1997" w:type="dxa"/>
            <w:noWrap/>
          </w:tcPr>
          <w:p w14:paraId="455D4D30" w14:textId="77777777" w:rsidR="006D6C97" w:rsidRPr="006C1D31" w:rsidRDefault="006D6C97" w:rsidP="00DA44A2">
            <w:pPr>
              <w:rPr>
                <w:lang w:val="nb-NO"/>
              </w:rPr>
            </w:pPr>
          </w:p>
        </w:tc>
      </w:tr>
    </w:tbl>
    <w:p w14:paraId="373E3C67" w14:textId="77777777" w:rsidR="006D6C97" w:rsidRPr="006C1D31" w:rsidRDefault="006D6C97" w:rsidP="006D6C97">
      <w:pPr>
        <w:rPr>
          <w:lang w:val="nb-NO"/>
        </w:rPr>
      </w:pPr>
    </w:p>
    <w:p w14:paraId="69A01A93" w14:textId="77777777" w:rsidR="006D6C97" w:rsidRPr="006C1D31" w:rsidRDefault="006D6C97" w:rsidP="006D6C97">
      <w:pPr>
        <w:rPr>
          <w:lang w:val="nb-NO"/>
        </w:rPr>
      </w:pPr>
    </w:p>
    <w:p w14:paraId="3E286D77" w14:textId="77777777" w:rsidR="006D6C97" w:rsidRPr="006C1D31" w:rsidRDefault="006D6C97" w:rsidP="006C1D31">
      <w:pPr>
        <w:pStyle w:val="Overskrift3"/>
        <w:numPr>
          <w:ilvl w:val="1"/>
          <w:numId w:val="45"/>
        </w:numPr>
        <w:rPr>
          <w:lang w:val="nb-NO"/>
        </w:rPr>
      </w:pPr>
      <w:r w:rsidRPr="006C1D31">
        <w:rPr>
          <w:lang w:val="nb-NO"/>
        </w:rPr>
        <w:t>Oppsummering tiltak eksempelbygg 1 [navn på bygg]</w:t>
      </w:r>
    </w:p>
    <w:tbl>
      <w:tblPr>
        <w:tblStyle w:val="Tabellrutenett"/>
        <w:tblW w:w="5000" w:type="pct"/>
        <w:tblLook w:val="04A0" w:firstRow="1" w:lastRow="0" w:firstColumn="1" w:lastColumn="0" w:noHBand="0" w:noVBand="1"/>
      </w:tblPr>
      <w:tblGrid>
        <w:gridCol w:w="3185"/>
        <w:gridCol w:w="2378"/>
        <w:gridCol w:w="1900"/>
        <w:gridCol w:w="2250"/>
      </w:tblGrid>
      <w:tr w:rsidR="006D6C97" w:rsidRPr="006C1D31" w14:paraId="4B87134B" w14:textId="77777777" w:rsidTr="00DA44A2">
        <w:tc>
          <w:tcPr>
            <w:tcW w:w="1640" w:type="pct"/>
            <w:vAlign w:val="center"/>
          </w:tcPr>
          <w:p w14:paraId="2FFC55EF" w14:textId="77777777" w:rsidR="006D6C97" w:rsidRPr="006C1D31" w:rsidRDefault="006D6C97" w:rsidP="00DA44A2">
            <w:pPr>
              <w:jc w:val="center"/>
              <w:rPr>
                <w:szCs w:val="22"/>
                <w:lang w:val="nb-NO"/>
              </w:rPr>
            </w:pPr>
          </w:p>
        </w:tc>
        <w:tc>
          <w:tcPr>
            <w:tcW w:w="1224" w:type="pct"/>
            <w:vAlign w:val="center"/>
          </w:tcPr>
          <w:p w14:paraId="7E797448" w14:textId="77777777" w:rsidR="006D6C97" w:rsidRPr="006C1D31" w:rsidRDefault="006D6C97" w:rsidP="00DA44A2">
            <w:pPr>
              <w:jc w:val="center"/>
              <w:rPr>
                <w:szCs w:val="22"/>
                <w:lang w:val="nb-NO"/>
              </w:rPr>
            </w:pPr>
            <w:r w:rsidRPr="006C1D31">
              <w:rPr>
                <w:szCs w:val="22"/>
                <w:lang w:val="nb-NO"/>
              </w:rPr>
              <w:t>1. Energibesparelse [kr/år]</w:t>
            </w:r>
          </w:p>
        </w:tc>
        <w:tc>
          <w:tcPr>
            <w:tcW w:w="978" w:type="pct"/>
            <w:vAlign w:val="center"/>
          </w:tcPr>
          <w:p w14:paraId="146EF2C8" w14:textId="77777777" w:rsidR="006D6C97" w:rsidRPr="006C1D31" w:rsidRDefault="006D6C97" w:rsidP="00DA44A2">
            <w:pPr>
              <w:jc w:val="center"/>
              <w:rPr>
                <w:szCs w:val="22"/>
                <w:lang w:val="nb-NO"/>
              </w:rPr>
            </w:pPr>
            <w:r w:rsidRPr="006C1D31">
              <w:rPr>
                <w:szCs w:val="22"/>
                <w:lang w:val="nb-NO"/>
              </w:rPr>
              <w:t>2. Investering</w:t>
            </w:r>
          </w:p>
          <w:p w14:paraId="7F64A99C" w14:textId="77777777" w:rsidR="006D6C97" w:rsidRPr="006C1D31" w:rsidRDefault="006D6C97" w:rsidP="00DA44A2">
            <w:pPr>
              <w:jc w:val="center"/>
              <w:rPr>
                <w:szCs w:val="22"/>
                <w:lang w:val="nb-NO"/>
              </w:rPr>
            </w:pPr>
            <w:r w:rsidRPr="006C1D31">
              <w:rPr>
                <w:szCs w:val="22"/>
                <w:lang w:val="nb-NO"/>
              </w:rPr>
              <w:t>[kr]</w:t>
            </w:r>
          </w:p>
        </w:tc>
        <w:tc>
          <w:tcPr>
            <w:tcW w:w="1158" w:type="pct"/>
          </w:tcPr>
          <w:p w14:paraId="53CBC666" w14:textId="77777777" w:rsidR="006D6C97" w:rsidRPr="006C1D31" w:rsidRDefault="006D6C97" w:rsidP="00DA44A2">
            <w:pPr>
              <w:jc w:val="center"/>
              <w:rPr>
                <w:szCs w:val="22"/>
                <w:lang w:val="nb-NO"/>
              </w:rPr>
            </w:pPr>
            <w:r w:rsidRPr="006C1D31">
              <w:rPr>
                <w:szCs w:val="22"/>
                <w:lang w:val="nb-NO"/>
              </w:rPr>
              <w:t>Tilbakebetalingstid (2./1.) [år]</w:t>
            </w:r>
          </w:p>
        </w:tc>
      </w:tr>
      <w:tr w:rsidR="006D6C97" w:rsidRPr="006C1D31" w14:paraId="273D2204" w14:textId="77777777" w:rsidTr="00DA44A2">
        <w:tc>
          <w:tcPr>
            <w:tcW w:w="1640" w:type="pct"/>
          </w:tcPr>
          <w:p w14:paraId="17FBEEBA" w14:textId="77777777" w:rsidR="006D6C97" w:rsidRPr="006C1D31" w:rsidRDefault="006D6C97" w:rsidP="00DA44A2">
            <w:pPr>
              <w:rPr>
                <w:szCs w:val="22"/>
                <w:lang w:val="nb-NO"/>
              </w:rPr>
            </w:pPr>
            <w:r w:rsidRPr="006C1D31">
              <w:rPr>
                <w:szCs w:val="22"/>
                <w:lang w:val="nb-NO"/>
              </w:rPr>
              <w:t>Tiltaksbeskrivelse - tiltak 1 [tiltaksnavn]</w:t>
            </w:r>
          </w:p>
        </w:tc>
        <w:tc>
          <w:tcPr>
            <w:tcW w:w="1224" w:type="pct"/>
          </w:tcPr>
          <w:p w14:paraId="37021E2D" w14:textId="77777777" w:rsidR="006D6C97" w:rsidRPr="006C1D31" w:rsidRDefault="006D6C97" w:rsidP="00DA44A2">
            <w:pPr>
              <w:rPr>
                <w:szCs w:val="22"/>
                <w:lang w:val="nb-NO"/>
              </w:rPr>
            </w:pPr>
          </w:p>
        </w:tc>
        <w:tc>
          <w:tcPr>
            <w:tcW w:w="978" w:type="pct"/>
          </w:tcPr>
          <w:p w14:paraId="674C7E8F" w14:textId="77777777" w:rsidR="006D6C97" w:rsidRPr="006C1D31" w:rsidRDefault="006D6C97" w:rsidP="00DA44A2">
            <w:pPr>
              <w:rPr>
                <w:szCs w:val="22"/>
                <w:lang w:val="nb-NO"/>
              </w:rPr>
            </w:pPr>
          </w:p>
        </w:tc>
        <w:tc>
          <w:tcPr>
            <w:tcW w:w="1158" w:type="pct"/>
          </w:tcPr>
          <w:p w14:paraId="7CA02876" w14:textId="77777777" w:rsidR="006D6C97" w:rsidRPr="006C1D31" w:rsidRDefault="006D6C97" w:rsidP="00DA44A2">
            <w:pPr>
              <w:rPr>
                <w:szCs w:val="22"/>
                <w:lang w:val="nb-NO"/>
              </w:rPr>
            </w:pPr>
          </w:p>
        </w:tc>
      </w:tr>
      <w:tr w:rsidR="006D6C97" w:rsidRPr="006C1D31" w14:paraId="17443A7B" w14:textId="77777777" w:rsidTr="00DA44A2">
        <w:tc>
          <w:tcPr>
            <w:tcW w:w="1640" w:type="pct"/>
          </w:tcPr>
          <w:p w14:paraId="6F4EC3B3" w14:textId="77777777" w:rsidR="006D6C97" w:rsidRPr="006C1D31" w:rsidRDefault="006D6C97" w:rsidP="00DA44A2">
            <w:pPr>
              <w:rPr>
                <w:szCs w:val="22"/>
                <w:lang w:val="nb-NO"/>
              </w:rPr>
            </w:pPr>
            <w:r w:rsidRPr="006C1D31">
              <w:rPr>
                <w:szCs w:val="22"/>
                <w:lang w:val="nb-NO"/>
              </w:rPr>
              <w:t>Tiltaksbeskrivelse - tiltak 2 [tiltaksnavn]</w:t>
            </w:r>
          </w:p>
        </w:tc>
        <w:tc>
          <w:tcPr>
            <w:tcW w:w="1224" w:type="pct"/>
          </w:tcPr>
          <w:p w14:paraId="3BB69879" w14:textId="77777777" w:rsidR="006D6C97" w:rsidRPr="006C1D31" w:rsidRDefault="006D6C97" w:rsidP="00DA44A2">
            <w:pPr>
              <w:rPr>
                <w:szCs w:val="22"/>
                <w:lang w:val="nb-NO"/>
              </w:rPr>
            </w:pPr>
          </w:p>
        </w:tc>
        <w:tc>
          <w:tcPr>
            <w:tcW w:w="978" w:type="pct"/>
          </w:tcPr>
          <w:p w14:paraId="670429E7" w14:textId="77777777" w:rsidR="006D6C97" w:rsidRPr="006C1D31" w:rsidRDefault="006D6C97" w:rsidP="00DA44A2">
            <w:pPr>
              <w:rPr>
                <w:szCs w:val="22"/>
                <w:lang w:val="nb-NO"/>
              </w:rPr>
            </w:pPr>
          </w:p>
        </w:tc>
        <w:tc>
          <w:tcPr>
            <w:tcW w:w="1158" w:type="pct"/>
          </w:tcPr>
          <w:p w14:paraId="25C87BDB" w14:textId="77777777" w:rsidR="006D6C97" w:rsidRPr="006C1D31" w:rsidRDefault="006D6C97" w:rsidP="00DA44A2">
            <w:pPr>
              <w:rPr>
                <w:szCs w:val="22"/>
                <w:lang w:val="nb-NO"/>
              </w:rPr>
            </w:pPr>
          </w:p>
        </w:tc>
      </w:tr>
      <w:tr w:rsidR="006D6C97" w:rsidRPr="006C1D31" w14:paraId="772F45C0" w14:textId="77777777" w:rsidTr="00DA44A2">
        <w:tc>
          <w:tcPr>
            <w:tcW w:w="1640" w:type="pct"/>
          </w:tcPr>
          <w:p w14:paraId="2F8443D2" w14:textId="77777777" w:rsidR="006D6C97" w:rsidRPr="006C1D31" w:rsidRDefault="006D6C97" w:rsidP="00DA44A2">
            <w:pPr>
              <w:rPr>
                <w:szCs w:val="22"/>
                <w:lang w:val="nb-NO"/>
              </w:rPr>
            </w:pPr>
            <w:r w:rsidRPr="006C1D31">
              <w:rPr>
                <w:szCs w:val="22"/>
                <w:lang w:val="nb-NO"/>
              </w:rPr>
              <w:t>Tiltaksbeskrivelse - tiltak 3 [tiltaksnavn]</w:t>
            </w:r>
          </w:p>
        </w:tc>
        <w:tc>
          <w:tcPr>
            <w:tcW w:w="1224" w:type="pct"/>
          </w:tcPr>
          <w:p w14:paraId="002A9F8B" w14:textId="77777777" w:rsidR="006D6C97" w:rsidRPr="006C1D31" w:rsidRDefault="006D6C97" w:rsidP="00DA44A2">
            <w:pPr>
              <w:rPr>
                <w:szCs w:val="22"/>
                <w:lang w:val="nb-NO"/>
              </w:rPr>
            </w:pPr>
          </w:p>
        </w:tc>
        <w:tc>
          <w:tcPr>
            <w:tcW w:w="978" w:type="pct"/>
          </w:tcPr>
          <w:p w14:paraId="7E373936" w14:textId="77777777" w:rsidR="006D6C97" w:rsidRPr="006C1D31" w:rsidRDefault="006D6C97" w:rsidP="00DA44A2">
            <w:pPr>
              <w:rPr>
                <w:szCs w:val="22"/>
                <w:lang w:val="nb-NO"/>
              </w:rPr>
            </w:pPr>
          </w:p>
        </w:tc>
        <w:tc>
          <w:tcPr>
            <w:tcW w:w="1158" w:type="pct"/>
          </w:tcPr>
          <w:p w14:paraId="279AC2C8" w14:textId="77777777" w:rsidR="006D6C97" w:rsidRPr="006C1D31" w:rsidRDefault="006D6C97" w:rsidP="00DA44A2">
            <w:pPr>
              <w:rPr>
                <w:szCs w:val="22"/>
                <w:lang w:val="nb-NO"/>
              </w:rPr>
            </w:pPr>
          </w:p>
        </w:tc>
      </w:tr>
      <w:tr w:rsidR="006D6C97" w:rsidRPr="006C1D31" w14:paraId="27F7EF0B" w14:textId="77777777" w:rsidTr="00DA44A2">
        <w:tc>
          <w:tcPr>
            <w:tcW w:w="1640" w:type="pct"/>
          </w:tcPr>
          <w:p w14:paraId="6B93C172" w14:textId="77777777" w:rsidR="006D6C97" w:rsidRPr="006C1D31" w:rsidRDefault="006D6C97" w:rsidP="00DA44A2">
            <w:pPr>
              <w:rPr>
                <w:szCs w:val="22"/>
                <w:lang w:val="nb-NO"/>
              </w:rPr>
            </w:pPr>
            <w:r w:rsidRPr="006C1D31">
              <w:rPr>
                <w:szCs w:val="22"/>
                <w:lang w:val="nb-NO"/>
              </w:rPr>
              <w:t>Tiltaksbeskrivelse - tiltak 4 [tiltaksnavn]</w:t>
            </w:r>
          </w:p>
        </w:tc>
        <w:tc>
          <w:tcPr>
            <w:tcW w:w="1224" w:type="pct"/>
          </w:tcPr>
          <w:p w14:paraId="1E71256E" w14:textId="77777777" w:rsidR="006D6C97" w:rsidRPr="006C1D31" w:rsidRDefault="006D6C97" w:rsidP="00DA44A2">
            <w:pPr>
              <w:rPr>
                <w:szCs w:val="22"/>
                <w:lang w:val="nb-NO"/>
              </w:rPr>
            </w:pPr>
          </w:p>
        </w:tc>
        <w:tc>
          <w:tcPr>
            <w:tcW w:w="978" w:type="pct"/>
          </w:tcPr>
          <w:p w14:paraId="75B5BFE7" w14:textId="77777777" w:rsidR="006D6C97" w:rsidRPr="006C1D31" w:rsidRDefault="006D6C97" w:rsidP="00DA44A2">
            <w:pPr>
              <w:rPr>
                <w:szCs w:val="22"/>
                <w:lang w:val="nb-NO"/>
              </w:rPr>
            </w:pPr>
          </w:p>
        </w:tc>
        <w:tc>
          <w:tcPr>
            <w:tcW w:w="1158" w:type="pct"/>
          </w:tcPr>
          <w:p w14:paraId="5890040B" w14:textId="77777777" w:rsidR="006D6C97" w:rsidRPr="006C1D31" w:rsidRDefault="006D6C97" w:rsidP="00DA44A2">
            <w:pPr>
              <w:rPr>
                <w:szCs w:val="22"/>
                <w:lang w:val="nb-NO"/>
              </w:rPr>
            </w:pPr>
          </w:p>
        </w:tc>
      </w:tr>
      <w:tr w:rsidR="006D6C97" w:rsidRPr="006C1D31" w14:paraId="5B238A00" w14:textId="77777777" w:rsidTr="00DA44A2">
        <w:tc>
          <w:tcPr>
            <w:tcW w:w="1640" w:type="pct"/>
          </w:tcPr>
          <w:p w14:paraId="6D9A32B0" w14:textId="77777777" w:rsidR="006D6C97" w:rsidRPr="006C1D31" w:rsidRDefault="006D6C97" w:rsidP="00DA44A2">
            <w:pPr>
              <w:rPr>
                <w:szCs w:val="22"/>
                <w:lang w:val="nb-NO"/>
              </w:rPr>
            </w:pPr>
            <w:r w:rsidRPr="006C1D31">
              <w:rPr>
                <w:szCs w:val="22"/>
                <w:lang w:val="nb-NO"/>
              </w:rPr>
              <w:t>Tiltaksbeskrivelse - tiltak 5 [tiltaksnavn]</w:t>
            </w:r>
          </w:p>
        </w:tc>
        <w:tc>
          <w:tcPr>
            <w:tcW w:w="1224" w:type="pct"/>
          </w:tcPr>
          <w:p w14:paraId="4F9784E5" w14:textId="77777777" w:rsidR="006D6C97" w:rsidRPr="006C1D31" w:rsidRDefault="006D6C97" w:rsidP="00DA44A2">
            <w:pPr>
              <w:rPr>
                <w:szCs w:val="22"/>
                <w:lang w:val="nb-NO"/>
              </w:rPr>
            </w:pPr>
          </w:p>
        </w:tc>
        <w:tc>
          <w:tcPr>
            <w:tcW w:w="978" w:type="pct"/>
          </w:tcPr>
          <w:p w14:paraId="02D221E2" w14:textId="77777777" w:rsidR="006D6C97" w:rsidRPr="006C1D31" w:rsidRDefault="006D6C97" w:rsidP="00DA44A2">
            <w:pPr>
              <w:rPr>
                <w:szCs w:val="22"/>
                <w:lang w:val="nb-NO"/>
              </w:rPr>
            </w:pPr>
          </w:p>
        </w:tc>
        <w:tc>
          <w:tcPr>
            <w:tcW w:w="1158" w:type="pct"/>
          </w:tcPr>
          <w:p w14:paraId="526A82AA" w14:textId="77777777" w:rsidR="006D6C97" w:rsidRPr="006C1D31" w:rsidRDefault="006D6C97" w:rsidP="00DA44A2">
            <w:pPr>
              <w:rPr>
                <w:szCs w:val="22"/>
                <w:lang w:val="nb-NO"/>
              </w:rPr>
            </w:pPr>
          </w:p>
        </w:tc>
      </w:tr>
      <w:tr w:rsidR="006D6C97" w:rsidRPr="006C1D31" w14:paraId="4FF6226C" w14:textId="77777777" w:rsidTr="00DA44A2">
        <w:tc>
          <w:tcPr>
            <w:tcW w:w="1640" w:type="pct"/>
          </w:tcPr>
          <w:p w14:paraId="7D721576" w14:textId="77777777" w:rsidR="006D6C97" w:rsidRPr="006C1D31" w:rsidRDefault="006D6C97" w:rsidP="00DA44A2">
            <w:pPr>
              <w:rPr>
                <w:szCs w:val="22"/>
                <w:lang w:val="nb-NO"/>
              </w:rPr>
            </w:pPr>
            <w:r w:rsidRPr="006C1D31">
              <w:rPr>
                <w:szCs w:val="22"/>
                <w:lang w:val="nb-NO"/>
              </w:rPr>
              <w:t>Tiltaksbeskrivelse - tiltak 6 [tiltaksnavn]</w:t>
            </w:r>
          </w:p>
        </w:tc>
        <w:tc>
          <w:tcPr>
            <w:tcW w:w="1224" w:type="pct"/>
          </w:tcPr>
          <w:p w14:paraId="1CAE4C8D" w14:textId="77777777" w:rsidR="006D6C97" w:rsidRPr="006C1D31" w:rsidRDefault="006D6C97" w:rsidP="00DA44A2">
            <w:pPr>
              <w:rPr>
                <w:szCs w:val="22"/>
                <w:lang w:val="nb-NO"/>
              </w:rPr>
            </w:pPr>
          </w:p>
        </w:tc>
        <w:tc>
          <w:tcPr>
            <w:tcW w:w="978" w:type="pct"/>
          </w:tcPr>
          <w:p w14:paraId="65BB7A4A" w14:textId="77777777" w:rsidR="006D6C97" w:rsidRPr="006C1D31" w:rsidRDefault="006D6C97" w:rsidP="00DA44A2">
            <w:pPr>
              <w:rPr>
                <w:szCs w:val="22"/>
                <w:lang w:val="nb-NO"/>
              </w:rPr>
            </w:pPr>
          </w:p>
        </w:tc>
        <w:tc>
          <w:tcPr>
            <w:tcW w:w="1158" w:type="pct"/>
          </w:tcPr>
          <w:p w14:paraId="644F4425" w14:textId="77777777" w:rsidR="006D6C97" w:rsidRPr="006C1D31" w:rsidRDefault="006D6C97" w:rsidP="00DA44A2">
            <w:pPr>
              <w:rPr>
                <w:szCs w:val="22"/>
                <w:lang w:val="nb-NO"/>
              </w:rPr>
            </w:pPr>
          </w:p>
        </w:tc>
      </w:tr>
      <w:tr w:rsidR="006D6C97" w:rsidRPr="006C1D31" w14:paraId="166E1F53" w14:textId="77777777" w:rsidTr="00DA44A2">
        <w:tc>
          <w:tcPr>
            <w:tcW w:w="1640" w:type="pct"/>
          </w:tcPr>
          <w:p w14:paraId="3093610D" w14:textId="77777777" w:rsidR="006D6C97" w:rsidRPr="006C1D31" w:rsidRDefault="006D6C97" w:rsidP="00DA44A2">
            <w:pPr>
              <w:rPr>
                <w:szCs w:val="22"/>
                <w:lang w:val="nb-NO"/>
              </w:rPr>
            </w:pPr>
            <w:r w:rsidRPr="006C1D31">
              <w:rPr>
                <w:szCs w:val="22"/>
                <w:lang w:val="nb-NO"/>
              </w:rPr>
              <w:t>Tiltaksbeskrivelse - tiltak 7 [tiltaksnavn]</w:t>
            </w:r>
          </w:p>
        </w:tc>
        <w:tc>
          <w:tcPr>
            <w:tcW w:w="1224" w:type="pct"/>
          </w:tcPr>
          <w:p w14:paraId="20FF0511" w14:textId="77777777" w:rsidR="006D6C97" w:rsidRPr="006C1D31" w:rsidRDefault="006D6C97" w:rsidP="00DA44A2">
            <w:pPr>
              <w:rPr>
                <w:szCs w:val="22"/>
                <w:lang w:val="nb-NO"/>
              </w:rPr>
            </w:pPr>
          </w:p>
        </w:tc>
        <w:tc>
          <w:tcPr>
            <w:tcW w:w="978" w:type="pct"/>
          </w:tcPr>
          <w:p w14:paraId="727232BE" w14:textId="77777777" w:rsidR="006D6C97" w:rsidRPr="006C1D31" w:rsidRDefault="006D6C97" w:rsidP="00DA44A2">
            <w:pPr>
              <w:rPr>
                <w:szCs w:val="22"/>
                <w:lang w:val="nb-NO"/>
              </w:rPr>
            </w:pPr>
          </w:p>
        </w:tc>
        <w:tc>
          <w:tcPr>
            <w:tcW w:w="1158" w:type="pct"/>
          </w:tcPr>
          <w:p w14:paraId="22118D80" w14:textId="77777777" w:rsidR="006D6C97" w:rsidRPr="006C1D31" w:rsidRDefault="006D6C97" w:rsidP="00DA44A2">
            <w:pPr>
              <w:rPr>
                <w:szCs w:val="22"/>
                <w:lang w:val="nb-NO"/>
              </w:rPr>
            </w:pPr>
          </w:p>
        </w:tc>
      </w:tr>
      <w:tr w:rsidR="006D6C97" w:rsidRPr="006C1D31" w14:paraId="3431AF19" w14:textId="77777777" w:rsidTr="00DA44A2">
        <w:tc>
          <w:tcPr>
            <w:tcW w:w="1640" w:type="pct"/>
          </w:tcPr>
          <w:p w14:paraId="19B472FE" w14:textId="77777777" w:rsidR="006D6C97" w:rsidRPr="006C1D31" w:rsidRDefault="006D6C97" w:rsidP="00DA44A2">
            <w:pPr>
              <w:rPr>
                <w:szCs w:val="22"/>
                <w:lang w:val="nb-NO"/>
              </w:rPr>
            </w:pPr>
            <w:r w:rsidRPr="006C1D31">
              <w:rPr>
                <w:szCs w:val="22"/>
                <w:lang w:val="nb-NO"/>
              </w:rPr>
              <w:t>Tiltaksbeskrivelse - tiltak 8 [tiltaksnavn]</w:t>
            </w:r>
          </w:p>
        </w:tc>
        <w:tc>
          <w:tcPr>
            <w:tcW w:w="1224" w:type="pct"/>
          </w:tcPr>
          <w:p w14:paraId="3AAC4AD2" w14:textId="77777777" w:rsidR="006D6C97" w:rsidRPr="006C1D31" w:rsidRDefault="006D6C97" w:rsidP="00DA44A2">
            <w:pPr>
              <w:rPr>
                <w:szCs w:val="22"/>
                <w:lang w:val="nb-NO"/>
              </w:rPr>
            </w:pPr>
          </w:p>
        </w:tc>
        <w:tc>
          <w:tcPr>
            <w:tcW w:w="978" w:type="pct"/>
          </w:tcPr>
          <w:p w14:paraId="7EBF3E3D" w14:textId="77777777" w:rsidR="006D6C97" w:rsidRPr="006C1D31" w:rsidRDefault="006D6C97" w:rsidP="00DA44A2">
            <w:pPr>
              <w:rPr>
                <w:szCs w:val="22"/>
                <w:lang w:val="nb-NO"/>
              </w:rPr>
            </w:pPr>
          </w:p>
        </w:tc>
        <w:tc>
          <w:tcPr>
            <w:tcW w:w="1158" w:type="pct"/>
          </w:tcPr>
          <w:p w14:paraId="09C3B634" w14:textId="77777777" w:rsidR="006D6C97" w:rsidRPr="006C1D31" w:rsidRDefault="006D6C97" w:rsidP="00DA44A2">
            <w:pPr>
              <w:rPr>
                <w:szCs w:val="22"/>
                <w:lang w:val="nb-NO"/>
              </w:rPr>
            </w:pPr>
          </w:p>
        </w:tc>
      </w:tr>
      <w:tr w:rsidR="006D6C97" w:rsidRPr="006C1D31" w14:paraId="66268087" w14:textId="77777777" w:rsidTr="00DA44A2">
        <w:tc>
          <w:tcPr>
            <w:tcW w:w="1640" w:type="pct"/>
          </w:tcPr>
          <w:p w14:paraId="7117337C" w14:textId="77777777" w:rsidR="006D6C97" w:rsidRPr="006C1D31" w:rsidRDefault="006D6C97" w:rsidP="00DA44A2">
            <w:pPr>
              <w:rPr>
                <w:szCs w:val="22"/>
                <w:lang w:val="nb-NO"/>
              </w:rPr>
            </w:pPr>
            <w:r w:rsidRPr="006C1D31">
              <w:rPr>
                <w:szCs w:val="22"/>
                <w:lang w:val="nb-NO"/>
              </w:rPr>
              <w:t>Tiltaksbeskrivelse - tiltak 9 [tiltaksnavn]</w:t>
            </w:r>
          </w:p>
        </w:tc>
        <w:tc>
          <w:tcPr>
            <w:tcW w:w="1224" w:type="pct"/>
          </w:tcPr>
          <w:p w14:paraId="221F2159" w14:textId="77777777" w:rsidR="006D6C97" w:rsidRPr="006C1D31" w:rsidRDefault="006D6C97" w:rsidP="00DA44A2">
            <w:pPr>
              <w:rPr>
                <w:szCs w:val="22"/>
                <w:lang w:val="nb-NO"/>
              </w:rPr>
            </w:pPr>
          </w:p>
        </w:tc>
        <w:tc>
          <w:tcPr>
            <w:tcW w:w="978" w:type="pct"/>
          </w:tcPr>
          <w:p w14:paraId="1F4F0C34" w14:textId="77777777" w:rsidR="006D6C97" w:rsidRPr="006C1D31" w:rsidRDefault="006D6C97" w:rsidP="00DA44A2">
            <w:pPr>
              <w:rPr>
                <w:szCs w:val="22"/>
                <w:lang w:val="nb-NO"/>
              </w:rPr>
            </w:pPr>
          </w:p>
        </w:tc>
        <w:tc>
          <w:tcPr>
            <w:tcW w:w="1158" w:type="pct"/>
          </w:tcPr>
          <w:p w14:paraId="3693FB8F" w14:textId="77777777" w:rsidR="006D6C97" w:rsidRPr="006C1D31" w:rsidRDefault="006D6C97" w:rsidP="00DA44A2">
            <w:pPr>
              <w:rPr>
                <w:szCs w:val="22"/>
                <w:lang w:val="nb-NO"/>
              </w:rPr>
            </w:pPr>
          </w:p>
        </w:tc>
      </w:tr>
      <w:tr w:rsidR="006D6C97" w:rsidRPr="006C1D31" w14:paraId="67B4C0D1" w14:textId="77777777" w:rsidTr="00DA44A2">
        <w:tc>
          <w:tcPr>
            <w:tcW w:w="1640" w:type="pct"/>
          </w:tcPr>
          <w:p w14:paraId="6E1DA43D" w14:textId="77777777" w:rsidR="006D6C97" w:rsidRPr="006C1D31" w:rsidRDefault="006D6C97" w:rsidP="00DA44A2">
            <w:pPr>
              <w:rPr>
                <w:szCs w:val="22"/>
                <w:lang w:val="nb-NO"/>
              </w:rPr>
            </w:pPr>
            <w:r w:rsidRPr="006C1D31">
              <w:rPr>
                <w:szCs w:val="22"/>
                <w:lang w:val="nb-NO"/>
              </w:rPr>
              <w:t>Tiltaksbeskrivelse - tiltak 10 [tiltaksnavn]</w:t>
            </w:r>
          </w:p>
        </w:tc>
        <w:tc>
          <w:tcPr>
            <w:tcW w:w="1224" w:type="pct"/>
          </w:tcPr>
          <w:p w14:paraId="0232B944" w14:textId="77777777" w:rsidR="006D6C97" w:rsidRPr="006C1D31" w:rsidRDefault="006D6C97" w:rsidP="00DA44A2">
            <w:pPr>
              <w:rPr>
                <w:szCs w:val="22"/>
                <w:lang w:val="nb-NO"/>
              </w:rPr>
            </w:pPr>
          </w:p>
        </w:tc>
        <w:tc>
          <w:tcPr>
            <w:tcW w:w="978" w:type="pct"/>
          </w:tcPr>
          <w:p w14:paraId="6EFA17FA" w14:textId="77777777" w:rsidR="006D6C97" w:rsidRPr="006C1D31" w:rsidRDefault="006D6C97" w:rsidP="00DA44A2">
            <w:pPr>
              <w:rPr>
                <w:szCs w:val="22"/>
                <w:lang w:val="nb-NO"/>
              </w:rPr>
            </w:pPr>
          </w:p>
        </w:tc>
        <w:tc>
          <w:tcPr>
            <w:tcW w:w="1158" w:type="pct"/>
          </w:tcPr>
          <w:p w14:paraId="0B76CD75" w14:textId="77777777" w:rsidR="006D6C97" w:rsidRPr="006C1D31" w:rsidRDefault="006D6C97" w:rsidP="00DA44A2">
            <w:pPr>
              <w:rPr>
                <w:szCs w:val="22"/>
                <w:lang w:val="nb-NO"/>
              </w:rPr>
            </w:pPr>
          </w:p>
        </w:tc>
      </w:tr>
      <w:tr w:rsidR="006D6C97" w:rsidRPr="006C1D31" w14:paraId="0147209A" w14:textId="77777777" w:rsidTr="00DA44A2">
        <w:tc>
          <w:tcPr>
            <w:tcW w:w="1640" w:type="pct"/>
          </w:tcPr>
          <w:p w14:paraId="1C55FE6D" w14:textId="77777777" w:rsidR="006D6C97" w:rsidRPr="006C1D31" w:rsidRDefault="006D6C97" w:rsidP="00DA44A2">
            <w:pPr>
              <w:rPr>
                <w:szCs w:val="22"/>
                <w:lang w:val="nb-NO"/>
              </w:rPr>
            </w:pPr>
            <w:r w:rsidRPr="006C1D31">
              <w:rPr>
                <w:szCs w:val="22"/>
                <w:lang w:val="nb-NO"/>
              </w:rPr>
              <w:t>Tiltaksbeskrivelse - tiltak 11 [tiltaksnavn]</w:t>
            </w:r>
          </w:p>
        </w:tc>
        <w:tc>
          <w:tcPr>
            <w:tcW w:w="1224" w:type="pct"/>
          </w:tcPr>
          <w:p w14:paraId="2A0E4FAD" w14:textId="77777777" w:rsidR="006D6C97" w:rsidRPr="006C1D31" w:rsidRDefault="006D6C97" w:rsidP="00DA44A2">
            <w:pPr>
              <w:rPr>
                <w:szCs w:val="22"/>
                <w:lang w:val="nb-NO"/>
              </w:rPr>
            </w:pPr>
          </w:p>
        </w:tc>
        <w:tc>
          <w:tcPr>
            <w:tcW w:w="978" w:type="pct"/>
          </w:tcPr>
          <w:p w14:paraId="02135C8B" w14:textId="77777777" w:rsidR="006D6C97" w:rsidRPr="006C1D31" w:rsidRDefault="006D6C97" w:rsidP="00DA44A2">
            <w:pPr>
              <w:rPr>
                <w:szCs w:val="22"/>
                <w:lang w:val="nb-NO"/>
              </w:rPr>
            </w:pPr>
          </w:p>
        </w:tc>
        <w:tc>
          <w:tcPr>
            <w:tcW w:w="1158" w:type="pct"/>
          </w:tcPr>
          <w:p w14:paraId="3BD1F8EB" w14:textId="77777777" w:rsidR="006D6C97" w:rsidRPr="006C1D31" w:rsidRDefault="006D6C97" w:rsidP="00DA44A2">
            <w:pPr>
              <w:rPr>
                <w:szCs w:val="22"/>
                <w:lang w:val="nb-NO"/>
              </w:rPr>
            </w:pPr>
          </w:p>
        </w:tc>
      </w:tr>
      <w:tr w:rsidR="006D6C97" w:rsidRPr="006C1D31" w14:paraId="135F7A4C" w14:textId="77777777" w:rsidTr="00DA44A2">
        <w:tc>
          <w:tcPr>
            <w:tcW w:w="1640" w:type="pct"/>
          </w:tcPr>
          <w:p w14:paraId="20BA542B" w14:textId="77777777" w:rsidR="006D6C97" w:rsidRPr="006C1D31" w:rsidRDefault="006D6C97" w:rsidP="00DA44A2">
            <w:pPr>
              <w:rPr>
                <w:szCs w:val="22"/>
                <w:lang w:val="nb-NO"/>
              </w:rPr>
            </w:pPr>
            <w:r w:rsidRPr="006C1D31">
              <w:rPr>
                <w:szCs w:val="22"/>
                <w:lang w:val="nb-NO"/>
              </w:rPr>
              <w:t>Tiltaksbeskrivelse - tiltak 12 [tiltaksnavn]</w:t>
            </w:r>
          </w:p>
        </w:tc>
        <w:tc>
          <w:tcPr>
            <w:tcW w:w="1224" w:type="pct"/>
          </w:tcPr>
          <w:p w14:paraId="273BAD25" w14:textId="77777777" w:rsidR="006D6C97" w:rsidRPr="006C1D31" w:rsidRDefault="006D6C97" w:rsidP="00DA44A2">
            <w:pPr>
              <w:rPr>
                <w:szCs w:val="22"/>
                <w:lang w:val="nb-NO"/>
              </w:rPr>
            </w:pPr>
          </w:p>
        </w:tc>
        <w:tc>
          <w:tcPr>
            <w:tcW w:w="978" w:type="pct"/>
          </w:tcPr>
          <w:p w14:paraId="376E3A46" w14:textId="77777777" w:rsidR="006D6C97" w:rsidRPr="006C1D31" w:rsidRDefault="006D6C97" w:rsidP="00DA44A2">
            <w:pPr>
              <w:rPr>
                <w:szCs w:val="22"/>
                <w:lang w:val="nb-NO"/>
              </w:rPr>
            </w:pPr>
          </w:p>
        </w:tc>
        <w:tc>
          <w:tcPr>
            <w:tcW w:w="1158" w:type="pct"/>
          </w:tcPr>
          <w:p w14:paraId="1ABE58C0" w14:textId="77777777" w:rsidR="006D6C97" w:rsidRPr="006C1D31" w:rsidRDefault="006D6C97" w:rsidP="00DA44A2">
            <w:pPr>
              <w:rPr>
                <w:szCs w:val="22"/>
                <w:lang w:val="nb-NO"/>
              </w:rPr>
            </w:pPr>
          </w:p>
        </w:tc>
      </w:tr>
      <w:tr w:rsidR="006D6C97" w:rsidRPr="006C1D31" w14:paraId="4B9FFF61" w14:textId="77777777" w:rsidTr="00DA44A2">
        <w:tc>
          <w:tcPr>
            <w:tcW w:w="1640" w:type="pct"/>
          </w:tcPr>
          <w:p w14:paraId="50E36018" w14:textId="77777777" w:rsidR="006D6C97" w:rsidRPr="006C1D31" w:rsidRDefault="006D6C97" w:rsidP="00DA44A2">
            <w:pPr>
              <w:rPr>
                <w:szCs w:val="22"/>
                <w:lang w:val="nb-NO"/>
              </w:rPr>
            </w:pPr>
            <w:r w:rsidRPr="006C1D31">
              <w:rPr>
                <w:szCs w:val="22"/>
                <w:lang w:val="nb-NO"/>
              </w:rPr>
              <w:t>Tiltaksbeskrivelse - tiltak 13 [tiltaksnavn]</w:t>
            </w:r>
          </w:p>
        </w:tc>
        <w:tc>
          <w:tcPr>
            <w:tcW w:w="1224" w:type="pct"/>
          </w:tcPr>
          <w:p w14:paraId="3DEA522F" w14:textId="77777777" w:rsidR="006D6C97" w:rsidRPr="006C1D31" w:rsidRDefault="006D6C97" w:rsidP="00DA44A2">
            <w:pPr>
              <w:rPr>
                <w:szCs w:val="22"/>
                <w:lang w:val="nb-NO"/>
              </w:rPr>
            </w:pPr>
          </w:p>
        </w:tc>
        <w:tc>
          <w:tcPr>
            <w:tcW w:w="978" w:type="pct"/>
          </w:tcPr>
          <w:p w14:paraId="615FAA44" w14:textId="77777777" w:rsidR="006D6C97" w:rsidRPr="006C1D31" w:rsidRDefault="006D6C97" w:rsidP="00DA44A2">
            <w:pPr>
              <w:rPr>
                <w:szCs w:val="22"/>
                <w:lang w:val="nb-NO"/>
              </w:rPr>
            </w:pPr>
          </w:p>
        </w:tc>
        <w:tc>
          <w:tcPr>
            <w:tcW w:w="1158" w:type="pct"/>
          </w:tcPr>
          <w:p w14:paraId="2E13E0B3" w14:textId="77777777" w:rsidR="006D6C97" w:rsidRPr="006C1D31" w:rsidRDefault="006D6C97" w:rsidP="00DA44A2">
            <w:pPr>
              <w:rPr>
                <w:szCs w:val="22"/>
                <w:lang w:val="nb-NO"/>
              </w:rPr>
            </w:pPr>
          </w:p>
        </w:tc>
      </w:tr>
      <w:tr w:rsidR="006D6C97" w:rsidRPr="006C1D31" w14:paraId="1EF7DB5F" w14:textId="77777777" w:rsidTr="00DA44A2">
        <w:trPr>
          <w:trHeight w:val="298"/>
        </w:trPr>
        <w:tc>
          <w:tcPr>
            <w:tcW w:w="1640" w:type="pct"/>
          </w:tcPr>
          <w:p w14:paraId="54150999" w14:textId="77777777" w:rsidR="006D6C97" w:rsidRPr="006C1D31" w:rsidRDefault="006D6C97" w:rsidP="00DA44A2">
            <w:pPr>
              <w:rPr>
                <w:b/>
                <w:szCs w:val="22"/>
                <w:lang w:val="nb-NO"/>
              </w:rPr>
            </w:pPr>
            <w:r w:rsidRPr="006C1D31">
              <w:rPr>
                <w:b/>
                <w:szCs w:val="22"/>
                <w:lang w:val="nb-NO"/>
              </w:rPr>
              <w:lastRenderedPageBreak/>
              <w:t>Sum investering</w:t>
            </w:r>
          </w:p>
        </w:tc>
        <w:tc>
          <w:tcPr>
            <w:tcW w:w="1224" w:type="pct"/>
          </w:tcPr>
          <w:p w14:paraId="461E18DC" w14:textId="77777777" w:rsidR="006D6C97" w:rsidRPr="006C1D31" w:rsidRDefault="006D6C97" w:rsidP="00DA44A2">
            <w:pPr>
              <w:rPr>
                <w:b/>
                <w:szCs w:val="22"/>
                <w:lang w:val="nb-NO"/>
              </w:rPr>
            </w:pPr>
          </w:p>
        </w:tc>
        <w:tc>
          <w:tcPr>
            <w:tcW w:w="978" w:type="pct"/>
          </w:tcPr>
          <w:p w14:paraId="0BAC8771" w14:textId="77777777" w:rsidR="006D6C97" w:rsidRPr="006C1D31" w:rsidRDefault="006D6C97" w:rsidP="00DA44A2">
            <w:pPr>
              <w:rPr>
                <w:b/>
                <w:szCs w:val="22"/>
                <w:lang w:val="nb-NO"/>
              </w:rPr>
            </w:pPr>
          </w:p>
        </w:tc>
        <w:tc>
          <w:tcPr>
            <w:tcW w:w="1158" w:type="pct"/>
          </w:tcPr>
          <w:p w14:paraId="74D4B385" w14:textId="77777777" w:rsidR="006D6C97" w:rsidRPr="006C1D31" w:rsidRDefault="006D6C97" w:rsidP="00DA44A2">
            <w:pPr>
              <w:rPr>
                <w:b/>
                <w:szCs w:val="22"/>
                <w:lang w:val="nb-NO"/>
              </w:rPr>
            </w:pPr>
          </w:p>
        </w:tc>
      </w:tr>
      <w:tr w:rsidR="006D6C97" w:rsidRPr="006C1D31" w14:paraId="20766587" w14:textId="77777777" w:rsidTr="00DA44A2">
        <w:trPr>
          <w:trHeight w:val="274"/>
        </w:trPr>
        <w:tc>
          <w:tcPr>
            <w:tcW w:w="1640" w:type="pct"/>
          </w:tcPr>
          <w:p w14:paraId="25A78E46" w14:textId="77777777" w:rsidR="006D6C97" w:rsidRPr="006C1D31" w:rsidRDefault="006D6C97" w:rsidP="00DA44A2">
            <w:pPr>
              <w:rPr>
                <w:b/>
                <w:szCs w:val="22"/>
                <w:lang w:val="nb-NO"/>
              </w:rPr>
            </w:pPr>
            <w:r w:rsidRPr="006C1D31">
              <w:rPr>
                <w:b/>
                <w:szCs w:val="22"/>
                <w:lang w:val="nb-NO"/>
              </w:rPr>
              <w:t>Sum besparelse</w:t>
            </w:r>
          </w:p>
        </w:tc>
        <w:tc>
          <w:tcPr>
            <w:tcW w:w="1224" w:type="pct"/>
          </w:tcPr>
          <w:p w14:paraId="2809E734" w14:textId="77777777" w:rsidR="006D6C97" w:rsidRPr="006C1D31" w:rsidRDefault="006D6C97" w:rsidP="00DA44A2">
            <w:pPr>
              <w:rPr>
                <w:b/>
                <w:szCs w:val="22"/>
                <w:lang w:val="nb-NO"/>
              </w:rPr>
            </w:pPr>
          </w:p>
        </w:tc>
        <w:tc>
          <w:tcPr>
            <w:tcW w:w="978" w:type="pct"/>
          </w:tcPr>
          <w:p w14:paraId="1EF76C37" w14:textId="77777777" w:rsidR="006D6C97" w:rsidRPr="006C1D31" w:rsidRDefault="006D6C97" w:rsidP="00DA44A2">
            <w:pPr>
              <w:rPr>
                <w:b/>
                <w:szCs w:val="22"/>
                <w:lang w:val="nb-NO"/>
              </w:rPr>
            </w:pPr>
          </w:p>
        </w:tc>
        <w:tc>
          <w:tcPr>
            <w:tcW w:w="1158" w:type="pct"/>
          </w:tcPr>
          <w:p w14:paraId="14FF47E9" w14:textId="77777777" w:rsidR="006D6C97" w:rsidRPr="006C1D31" w:rsidRDefault="006D6C97" w:rsidP="00DA44A2">
            <w:pPr>
              <w:rPr>
                <w:b/>
                <w:szCs w:val="22"/>
                <w:lang w:val="nb-NO"/>
              </w:rPr>
            </w:pPr>
          </w:p>
        </w:tc>
      </w:tr>
    </w:tbl>
    <w:p w14:paraId="7921A223" w14:textId="77777777" w:rsidR="006D6C97" w:rsidRPr="006C1D31" w:rsidRDefault="006D6C97" w:rsidP="006D6C97">
      <w:pPr>
        <w:rPr>
          <w:b/>
          <w:lang w:val="nb-NO"/>
        </w:rPr>
      </w:pPr>
    </w:p>
    <w:tbl>
      <w:tblPr>
        <w:tblStyle w:val="Tabellrutenett"/>
        <w:tblW w:w="5000" w:type="pct"/>
        <w:tblLook w:val="04A0" w:firstRow="1" w:lastRow="0" w:firstColumn="1" w:lastColumn="0" w:noHBand="0" w:noVBand="1"/>
      </w:tblPr>
      <w:tblGrid>
        <w:gridCol w:w="6150"/>
        <w:gridCol w:w="3563"/>
      </w:tblGrid>
      <w:tr w:rsidR="006D6C97" w:rsidRPr="006C1D31" w14:paraId="0D59E917" w14:textId="77777777" w:rsidTr="00DA44A2">
        <w:trPr>
          <w:trHeight w:val="671"/>
        </w:trPr>
        <w:tc>
          <w:tcPr>
            <w:tcW w:w="3166" w:type="pct"/>
          </w:tcPr>
          <w:p w14:paraId="1A561E77" w14:textId="77777777" w:rsidR="006D6C97" w:rsidRPr="006C1D31" w:rsidRDefault="006D6C97" w:rsidP="00DA44A2">
            <w:pPr>
              <w:rPr>
                <w:b/>
                <w:lang w:val="nb-NO"/>
              </w:rPr>
            </w:pPr>
            <w:r w:rsidRPr="006C1D31">
              <w:rPr>
                <w:b/>
                <w:lang w:val="nb-NO"/>
              </w:rPr>
              <w:t>Sum nåverdi lønnsomme tiltak [kr]</w:t>
            </w:r>
          </w:p>
          <w:p w14:paraId="74DB778B" w14:textId="77777777" w:rsidR="006D6C97" w:rsidRPr="006C1D31" w:rsidRDefault="006D6C97" w:rsidP="00DA44A2">
            <w:pPr>
              <w:rPr>
                <w:b/>
                <w:lang w:val="nb-NO"/>
              </w:rPr>
            </w:pPr>
            <w:r w:rsidRPr="006C1D31">
              <w:rPr>
                <w:b/>
                <w:lang w:val="nb-NO"/>
              </w:rPr>
              <w:t xml:space="preserve">(fra Vedlegg </w:t>
            </w:r>
            <w:proofErr w:type="spellStart"/>
            <w:r w:rsidRPr="006C1D31">
              <w:rPr>
                <w:b/>
                <w:lang w:val="nb-NO"/>
              </w:rPr>
              <w:t>X</w:t>
            </w:r>
            <w:proofErr w:type="spellEnd"/>
            <w:r w:rsidRPr="006C1D31">
              <w:rPr>
                <w:b/>
                <w:lang w:val="nb-NO"/>
              </w:rPr>
              <w:t xml:space="preserve"> Nåverdiberegning)</w:t>
            </w:r>
          </w:p>
        </w:tc>
        <w:tc>
          <w:tcPr>
            <w:tcW w:w="1834" w:type="pct"/>
          </w:tcPr>
          <w:p w14:paraId="2286182B" w14:textId="77777777" w:rsidR="006D6C97" w:rsidRPr="006C1D31" w:rsidRDefault="006D6C97" w:rsidP="00DA44A2">
            <w:pPr>
              <w:rPr>
                <w:b/>
                <w:lang w:val="nb-NO"/>
              </w:rPr>
            </w:pPr>
          </w:p>
        </w:tc>
      </w:tr>
      <w:tr w:rsidR="006D6C97" w:rsidRPr="006C1D31" w14:paraId="5ACD7A25" w14:textId="77777777" w:rsidTr="00DA44A2">
        <w:tc>
          <w:tcPr>
            <w:tcW w:w="3166" w:type="pct"/>
          </w:tcPr>
          <w:p w14:paraId="4D4FC510" w14:textId="77777777" w:rsidR="006D6C97" w:rsidRPr="006C1D31" w:rsidRDefault="006D6C97" w:rsidP="00DA44A2">
            <w:pPr>
              <w:rPr>
                <w:b/>
                <w:lang w:val="nb-NO"/>
              </w:rPr>
            </w:pPr>
            <w:r w:rsidRPr="006C1D31">
              <w:rPr>
                <w:b/>
                <w:lang w:val="nb-NO"/>
              </w:rPr>
              <w:t>Sum nåverdi alle tiltak [kr]</w:t>
            </w:r>
          </w:p>
          <w:p w14:paraId="0847C903" w14:textId="77777777" w:rsidR="006D6C97" w:rsidRPr="006C1D31" w:rsidRDefault="006D6C97" w:rsidP="00DA44A2">
            <w:pPr>
              <w:rPr>
                <w:b/>
                <w:lang w:val="nb-NO"/>
              </w:rPr>
            </w:pPr>
            <w:r w:rsidRPr="006C1D31">
              <w:rPr>
                <w:b/>
                <w:lang w:val="nb-NO"/>
              </w:rPr>
              <w:t xml:space="preserve">(fra Vedlegg </w:t>
            </w:r>
            <w:proofErr w:type="spellStart"/>
            <w:r w:rsidRPr="006C1D31">
              <w:rPr>
                <w:b/>
                <w:lang w:val="nb-NO"/>
              </w:rPr>
              <w:t>X</w:t>
            </w:r>
            <w:proofErr w:type="spellEnd"/>
            <w:r w:rsidRPr="006C1D31">
              <w:rPr>
                <w:b/>
                <w:lang w:val="nb-NO"/>
              </w:rPr>
              <w:t xml:space="preserve"> Nåverdiberegning)</w:t>
            </w:r>
          </w:p>
        </w:tc>
        <w:tc>
          <w:tcPr>
            <w:tcW w:w="1834" w:type="pct"/>
          </w:tcPr>
          <w:p w14:paraId="44F73588" w14:textId="77777777" w:rsidR="006D6C97" w:rsidRPr="006C1D31" w:rsidRDefault="006D6C97" w:rsidP="00DA44A2">
            <w:pPr>
              <w:rPr>
                <w:b/>
                <w:lang w:val="nb-NO"/>
              </w:rPr>
            </w:pPr>
          </w:p>
        </w:tc>
      </w:tr>
    </w:tbl>
    <w:p w14:paraId="17D3D22F" w14:textId="77777777" w:rsidR="006D6C97" w:rsidRPr="006C1D31" w:rsidRDefault="006D6C97" w:rsidP="006D6C97">
      <w:pPr>
        <w:rPr>
          <w:lang w:val="nb-NO"/>
        </w:rPr>
      </w:pPr>
      <w:r w:rsidRPr="006C1D31">
        <w:rPr>
          <w:lang w:val="nb-NO"/>
        </w:rPr>
        <w:br w:type="page"/>
      </w:r>
    </w:p>
    <w:p w14:paraId="34330867" w14:textId="77777777" w:rsidR="006D6C97" w:rsidRPr="00AF05DE" w:rsidRDefault="006D6C97" w:rsidP="00275F31">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rPr>
          <w:lang w:val="nb-NO"/>
        </w:rPr>
      </w:pPr>
      <w:bookmarkStart w:id="6" w:name="_Toc7429591"/>
      <w:r w:rsidRPr="00AF05DE">
        <w:rPr>
          <w:lang w:val="nb-NO"/>
        </w:rPr>
        <w:lastRenderedPageBreak/>
        <w:t>Tiltaksark eksempel bygg 1 [Byggnavn og nr]</w:t>
      </w:r>
      <w:bookmarkEnd w:id="6"/>
    </w:p>
    <w:p w14:paraId="24D61B28" w14:textId="77777777" w:rsidR="006D6C97" w:rsidRPr="006C1D31" w:rsidRDefault="006D6C97" w:rsidP="006D6C97">
      <w:pPr>
        <w:pStyle w:val="Overskrift2"/>
        <w:rPr>
          <w:lang w:val="nb-NO"/>
        </w:rPr>
      </w:pPr>
      <w:r w:rsidRPr="006C1D31">
        <w:rPr>
          <w:lang w:val="nb-NO"/>
        </w:rPr>
        <w:t>Tiltak 1 [navn på tiltak], [</w:t>
      </w:r>
      <w:proofErr w:type="spellStart"/>
      <w:r w:rsidRPr="006C1D31">
        <w:rPr>
          <w:lang w:val="nb-NO"/>
        </w:rPr>
        <w:t>byggnavn</w:t>
      </w:r>
      <w:proofErr w:type="spellEnd"/>
      <w:r w:rsidRPr="006C1D31">
        <w:rPr>
          <w:lang w:val="nb-NO"/>
        </w:rPr>
        <w:t>]</w:t>
      </w:r>
    </w:p>
    <w:p w14:paraId="44DC88CD" w14:textId="77777777" w:rsidR="006D6C97" w:rsidRPr="006C1D31" w:rsidRDefault="006D6C97" w:rsidP="006D6C97">
      <w:pPr>
        <w:rPr>
          <w:lang w:val="nb-NO"/>
        </w:rPr>
      </w:pPr>
    </w:p>
    <w:tbl>
      <w:tblPr>
        <w:tblStyle w:val="Tabellrutenett"/>
        <w:tblW w:w="5000" w:type="pct"/>
        <w:tblLook w:val="04A0" w:firstRow="1" w:lastRow="0" w:firstColumn="1" w:lastColumn="0" w:noHBand="0" w:noVBand="1"/>
      </w:tblPr>
      <w:tblGrid>
        <w:gridCol w:w="3794"/>
        <w:gridCol w:w="5919"/>
      </w:tblGrid>
      <w:tr w:rsidR="006D6C97" w:rsidRPr="006C1D31" w14:paraId="36EBE5BA" w14:textId="77777777" w:rsidTr="00DA44A2">
        <w:tc>
          <w:tcPr>
            <w:tcW w:w="1953" w:type="pct"/>
          </w:tcPr>
          <w:p w14:paraId="5B78EDF2" w14:textId="77777777" w:rsidR="006D6C97" w:rsidRPr="006C1D31" w:rsidRDefault="006D6C97" w:rsidP="00DA44A2">
            <w:pPr>
              <w:rPr>
                <w:lang w:val="nb-NO"/>
              </w:rPr>
            </w:pPr>
            <w:r w:rsidRPr="006C1D31">
              <w:rPr>
                <w:lang w:val="nb-NO"/>
              </w:rPr>
              <w:t>Tiltak [Angi nummer]</w:t>
            </w:r>
          </w:p>
        </w:tc>
        <w:tc>
          <w:tcPr>
            <w:tcW w:w="3047" w:type="pct"/>
          </w:tcPr>
          <w:p w14:paraId="494D5613" w14:textId="77777777" w:rsidR="006D6C97" w:rsidRPr="006C1D31" w:rsidRDefault="006D6C97" w:rsidP="00DA44A2">
            <w:pPr>
              <w:rPr>
                <w:lang w:val="nb-NO"/>
              </w:rPr>
            </w:pPr>
          </w:p>
        </w:tc>
      </w:tr>
      <w:tr w:rsidR="006D6C97" w:rsidRPr="006C1D31" w14:paraId="2CA55182" w14:textId="77777777" w:rsidTr="00DA44A2">
        <w:tc>
          <w:tcPr>
            <w:tcW w:w="1953" w:type="pct"/>
          </w:tcPr>
          <w:p w14:paraId="12D8EDB6" w14:textId="77777777" w:rsidR="006D6C97" w:rsidRPr="006C1D31" w:rsidRDefault="006D6C97" w:rsidP="00DA44A2">
            <w:pPr>
              <w:rPr>
                <w:lang w:val="nb-NO"/>
              </w:rPr>
            </w:pPr>
            <w:r w:rsidRPr="006C1D31">
              <w:rPr>
                <w:lang w:val="nb-NO"/>
              </w:rPr>
              <w:t>Tiltak</w:t>
            </w:r>
          </w:p>
        </w:tc>
        <w:tc>
          <w:tcPr>
            <w:tcW w:w="3047" w:type="pct"/>
          </w:tcPr>
          <w:p w14:paraId="27240A21" w14:textId="77777777" w:rsidR="006D6C97" w:rsidRPr="006C1D31" w:rsidRDefault="006D6C97" w:rsidP="00DA44A2">
            <w:pPr>
              <w:rPr>
                <w:lang w:val="nb-NO"/>
              </w:rPr>
            </w:pPr>
          </w:p>
        </w:tc>
      </w:tr>
      <w:tr w:rsidR="006D6C97" w:rsidRPr="006C1D31" w14:paraId="0A439419" w14:textId="77777777" w:rsidTr="00DA44A2">
        <w:tc>
          <w:tcPr>
            <w:tcW w:w="1953" w:type="pct"/>
          </w:tcPr>
          <w:p w14:paraId="5D34A092"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4700F1A8" w14:textId="77777777" w:rsidR="006D6C97" w:rsidRPr="006C1D31" w:rsidRDefault="006D6C97" w:rsidP="00DA44A2">
            <w:pPr>
              <w:rPr>
                <w:lang w:val="nb-NO"/>
              </w:rPr>
            </w:pPr>
          </w:p>
        </w:tc>
      </w:tr>
      <w:tr w:rsidR="006D6C97" w:rsidRPr="006C1D31" w14:paraId="33B74791" w14:textId="77777777" w:rsidTr="00DA44A2">
        <w:tc>
          <w:tcPr>
            <w:tcW w:w="1953" w:type="pct"/>
          </w:tcPr>
          <w:p w14:paraId="5D95434B" w14:textId="77777777" w:rsidR="006D6C97" w:rsidRPr="006C1D31" w:rsidRDefault="006D6C97" w:rsidP="00DA44A2">
            <w:pPr>
              <w:rPr>
                <w:lang w:val="nb-NO"/>
              </w:rPr>
            </w:pPr>
            <w:r w:rsidRPr="006C1D31">
              <w:rPr>
                <w:lang w:val="nb-NO"/>
              </w:rPr>
              <w:t>Beskrivelse av tiltak</w:t>
            </w:r>
          </w:p>
        </w:tc>
        <w:tc>
          <w:tcPr>
            <w:tcW w:w="3047" w:type="pct"/>
          </w:tcPr>
          <w:p w14:paraId="424387A3" w14:textId="77777777" w:rsidR="006D6C97" w:rsidRPr="006C1D31" w:rsidRDefault="006D6C97" w:rsidP="00DA44A2">
            <w:pPr>
              <w:rPr>
                <w:lang w:val="nb-NO"/>
              </w:rPr>
            </w:pPr>
          </w:p>
        </w:tc>
      </w:tr>
      <w:tr w:rsidR="006D6C97" w:rsidRPr="006C1D31" w14:paraId="0CAAE97D" w14:textId="77777777" w:rsidTr="00DA44A2">
        <w:tc>
          <w:tcPr>
            <w:tcW w:w="1953" w:type="pct"/>
          </w:tcPr>
          <w:p w14:paraId="194146DE" w14:textId="77777777" w:rsidR="006D6C97" w:rsidRPr="006C1D31" w:rsidRDefault="006D6C97" w:rsidP="00DA44A2">
            <w:pPr>
              <w:rPr>
                <w:lang w:val="nb-NO"/>
              </w:rPr>
            </w:pPr>
            <w:r w:rsidRPr="006C1D31">
              <w:rPr>
                <w:lang w:val="nb-NO"/>
              </w:rPr>
              <w:t>Besparelse oppgitt i enhet</w:t>
            </w:r>
          </w:p>
        </w:tc>
        <w:tc>
          <w:tcPr>
            <w:tcW w:w="3047" w:type="pct"/>
          </w:tcPr>
          <w:p w14:paraId="7848672C" w14:textId="77777777" w:rsidR="006D6C97" w:rsidRPr="006C1D31" w:rsidRDefault="006D6C97" w:rsidP="00DA44A2">
            <w:pPr>
              <w:rPr>
                <w:lang w:val="nb-NO"/>
              </w:rPr>
            </w:pPr>
          </w:p>
        </w:tc>
      </w:tr>
      <w:tr w:rsidR="006D6C97" w:rsidRPr="00B25E95" w14:paraId="255255FE" w14:textId="77777777" w:rsidTr="00DA44A2">
        <w:trPr>
          <w:trHeight w:val="250"/>
        </w:trPr>
        <w:tc>
          <w:tcPr>
            <w:tcW w:w="1953" w:type="pct"/>
          </w:tcPr>
          <w:p w14:paraId="13CC2679" w14:textId="77777777" w:rsidR="006D6C97" w:rsidRPr="006C1D31" w:rsidRDefault="006D6C97" w:rsidP="00DA44A2">
            <w:pPr>
              <w:rPr>
                <w:lang w:val="nb-NO"/>
              </w:rPr>
            </w:pPr>
            <w:r w:rsidRPr="006C1D31">
              <w:rPr>
                <w:lang w:val="nb-NO"/>
              </w:rPr>
              <w:t>Besparelse oppgitt i NOK/år</w:t>
            </w:r>
          </w:p>
        </w:tc>
        <w:tc>
          <w:tcPr>
            <w:tcW w:w="3047" w:type="pct"/>
          </w:tcPr>
          <w:p w14:paraId="19EC9D11" w14:textId="77777777" w:rsidR="006D6C97" w:rsidRPr="006C1D31" w:rsidRDefault="006D6C97" w:rsidP="00DA44A2">
            <w:pPr>
              <w:rPr>
                <w:lang w:val="nb-NO"/>
              </w:rPr>
            </w:pPr>
          </w:p>
        </w:tc>
      </w:tr>
      <w:tr w:rsidR="006D6C97" w:rsidRPr="006C1D31" w14:paraId="5A3FE2F4" w14:textId="77777777" w:rsidTr="00DA44A2">
        <w:tc>
          <w:tcPr>
            <w:tcW w:w="1953" w:type="pct"/>
          </w:tcPr>
          <w:p w14:paraId="62B9A951" w14:textId="77777777" w:rsidR="006D6C97" w:rsidRPr="006C1D31" w:rsidRDefault="006D6C97" w:rsidP="00DA44A2">
            <w:pPr>
              <w:rPr>
                <w:lang w:val="nb-NO"/>
              </w:rPr>
            </w:pPr>
            <w:r w:rsidRPr="006C1D31">
              <w:rPr>
                <w:lang w:val="nb-NO"/>
              </w:rPr>
              <w:t xml:space="preserve">Investering oppgitt i NOK          </w:t>
            </w:r>
          </w:p>
        </w:tc>
        <w:tc>
          <w:tcPr>
            <w:tcW w:w="3047" w:type="pct"/>
          </w:tcPr>
          <w:p w14:paraId="07A18389" w14:textId="77777777" w:rsidR="006D6C97" w:rsidRPr="006C1D31" w:rsidRDefault="006D6C97" w:rsidP="00DA44A2">
            <w:pPr>
              <w:rPr>
                <w:lang w:val="nb-NO"/>
              </w:rPr>
            </w:pPr>
          </w:p>
        </w:tc>
      </w:tr>
      <w:tr w:rsidR="006D6C97" w:rsidRPr="006C1D31" w14:paraId="13146C0D" w14:textId="77777777" w:rsidTr="00DA44A2">
        <w:tc>
          <w:tcPr>
            <w:tcW w:w="1953" w:type="pct"/>
          </w:tcPr>
          <w:p w14:paraId="5FF28FB8" w14:textId="77777777" w:rsidR="006D6C97" w:rsidRPr="006C1D31" w:rsidRDefault="006D6C97" w:rsidP="00DA44A2">
            <w:pPr>
              <w:rPr>
                <w:lang w:val="nb-NO"/>
              </w:rPr>
            </w:pPr>
            <w:r w:rsidRPr="006C1D31">
              <w:rPr>
                <w:lang w:val="nb-NO"/>
              </w:rPr>
              <w:t>Forutsetninger/beregninger</w:t>
            </w:r>
          </w:p>
        </w:tc>
        <w:tc>
          <w:tcPr>
            <w:tcW w:w="3047" w:type="pct"/>
          </w:tcPr>
          <w:p w14:paraId="778060F4" w14:textId="77777777" w:rsidR="006D6C97" w:rsidRPr="006C1D31" w:rsidRDefault="006D6C97" w:rsidP="00DA44A2">
            <w:pPr>
              <w:rPr>
                <w:lang w:val="nb-NO"/>
              </w:rPr>
            </w:pPr>
          </w:p>
        </w:tc>
      </w:tr>
      <w:tr w:rsidR="006D6C97" w:rsidRPr="00B25E95" w14:paraId="6AF68CBB" w14:textId="77777777" w:rsidTr="00DA44A2">
        <w:tc>
          <w:tcPr>
            <w:tcW w:w="1953" w:type="pct"/>
          </w:tcPr>
          <w:p w14:paraId="1181E87F"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3FC10556" w14:textId="77777777" w:rsidR="006D6C97" w:rsidRPr="006C1D31" w:rsidRDefault="006D6C97" w:rsidP="00DA44A2">
            <w:pPr>
              <w:rPr>
                <w:lang w:val="nb-NO"/>
              </w:rPr>
            </w:pPr>
          </w:p>
        </w:tc>
      </w:tr>
      <w:tr w:rsidR="006D6C97" w:rsidRPr="00B25E95" w14:paraId="67EFC65C" w14:textId="77777777" w:rsidTr="00DA44A2">
        <w:tc>
          <w:tcPr>
            <w:tcW w:w="1953" w:type="pct"/>
          </w:tcPr>
          <w:p w14:paraId="0F81CFA2"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02072A56" w14:textId="77777777" w:rsidR="006D6C97" w:rsidRPr="006C1D31" w:rsidRDefault="006D6C97" w:rsidP="00DA44A2">
            <w:pPr>
              <w:rPr>
                <w:lang w:val="nb-NO"/>
              </w:rPr>
            </w:pPr>
          </w:p>
        </w:tc>
      </w:tr>
    </w:tbl>
    <w:p w14:paraId="74999C33" w14:textId="77777777" w:rsidR="006D6C97" w:rsidRPr="006C1D31" w:rsidRDefault="006D6C97" w:rsidP="006D6C97">
      <w:pPr>
        <w:rPr>
          <w:lang w:val="nb-NO"/>
        </w:rPr>
      </w:pPr>
    </w:p>
    <w:p w14:paraId="440A4D22" w14:textId="77777777" w:rsidR="006D6C97" w:rsidRPr="006C1D31" w:rsidRDefault="006D6C97" w:rsidP="006D6C97">
      <w:pPr>
        <w:rPr>
          <w:lang w:val="nb-NO"/>
        </w:rPr>
      </w:pPr>
    </w:p>
    <w:p w14:paraId="5A3DEDE3" w14:textId="77777777" w:rsidR="006D6C97" w:rsidRPr="006C1D31" w:rsidRDefault="006D6C97" w:rsidP="006D6C97">
      <w:pPr>
        <w:pStyle w:val="Overskrift2"/>
        <w:rPr>
          <w:lang w:val="nb-NO"/>
        </w:rPr>
      </w:pPr>
      <w:r w:rsidRPr="006C1D31">
        <w:rPr>
          <w:lang w:val="nb-NO"/>
        </w:rPr>
        <w:t>Tiltak 2 [navn på tiltak], [</w:t>
      </w:r>
      <w:proofErr w:type="spellStart"/>
      <w:r w:rsidRPr="006C1D31">
        <w:rPr>
          <w:lang w:val="nb-NO"/>
        </w:rPr>
        <w:t>byggnavn</w:t>
      </w:r>
      <w:proofErr w:type="spellEnd"/>
      <w:r w:rsidRPr="006C1D31">
        <w:rPr>
          <w:lang w:val="nb-NO"/>
        </w:rPr>
        <w:t>]</w:t>
      </w:r>
    </w:p>
    <w:p w14:paraId="14DC03D2" w14:textId="77777777" w:rsidR="006D6C97" w:rsidRPr="006C1D31" w:rsidRDefault="006D6C97" w:rsidP="006D6C97">
      <w:pPr>
        <w:rPr>
          <w:lang w:val="nb-NO"/>
        </w:rPr>
      </w:pPr>
    </w:p>
    <w:tbl>
      <w:tblPr>
        <w:tblStyle w:val="Tabellrutenett"/>
        <w:tblW w:w="5000" w:type="pct"/>
        <w:tblLook w:val="04A0" w:firstRow="1" w:lastRow="0" w:firstColumn="1" w:lastColumn="0" w:noHBand="0" w:noVBand="1"/>
      </w:tblPr>
      <w:tblGrid>
        <w:gridCol w:w="3794"/>
        <w:gridCol w:w="5919"/>
      </w:tblGrid>
      <w:tr w:rsidR="006D6C97" w:rsidRPr="006C1D31" w14:paraId="3BC051FC" w14:textId="77777777" w:rsidTr="00DA44A2">
        <w:tc>
          <w:tcPr>
            <w:tcW w:w="1953" w:type="pct"/>
          </w:tcPr>
          <w:p w14:paraId="578B4769" w14:textId="77777777" w:rsidR="006D6C97" w:rsidRPr="006C1D31" w:rsidRDefault="006D6C97" w:rsidP="00DA44A2">
            <w:pPr>
              <w:rPr>
                <w:lang w:val="nb-NO"/>
              </w:rPr>
            </w:pPr>
            <w:r w:rsidRPr="006C1D31">
              <w:rPr>
                <w:lang w:val="nb-NO"/>
              </w:rPr>
              <w:t>Tiltak [Angi nummer]</w:t>
            </w:r>
          </w:p>
        </w:tc>
        <w:tc>
          <w:tcPr>
            <w:tcW w:w="3047" w:type="pct"/>
          </w:tcPr>
          <w:p w14:paraId="153F62DC" w14:textId="77777777" w:rsidR="006D6C97" w:rsidRPr="006C1D31" w:rsidRDefault="006D6C97" w:rsidP="00DA44A2">
            <w:pPr>
              <w:rPr>
                <w:lang w:val="nb-NO"/>
              </w:rPr>
            </w:pPr>
          </w:p>
        </w:tc>
      </w:tr>
      <w:tr w:rsidR="006D6C97" w:rsidRPr="006C1D31" w14:paraId="5C4CE8A8" w14:textId="77777777" w:rsidTr="00DA44A2">
        <w:tc>
          <w:tcPr>
            <w:tcW w:w="1953" w:type="pct"/>
          </w:tcPr>
          <w:p w14:paraId="5C161600" w14:textId="77777777" w:rsidR="006D6C97" w:rsidRPr="006C1D31" w:rsidRDefault="006D6C97" w:rsidP="00DA44A2">
            <w:pPr>
              <w:rPr>
                <w:lang w:val="nb-NO"/>
              </w:rPr>
            </w:pPr>
            <w:r w:rsidRPr="006C1D31">
              <w:rPr>
                <w:lang w:val="nb-NO"/>
              </w:rPr>
              <w:t>Tiltak</w:t>
            </w:r>
          </w:p>
        </w:tc>
        <w:tc>
          <w:tcPr>
            <w:tcW w:w="3047" w:type="pct"/>
          </w:tcPr>
          <w:p w14:paraId="5656D597" w14:textId="77777777" w:rsidR="006D6C97" w:rsidRPr="006C1D31" w:rsidRDefault="006D6C97" w:rsidP="00DA44A2">
            <w:pPr>
              <w:rPr>
                <w:lang w:val="nb-NO"/>
              </w:rPr>
            </w:pPr>
          </w:p>
        </w:tc>
      </w:tr>
      <w:tr w:rsidR="006D6C97" w:rsidRPr="006C1D31" w14:paraId="5598C928" w14:textId="77777777" w:rsidTr="00DA44A2">
        <w:tc>
          <w:tcPr>
            <w:tcW w:w="1953" w:type="pct"/>
          </w:tcPr>
          <w:p w14:paraId="0D8656F7"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75C304B7" w14:textId="77777777" w:rsidR="006D6C97" w:rsidRPr="006C1D31" w:rsidRDefault="006D6C97" w:rsidP="00DA44A2">
            <w:pPr>
              <w:rPr>
                <w:lang w:val="nb-NO"/>
              </w:rPr>
            </w:pPr>
          </w:p>
        </w:tc>
      </w:tr>
      <w:tr w:rsidR="006D6C97" w:rsidRPr="006C1D31" w14:paraId="389B613E" w14:textId="77777777" w:rsidTr="00DA44A2">
        <w:tc>
          <w:tcPr>
            <w:tcW w:w="1953" w:type="pct"/>
          </w:tcPr>
          <w:p w14:paraId="6169D3ED" w14:textId="77777777" w:rsidR="006D6C97" w:rsidRPr="006C1D31" w:rsidRDefault="006D6C97" w:rsidP="00DA44A2">
            <w:pPr>
              <w:rPr>
                <w:lang w:val="nb-NO"/>
              </w:rPr>
            </w:pPr>
            <w:r w:rsidRPr="006C1D31">
              <w:rPr>
                <w:lang w:val="nb-NO"/>
              </w:rPr>
              <w:t>Beskrivelse av tiltak</w:t>
            </w:r>
          </w:p>
        </w:tc>
        <w:tc>
          <w:tcPr>
            <w:tcW w:w="3047" w:type="pct"/>
          </w:tcPr>
          <w:p w14:paraId="33F4277B" w14:textId="77777777" w:rsidR="006D6C97" w:rsidRPr="006C1D31" w:rsidRDefault="006D6C97" w:rsidP="00DA44A2">
            <w:pPr>
              <w:rPr>
                <w:lang w:val="nb-NO"/>
              </w:rPr>
            </w:pPr>
          </w:p>
        </w:tc>
      </w:tr>
      <w:tr w:rsidR="006D6C97" w:rsidRPr="006C1D31" w14:paraId="3E2CBBBE" w14:textId="77777777" w:rsidTr="00DA44A2">
        <w:tc>
          <w:tcPr>
            <w:tcW w:w="1953" w:type="pct"/>
          </w:tcPr>
          <w:p w14:paraId="3BEE4CE8" w14:textId="77777777" w:rsidR="006D6C97" w:rsidRPr="006C1D31" w:rsidRDefault="006D6C97" w:rsidP="00DA44A2">
            <w:pPr>
              <w:rPr>
                <w:lang w:val="nb-NO"/>
              </w:rPr>
            </w:pPr>
            <w:r w:rsidRPr="006C1D31">
              <w:rPr>
                <w:lang w:val="nb-NO"/>
              </w:rPr>
              <w:t>Besparelse oppgitt i enhet</w:t>
            </w:r>
          </w:p>
        </w:tc>
        <w:tc>
          <w:tcPr>
            <w:tcW w:w="3047" w:type="pct"/>
          </w:tcPr>
          <w:p w14:paraId="400941C3" w14:textId="77777777" w:rsidR="006D6C97" w:rsidRPr="006C1D31" w:rsidRDefault="006D6C97" w:rsidP="00DA44A2">
            <w:pPr>
              <w:rPr>
                <w:lang w:val="nb-NO"/>
              </w:rPr>
            </w:pPr>
          </w:p>
        </w:tc>
      </w:tr>
      <w:tr w:rsidR="006D6C97" w:rsidRPr="00B25E95" w14:paraId="7DB50AA4" w14:textId="77777777" w:rsidTr="00DA44A2">
        <w:trPr>
          <w:trHeight w:val="250"/>
        </w:trPr>
        <w:tc>
          <w:tcPr>
            <w:tcW w:w="1953" w:type="pct"/>
          </w:tcPr>
          <w:p w14:paraId="552B430F" w14:textId="77777777" w:rsidR="006D6C97" w:rsidRPr="006C1D31" w:rsidRDefault="006D6C97" w:rsidP="00DA44A2">
            <w:pPr>
              <w:rPr>
                <w:lang w:val="nb-NO"/>
              </w:rPr>
            </w:pPr>
            <w:r w:rsidRPr="006C1D31">
              <w:rPr>
                <w:lang w:val="nb-NO"/>
              </w:rPr>
              <w:t>Besparelse oppgitt i NOK/år</w:t>
            </w:r>
          </w:p>
        </w:tc>
        <w:tc>
          <w:tcPr>
            <w:tcW w:w="3047" w:type="pct"/>
          </w:tcPr>
          <w:p w14:paraId="77B88AE2" w14:textId="77777777" w:rsidR="006D6C97" w:rsidRPr="006C1D31" w:rsidRDefault="006D6C97" w:rsidP="00DA44A2">
            <w:pPr>
              <w:rPr>
                <w:lang w:val="nb-NO"/>
              </w:rPr>
            </w:pPr>
          </w:p>
        </w:tc>
      </w:tr>
      <w:tr w:rsidR="006D6C97" w:rsidRPr="006C1D31" w14:paraId="50A9B2DE" w14:textId="77777777" w:rsidTr="00DA44A2">
        <w:tc>
          <w:tcPr>
            <w:tcW w:w="1953" w:type="pct"/>
          </w:tcPr>
          <w:p w14:paraId="2566303D" w14:textId="77777777" w:rsidR="006D6C97" w:rsidRPr="006C1D31" w:rsidRDefault="006D6C97" w:rsidP="00DA44A2">
            <w:pPr>
              <w:rPr>
                <w:lang w:val="nb-NO"/>
              </w:rPr>
            </w:pPr>
            <w:r w:rsidRPr="006C1D31">
              <w:rPr>
                <w:lang w:val="nb-NO"/>
              </w:rPr>
              <w:t xml:space="preserve">Investering oppgitt i NOK          </w:t>
            </w:r>
          </w:p>
        </w:tc>
        <w:tc>
          <w:tcPr>
            <w:tcW w:w="3047" w:type="pct"/>
          </w:tcPr>
          <w:p w14:paraId="5C5554F9" w14:textId="77777777" w:rsidR="006D6C97" w:rsidRPr="006C1D31" w:rsidRDefault="006D6C97" w:rsidP="00DA44A2">
            <w:pPr>
              <w:rPr>
                <w:lang w:val="nb-NO"/>
              </w:rPr>
            </w:pPr>
          </w:p>
        </w:tc>
      </w:tr>
      <w:tr w:rsidR="006D6C97" w:rsidRPr="006C1D31" w14:paraId="7B7C1F73" w14:textId="77777777" w:rsidTr="00DA44A2">
        <w:tc>
          <w:tcPr>
            <w:tcW w:w="1953" w:type="pct"/>
          </w:tcPr>
          <w:p w14:paraId="193FC365" w14:textId="77777777" w:rsidR="006D6C97" w:rsidRPr="006C1D31" w:rsidRDefault="006D6C97" w:rsidP="00DA44A2">
            <w:pPr>
              <w:rPr>
                <w:lang w:val="nb-NO"/>
              </w:rPr>
            </w:pPr>
            <w:r w:rsidRPr="006C1D31">
              <w:rPr>
                <w:lang w:val="nb-NO"/>
              </w:rPr>
              <w:t>Forutsetninger/beregninger</w:t>
            </w:r>
          </w:p>
        </w:tc>
        <w:tc>
          <w:tcPr>
            <w:tcW w:w="3047" w:type="pct"/>
          </w:tcPr>
          <w:p w14:paraId="3E37BDE0" w14:textId="77777777" w:rsidR="006D6C97" w:rsidRPr="006C1D31" w:rsidRDefault="006D6C97" w:rsidP="00DA44A2">
            <w:pPr>
              <w:rPr>
                <w:lang w:val="nb-NO"/>
              </w:rPr>
            </w:pPr>
          </w:p>
        </w:tc>
      </w:tr>
      <w:tr w:rsidR="006D6C97" w:rsidRPr="00B25E95" w14:paraId="5B709717" w14:textId="77777777" w:rsidTr="00DA44A2">
        <w:tc>
          <w:tcPr>
            <w:tcW w:w="1953" w:type="pct"/>
          </w:tcPr>
          <w:p w14:paraId="63CF8040"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2A7812A9" w14:textId="77777777" w:rsidR="006D6C97" w:rsidRPr="006C1D31" w:rsidRDefault="006D6C97" w:rsidP="00DA44A2">
            <w:pPr>
              <w:rPr>
                <w:lang w:val="nb-NO"/>
              </w:rPr>
            </w:pPr>
          </w:p>
        </w:tc>
      </w:tr>
      <w:tr w:rsidR="006D6C97" w:rsidRPr="00B25E95" w14:paraId="7E1948C8" w14:textId="77777777" w:rsidTr="00DA44A2">
        <w:tc>
          <w:tcPr>
            <w:tcW w:w="1953" w:type="pct"/>
          </w:tcPr>
          <w:p w14:paraId="096121F4"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6E6043E3" w14:textId="77777777" w:rsidR="006D6C97" w:rsidRPr="006C1D31" w:rsidRDefault="006D6C97" w:rsidP="00DA44A2">
            <w:pPr>
              <w:rPr>
                <w:lang w:val="nb-NO"/>
              </w:rPr>
            </w:pPr>
          </w:p>
        </w:tc>
      </w:tr>
    </w:tbl>
    <w:p w14:paraId="2B0A2176" w14:textId="77777777" w:rsidR="006D6C97" w:rsidRPr="006C1D31" w:rsidRDefault="006D6C97" w:rsidP="006D6C97">
      <w:pPr>
        <w:rPr>
          <w:lang w:val="nb-NO"/>
        </w:rPr>
      </w:pPr>
    </w:p>
    <w:p w14:paraId="3EB268A2" w14:textId="77777777" w:rsidR="006D6C97" w:rsidRPr="006C1D31" w:rsidRDefault="006D6C97" w:rsidP="006D6C97">
      <w:pPr>
        <w:pStyle w:val="Overskrift2"/>
        <w:rPr>
          <w:lang w:val="nb-NO"/>
        </w:rPr>
      </w:pPr>
      <w:r w:rsidRPr="006C1D31">
        <w:rPr>
          <w:lang w:val="nb-NO"/>
        </w:rPr>
        <w:t>Tiltak 3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38A4B176" w14:textId="77777777" w:rsidTr="00DA44A2">
        <w:tc>
          <w:tcPr>
            <w:tcW w:w="1953" w:type="pct"/>
          </w:tcPr>
          <w:p w14:paraId="5D64F49A" w14:textId="77777777" w:rsidR="006D6C97" w:rsidRPr="006C1D31" w:rsidRDefault="006D6C97" w:rsidP="00DA44A2">
            <w:pPr>
              <w:rPr>
                <w:lang w:val="nb-NO"/>
              </w:rPr>
            </w:pPr>
            <w:r w:rsidRPr="006C1D31">
              <w:rPr>
                <w:lang w:val="nb-NO"/>
              </w:rPr>
              <w:t>Tiltak [Angi nummer]</w:t>
            </w:r>
          </w:p>
        </w:tc>
        <w:tc>
          <w:tcPr>
            <w:tcW w:w="3047" w:type="pct"/>
          </w:tcPr>
          <w:p w14:paraId="0508AB6A" w14:textId="77777777" w:rsidR="006D6C97" w:rsidRPr="006C1D31" w:rsidRDefault="006D6C97" w:rsidP="00DA44A2">
            <w:pPr>
              <w:rPr>
                <w:lang w:val="nb-NO"/>
              </w:rPr>
            </w:pPr>
          </w:p>
        </w:tc>
      </w:tr>
      <w:tr w:rsidR="006D6C97" w:rsidRPr="006C1D31" w14:paraId="7F7AEAFD" w14:textId="77777777" w:rsidTr="00DA44A2">
        <w:tc>
          <w:tcPr>
            <w:tcW w:w="1953" w:type="pct"/>
          </w:tcPr>
          <w:p w14:paraId="2138DF4D" w14:textId="77777777" w:rsidR="006D6C97" w:rsidRPr="006C1D31" w:rsidRDefault="006D6C97" w:rsidP="00DA44A2">
            <w:pPr>
              <w:rPr>
                <w:lang w:val="nb-NO"/>
              </w:rPr>
            </w:pPr>
            <w:r w:rsidRPr="006C1D31">
              <w:rPr>
                <w:lang w:val="nb-NO"/>
              </w:rPr>
              <w:t>Tiltak</w:t>
            </w:r>
          </w:p>
        </w:tc>
        <w:tc>
          <w:tcPr>
            <w:tcW w:w="3047" w:type="pct"/>
          </w:tcPr>
          <w:p w14:paraId="1DDB41E0" w14:textId="77777777" w:rsidR="006D6C97" w:rsidRPr="006C1D31" w:rsidRDefault="006D6C97" w:rsidP="00DA44A2">
            <w:pPr>
              <w:rPr>
                <w:lang w:val="nb-NO"/>
              </w:rPr>
            </w:pPr>
          </w:p>
        </w:tc>
      </w:tr>
      <w:tr w:rsidR="006D6C97" w:rsidRPr="006C1D31" w14:paraId="45122D98" w14:textId="77777777" w:rsidTr="00DA44A2">
        <w:tc>
          <w:tcPr>
            <w:tcW w:w="1953" w:type="pct"/>
          </w:tcPr>
          <w:p w14:paraId="2995EA17"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774249B2" w14:textId="77777777" w:rsidR="006D6C97" w:rsidRPr="006C1D31" w:rsidRDefault="006D6C97" w:rsidP="00DA44A2">
            <w:pPr>
              <w:rPr>
                <w:lang w:val="nb-NO"/>
              </w:rPr>
            </w:pPr>
          </w:p>
        </w:tc>
      </w:tr>
      <w:tr w:rsidR="006D6C97" w:rsidRPr="006C1D31" w14:paraId="09069D2A" w14:textId="77777777" w:rsidTr="00DA44A2">
        <w:tc>
          <w:tcPr>
            <w:tcW w:w="1953" w:type="pct"/>
          </w:tcPr>
          <w:p w14:paraId="656C0AD7" w14:textId="77777777" w:rsidR="006D6C97" w:rsidRPr="006C1D31" w:rsidRDefault="006D6C97" w:rsidP="00DA44A2">
            <w:pPr>
              <w:rPr>
                <w:lang w:val="nb-NO"/>
              </w:rPr>
            </w:pPr>
            <w:r w:rsidRPr="006C1D31">
              <w:rPr>
                <w:lang w:val="nb-NO"/>
              </w:rPr>
              <w:t>Beskrivelse av tiltak</w:t>
            </w:r>
          </w:p>
        </w:tc>
        <w:tc>
          <w:tcPr>
            <w:tcW w:w="3047" w:type="pct"/>
          </w:tcPr>
          <w:p w14:paraId="7CE8C626" w14:textId="77777777" w:rsidR="006D6C97" w:rsidRPr="006C1D31" w:rsidRDefault="006D6C97" w:rsidP="00DA44A2">
            <w:pPr>
              <w:rPr>
                <w:lang w:val="nb-NO"/>
              </w:rPr>
            </w:pPr>
          </w:p>
        </w:tc>
      </w:tr>
      <w:tr w:rsidR="006D6C97" w:rsidRPr="006C1D31" w14:paraId="1AE86DD4" w14:textId="77777777" w:rsidTr="00DA44A2">
        <w:tc>
          <w:tcPr>
            <w:tcW w:w="1953" w:type="pct"/>
          </w:tcPr>
          <w:p w14:paraId="5DC80363" w14:textId="77777777" w:rsidR="006D6C97" w:rsidRPr="006C1D31" w:rsidRDefault="006D6C97" w:rsidP="00DA44A2">
            <w:pPr>
              <w:rPr>
                <w:lang w:val="nb-NO"/>
              </w:rPr>
            </w:pPr>
            <w:r w:rsidRPr="006C1D31">
              <w:rPr>
                <w:lang w:val="nb-NO"/>
              </w:rPr>
              <w:t>Besparelse oppgitt i enhet</w:t>
            </w:r>
          </w:p>
        </w:tc>
        <w:tc>
          <w:tcPr>
            <w:tcW w:w="3047" w:type="pct"/>
          </w:tcPr>
          <w:p w14:paraId="5D36D078" w14:textId="77777777" w:rsidR="006D6C97" w:rsidRPr="006C1D31" w:rsidRDefault="006D6C97" w:rsidP="00DA44A2">
            <w:pPr>
              <w:rPr>
                <w:lang w:val="nb-NO"/>
              </w:rPr>
            </w:pPr>
          </w:p>
        </w:tc>
      </w:tr>
      <w:tr w:rsidR="006D6C97" w:rsidRPr="00B25E95" w14:paraId="2BD6057B" w14:textId="77777777" w:rsidTr="00DA44A2">
        <w:trPr>
          <w:trHeight w:val="250"/>
        </w:trPr>
        <w:tc>
          <w:tcPr>
            <w:tcW w:w="1953" w:type="pct"/>
          </w:tcPr>
          <w:p w14:paraId="61CA1683" w14:textId="77777777" w:rsidR="006D6C97" w:rsidRPr="006C1D31" w:rsidRDefault="006D6C97" w:rsidP="00DA44A2">
            <w:pPr>
              <w:rPr>
                <w:lang w:val="nb-NO"/>
              </w:rPr>
            </w:pPr>
            <w:r w:rsidRPr="006C1D31">
              <w:rPr>
                <w:lang w:val="nb-NO"/>
              </w:rPr>
              <w:lastRenderedPageBreak/>
              <w:t>Besparelse oppgitt i NOK/år</w:t>
            </w:r>
          </w:p>
        </w:tc>
        <w:tc>
          <w:tcPr>
            <w:tcW w:w="3047" w:type="pct"/>
          </w:tcPr>
          <w:p w14:paraId="20CE77C8" w14:textId="77777777" w:rsidR="006D6C97" w:rsidRPr="006C1D31" w:rsidRDefault="006D6C97" w:rsidP="00DA44A2">
            <w:pPr>
              <w:rPr>
                <w:lang w:val="nb-NO"/>
              </w:rPr>
            </w:pPr>
          </w:p>
        </w:tc>
      </w:tr>
      <w:tr w:rsidR="006D6C97" w:rsidRPr="006C1D31" w14:paraId="1EAE3163" w14:textId="77777777" w:rsidTr="00DA44A2">
        <w:tc>
          <w:tcPr>
            <w:tcW w:w="1953" w:type="pct"/>
          </w:tcPr>
          <w:p w14:paraId="4C9D00A5" w14:textId="77777777" w:rsidR="006D6C97" w:rsidRPr="006C1D31" w:rsidRDefault="006D6C97" w:rsidP="00DA44A2">
            <w:pPr>
              <w:rPr>
                <w:lang w:val="nb-NO"/>
              </w:rPr>
            </w:pPr>
            <w:r w:rsidRPr="006C1D31">
              <w:rPr>
                <w:lang w:val="nb-NO"/>
              </w:rPr>
              <w:t xml:space="preserve">Investering oppgitt i NOK          </w:t>
            </w:r>
          </w:p>
        </w:tc>
        <w:tc>
          <w:tcPr>
            <w:tcW w:w="3047" w:type="pct"/>
          </w:tcPr>
          <w:p w14:paraId="3E2EA64A" w14:textId="77777777" w:rsidR="006D6C97" w:rsidRPr="006C1D31" w:rsidRDefault="006D6C97" w:rsidP="00DA44A2">
            <w:pPr>
              <w:rPr>
                <w:lang w:val="nb-NO"/>
              </w:rPr>
            </w:pPr>
          </w:p>
        </w:tc>
      </w:tr>
      <w:tr w:rsidR="006D6C97" w:rsidRPr="006C1D31" w14:paraId="2400391F" w14:textId="77777777" w:rsidTr="00DA44A2">
        <w:tc>
          <w:tcPr>
            <w:tcW w:w="1953" w:type="pct"/>
          </w:tcPr>
          <w:p w14:paraId="1BA967E7" w14:textId="77777777" w:rsidR="006D6C97" w:rsidRPr="006C1D31" w:rsidRDefault="006D6C97" w:rsidP="00DA44A2">
            <w:pPr>
              <w:rPr>
                <w:lang w:val="nb-NO"/>
              </w:rPr>
            </w:pPr>
            <w:r w:rsidRPr="006C1D31">
              <w:rPr>
                <w:lang w:val="nb-NO"/>
              </w:rPr>
              <w:t>Forutsetninger/beregninger</w:t>
            </w:r>
          </w:p>
        </w:tc>
        <w:tc>
          <w:tcPr>
            <w:tcW w:w="3047" w:type="pct"/>
          </w:tcPr>
          <w:p w14:paraId="4D03C097" w14:textId="77777777" w:rsidR="006D6C97" w:rsidRPr="006C1D31" w:rsidRDefault="006D6C97" w:rsidP="00DA44A2">
            <w:pPr>
              <w:rPr>
                <w:lang w:val="nb-NO"/>
              </w:rPr>
            </w:pPr>
          </w:p>
        </w:tc>
      </w:tr>
      <w:tr w:rsidR="006D6C97" w:rsidRPr="00B25E95" w14:paraId="2B7CDCD2" w14:textId="77777777" w:rsidTr="00DA44A2">
        <w:tc>
          <w:tcPr>
            <w:tcW w:w="1953" w:type="pct"/>
          </w:tcPr>
          <w:p w14:paraId="379C330D"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7E5F5CED" w14:textId="77777777" w:rsidR="006D6C97" w:rsidRPr="006C1D31" w:rsidRDefault="006D6C97" w:rsidP="00DA44A2">
            <w:pPr>
              <w:rPr>
                <w:lang w:val="nb-NO"/>
              </w:rPr>
            </w:pPr>
          </w:p>
        </w:tc>
      </w:tr>
      <w:tr w:rsidR="006D6C97" w:rsidRPr="00B25E95" w14:paraId="0B960A6E" w14:textId="77777777" w:rsidTr="00DA44A2">
        <w:tc>
          <w:tcPr>
            <w:tcW w:w="1953" w:type="pct"/>
          </w:tcPr>
          <w:p w14:paraId="70302D57"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034866A2" w14:textId="77777777" w:rsidR="006D6C97" w:rsidRPr="006C1D31" w:rsidRDefault="006D6C97" w:rsidP="00DA44A2">
            <w:pPr>
              <w:rPr>
                <w:lang w:val="nb-NO"/>
              </w:rPr>
            </w:pPr>
          </w:p>
        </w:tc>
      </w:tr>
    </w:tbl>
    <w:p w14:paraId="161ACC92" w14:textId="77777777" w:rsidR="006D6C97" w:rsidRPr="006C1D31" w:rsidRDefault="006D6C97" w:rsidP="006D6C97">
      <w:pPr>
        <w:rPr>
          <w:lang w:val="nb-NO"/>
        </w:rPr>
      </w:pPr>
    </w:p>
    <w:p w14:paraId="1D26C6C3" w14:textId="77777777" w:rsidR="006D6C97" w:rsidRPr="006C1D31" w:rsidRDefault="006D6C97" w:rsidP="006D6C97">
      <w:pPr>
        <w:pStyle w:val="Overskrift2"/>
        <w:rPr>
          <w:lang w:val="nb-NO"/>
        </w:rPr>
      </w:pPr>
      <w:r w:rsidRPr="006C1D31">
        <w:rPr>
          <w:lang w:val="nb-NO"/>
        </w:rPr>
        <w:t>Tiltak 4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5F8A1DB9" w14:textId="77777777" w:rsidTr="00DA44A2">
        <w:tc>
          <w:tcPr>
            <w:tcW w:w="1953" w:type="pct"/>
          </w:tcPr>
          <w:p w14:paraId="73A3E73D" w14:textId="77777777" w:rsidR="006D6C97" w:rsidRPr="006C1D31" w:rsidRDefault="006D6C97" w:rsidP="00DA44A2">
            <w:pPr>
              <w:rPr>
                <w:lang w:val="nb-NO"/>
              </w:rPr>
            </w:pPr>
            <w:r w:rsidRPr="006C1D31">
              <w:rPr>
                <w:lang w:val="nb-NO"/>
              </w:rPr>
              <w:t>Tiltak [Angi nummer]</w:t>
            </w:r>
          </w:p>
        </w:tc>
        <w:tc>
          <w:tcPr>
            <w:tcW w:w="3047" w:type="pct"/>
          </w:tcPr>
          <w:p w14:paraId="71EB00C9" w14:textId="77777777" w:rsidR="006D6C97" w:rsidRPr="006C1D31" w:rsidRDefault="006D6C97" w:rsidP="00DA44A2">
            <w:pPr>
              <w:rPr>
                <w:lang w:val="nb-NO"/>
              </w:rPr>
            </w:pPr>
          </w:p>
        </w:tc>
      </w:tr>
      <w:tr w:rsidR="006D6C97" w:rsidRPr="006C1D31" w14:paraId="308F858D" w14:textId="77777777" w:rsidTr="00DA44A2">
        <w:tc>
          <w:tcPr>
            <w:tcW w:w="1953" w:type="pct"/>
          </w:tcPr>
          <w:p w14:paraId="50A3220A" w14:textId="77777777" w:rsidR="006D6C97" w:rsidRPr="006C1D31" w:rsidRDefault="006D6C97" w:rsidP="00DA44A2">
            <w:pPr>
              <w:rPr>
                <w:lang w:val="nb-NO"/>
              </w:rPr>
            </w:pPr>
            <w:r w:rsidRPr="006C1D31">
              <w:rPr>
                <w:lang w:val="nb-NO"/>
              </w:rPr>
              <w:t>Tiltak</w:t>
            </w:r>
          </w:p>
        </w:tc>
        <w:tc>
          <w:tcPr>
            <w:tcW w:w="3047" w:type="pct"/>
          </w:tcPr>
          <w:p w14:paraId="1D5DBFB0" w14:textId="77777777" w:rsidR="006D6C97" w:rsidRPr="006C1D31" w:rsidRDefault="006D6C97" w:rsidP="00DA44A2">
            <w:pPr>
              <w:rPr>
                <w:lang w:val="nb-NO"/>
              </w:rPr>
            </w:pPr>
          </w:p>
        </w:tc>
      </w:tr>
      <w:tr w:rsidR="006D6C97" w:rsidRPr="006C1D31" w14:paraId="0912A4A2" w14:textId="77777777" w:rsidTr="00DA44A2">
        <w:tc>
          <w:tcPr>
            <w:tcW w:w="1953" w:type="pct"/>
          </w:tcPr>
          <w:p w14:paraId="0D03380F"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4F8A5604" w14:textId="77777777" w:rsidR="006D6C97" w:rsidRPr="006C1D31" w:rsidRDefault="006D6C97" w:rsidP="00DA44A2">
            <w:pPr>
              <w:rPr>
                <w:lang w:val="nb-NO"/>
              </w:rPr>
            </w:pPr>
          </w:p>
        </w:tc>
      </w:tr>
      <w:tr w:rsidR="006D6C97" w:rsidRPr="006C1D31" w14:paraId="157D57CD" w14:textId="77777777" w:rsidTr="00DA44A2">
        <w:tc>
          <w:tcPr>
            <w:tcW w:w="1953" w:type="pct"/>
          </w:tcPr>
          <w:p w14:paraId="2B4291C7" w14:textId="77777777" w:rsidR="006D6C97" w:rsidRPr="006C1D31" w:rsidRDefault="006D6C97" w:rsidP="00DA44A2">
            <w:pPr>
              <w:rPr>
                <w:lang w:val="nb-NO"/>
              </w:rPr>
            </w:pPr>
            <w:r w:rsidRPr="006C1D31">
              <w:rPr>
                <w:lang w:val="nb-NO"/>
              </w:rPr>
              <w:t>Beskrivelse av tiltak</w:t>
            </w:r>
          </w:p>
        </w:tc>
        <w:tc>
          <w:tcPr>
            <w:tcW w:w="3047" w:type="pct"/>
          </w:tcPr>
          <w:p w14:paraId="33DF383D" w14:textId="77777777" w:rsidR="006D6C97" w:rsidRPr="006C1D31" w:rsidRDefault="006D6C97" w:rsidP="00DA44A2">
            <w:pPr>
              <w:rPr>
                <w:lang w:val="nb-NO"/>
              </w:rPr>
            </w:pPr>
          </w:p>
        </w:tc>
      </w:tr>
      <w:tr w:rsidR="006D6C97" w:rsidRPr="006C1D31" w14:paraId="5DF76E77" w14:textId="77777777" w:rsidTr="00DA44A2">
        <w:tc>
          <w:tcPr>
            <w:tcW w:w="1953" w:type="pct"/>
          </w:tcPr>
          <w:p w14:paraId="049E0C92" w14:textId="77777777" w:rsidR="006D6C97" w:rsidRPr="006C1D31" w:rsidRDefault="006D6C97" w:rsidP="00DA44A2">
            <w:pPr>
              <w:rPr>
                <w:lang w:val="nb-NO"/>
              </w:rPr>
            </w:pPr>
            <w:r w:rsidRPr="006C1D31">
              <w:rPr>
                <w:lang w:val="nb-NO"/>
              </w:rPr>
              <w:t>Besparelse oppgitt i enhet</w:t>
            </w:r>
          </w:p>
        </w:tc>
        <w:tc>
          <w:tcPr>
            <w:tcW w:w="3047" w:type="pct"/>
          </w:tcPr>
          <w:p w14:paraId="3E550040" w14:textId="77777777" w:rsidR="006D6C97" w:rsidRPr="006C1D31" w:rsidRDefault="006D6C97" w:rsidP="00DA44A2">
            <w:pPr>
              <w:rPr>
                <w:lang w:val="nb-NO"/>
              </w:rPr>
            </w:pPr>
          </w:p>
        </w:tc>
      </w:tr>
      <w:tr w:rsidR="006D6C97" w:rsidRPr="00B25E95" w14:paraId="52E2721A" w14:textId="77777777" w:rsidTr="00DA44A2">
        <w:trPr>
          <w:trHeight w:val="250"/>
        </w:trPr>
        <w:tc>
          <w:tcPr>
            <w:tcW w:w="1953" w:type="pct"/>
          </w:tcPr>
          <w:p w14:paraId="7855B58D" w14:textId="77777777" w:rsidR="006D6C97" w:rsidRPr="006C1D31" w:rsidRDefault="006D6C97" w:rsidP="00DA44A2">
            <w:pPr>
              <w:rPr>
                <w:lang w:val="nb-NO"/>
              </w:rPr>
            </w:pPr>
            <w:r w:rsidRPr="006C1D31">
              <w:rPr>
                <w:lang w:val="nb-NO"/>
              </w:rPr>
              <w:t>Besparelse oppgitt i NOK/år</w:t>
            </w:r>
          </w:p>
        </w:tc>
        <w:tc>
          <w:tcPr>
            <w:tcW w:w="3047" w:type="pct"/>
          </w:tcPr>
          <w:p w14:paraId="0B22D8C3" w14:textId="77777777" w:rsidR="006D6C97" w:rsidRPr="006C1D31" w:rsidRDefault="006D6C97" w:rsidP="00DA44A2">
            <w:pPr>
              <w:rPr>
                <w:lang w:val="nb-NO"/>
              </w:rPr>
            </w:pPr>
          </w:p>
        </w:tc>
      </w:tr>
      <w:tr w:rsidR="006D6C97" w:rsidRPr="006C1D31" w14:paraId="2C951E7E" w14:textId="77777777" w:rsidTr="00DA44A2">
        <w:tc>
          <w:tcPr>
            <w:tcW w:w="1953" w:type="pct"/>
          </w:tcPr>
          <w:p w14:paraId="5440314D" w14:textId="77777777" w:rsidR="006D6C97" w:rsidRPr="006C1D31" w:rsidRDefault="006D6C97" w:rsidP="00DA44A2">
            <w:pPr>
              <w:rPr>
                <w:lang w:val="nb-NO"/>
              </w:rPr>
            </w:pPr>
            <w:r w:rsidRPr="006C1D31">
              <w:rPr>
                <w:lang w:val="nb-NO"/>
              </w:rPr>
              <w:t xml:space="preserve">Investering oppgitt i NOK          </w:t>
            </w:r>
          </w:p>
        </w:tc>
        <w:tc>
          <w:tcPr>
            <w:tcW w:w="3047" w:type="pct"/>
          </w:tcPr>
          <w:p w14:paraId="3DB0395B" w14:textId="77777777" w:rsidR="006D6C97" w:rsidRPr="006C1D31" w:rsidRDefault="006D6C97" w:rsidP="00DA44A2">
            <w:pPr>
              <w:rPr>
                <w:lang w:val="nb-NO"/>
              </w:rPr>
            </w:pPr>
          </w:p>
        </w:tc>
      </w:tr>
      <w:tr w:rsidR="006D6C97" w:rsidRPr="006C1D31" w14:paraId="566FC0BA" w14:textId="77777777" w:rsidTr="00DA44A2">
        <w:tc>
          <w:tcPr>
            <w:tcW w:w="1953" w:type="pct"/>
          </w:tcPr>
          <w:p w14:paraId="6FBF97B8" w14:textId="77777777" w:rsidR="006D6C97" w:rsidRPr="006C1D31" w:rsidRDefault="006D6C97" w:rsidP="00DA44A2">
            <w:pPr>
              <w:rPr>
                <w:lang w:val="nb-NO"/>
              </w:rPr>
            </w:pPr>
            <w:r w:rsidRPr="006C1D31">
              <w:rPr>
                <w:lang w:val="nb-NO"/>
              </w:rPr>
              <w:t>Forutsetninger/beregninger</w:t>
            </w:r>
          </w:p>
        </w:tc>
        <w:tc>
          <w:tcPr>
            <w:tcW w:w="3047" w:type="pct"/>
          </w:tcPr>
          <w:p w14:paraId="242C66C8" w14:textId="77777777" w:rsidR="006D6C97" w:rsidRPr="006C1D31" w:rsidRDefault="006D6C97" w:rsidP="00DA44A2">
            <w:pPr>
              <w:rPr>
                <w:lang w:val="nb-NO"/>
              </w:rPr>
            </w:pPr>
          </w:p>
        </w:tc>
      </w:tr>
      <w:tr w:rsidR="006D6C97" w:rsidRPr="00B25E95" w14:paraId="7408001B" w14:textId="77777777" w:rsidTr="00DA44A2">
        <w:tc>
          <w:tcPr>
            <w:tcW w:w="1953" w:type="pct"/>
          </w:tcPr>
          <w:p w14:paraId="184170A5"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218B31F3" w14:textId="77777777" w:rsidR="006D6C97" w:rsidRPr="006C1D31" w:rsidRDefault="006D6C97" w:rsidP="00DA44A2">
            <w:pPr>
              <w:rPr>
                <w:lang w:val="nb-NO"/>
              </w:rPr>
            </w:pPr>
          </w:p>
        </w:tc>
      </w:tr>
      <w:tr w:rsidR="006D6C97" w:rsidRPr="00B25E95" w14:paraId="7EC6C31A" w14:textId="77777777" w:rsidTr="00DA44A2">
        <w:tc>
          <w:tcPr>
            <w:tcW w:w="1953" w:type="pct"/>
          </w:tcPr>
          <w:p w14:paraId="71F8FAED"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77BF3E52" w14:textId="77777777" w:rsidR="006D6C97" w:rsidRPr="006C1D31" w:rsidRDefault="006D6C97" w:rsidP="00DA44A2">
            <w:pPr>
              <w:rPr>
                <w:lang w:val="nb-NO"/>
              </w:rPr>
            </w:pPr>
          </w:p>
        </w:tc>
      </w:tr>
    </w:tbl>
    <w:p w14:paraId="2A37AB44" w14:textId="77777777" w:rsidR="006D6C97" w:rsidRPr="006C1D31" w:rsidRDefault="006D6C97" w:rsidP="006D6C97">
      <w:pPr>
        <w:rPr>
          <w:lang w:val="nb-NO"/>
        </w:rPr>
      </w:pPr>
    </w:p>
    <w:p w14:paraId="34B21C0E" w14:textId="77777777" w:rsidR="006D6C97" w:rsidRPr="006C1D31" w:rsidRDefault="006D6C97" w:rsidP="006D6C97">
      <w:pPr>
        <w:pStyle w:val="Overskrift2"/>
        <w:rPr>
          <w:lang w:val="nb-NO"/>
        </w:rPr>
      </w:pPr>
      <w:r w:rsidRPr="006C1D31">
        <w:rPr>
          <w:lang w:val="nb-NO"/>
        </w:rPr>
        <w:t>Tiltak 5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7E053ED0" w14:textId="77777777" w:rsidTr="00DA44A2">
        <w:tc>
          <w:tcPr>
            <w:tcW w:w="1953" w:type="pct"/>
          </w:tcPr>
          <w:p w14:paraId="2FEB2273" w14:textId="77777777" w:rsidR="006D6C97" w:rsidRPr="006C1D31" w:rsidRDefault="006D6C97" w:rsidP="00DA44A2">
            <w:pPr>
              <w:rPr>
                <w:lang w:val="nb-NO"/>
              </w:rPr>
            </w:pPr>
            <w:r w:rsidRPr="006C1D31">
              <w:rPr>
                <w:lang w:val="nb-NO"/>
              </w:rPr>
              <w:t>Tiltak [Angi nummer]</w:t>
            </w:r>
          </w:p>
        </w:tc>
        <w:tc>
          <w:tcPr>
            <w:tcW w:w="3047" w:type="pct"/>
          </w:tcPr>
          <w:p w14:paraId="6A9555B0" w14:textId="77777777" w:rsidR="006D6C97" w:rsidRPr="006C1D31" w:rsidRDefault="006D6C97" w:rsidP="00DA44A2">
            <w:pPr>
              <w:rPr>
                <w:lang w:val="nb-NO"/>
              </w:rPr>
            </w:pPr>
          </w:p>
        </w:tc>
      </w:tr>
      <w:tr w:rsidR="006D6C97" w:rsidRPr="006C1D31" w14:paraId="619CCAE3" w14:textId="77777777" w:rsidTr="00DA44A2">
        <w:tc>
          <w:tcPr>
            <w:tcW w:w="1953" w:type="pct"/>
          </w:tcPr>
          <w:p w14:paraId="2A47B7C3" w14:textId="77777777" w:rsidR="006D6C97" w:rsidRPr="006C1D31" w:rsidRDefault="006D6C97" w:rsidP="00DA44A2">
            <w:pPr>
              <w:rPr>
                <w:lang w:val="nb-NO"/>
              </w:rPr>
            </w:pPr>
            <w:r w:rsidRPr="006C1D31">
              <w:rPr>
                <w:lang w:val="nb-NO"/>
              </w:rPr>
              <w:t>Tiltak</w:t>
            </w:r>
          </w:p>
        </w:tc>
        <w:tc>
          <w:tcPr>
            <w:tcW w:w="3047" w:type="pct"/>
          </w:tcPr>
          <w:p w14:paraId="1C61739B" w14:textId="77777777" w:rsidR="006D6C97" w:rsidRPr="006C1D31" w:rsidRDefault="006D6C97" w:rsidP="00DA44A2">
            <w:pPr>
              <w:rPr>
                <w:lang w:val="nb-NO"/>
              </w:rPr>
            </w:pPr>
          </w:p>
        </w:tc>
      </w:tr>
      <w:tr w:rsidR="006D6C97" w:rsidRPr="006C1D31" w14:paraId="66153757" w14:textId="77777777" w:rsidTr="00DA44A2">
        <w:tc>
          <w:tcPr>
            <w:tcW w:w="1953" w:type="pct"/>
          </w:tcPr>
          <w:p w14:paraId="57204E8A"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0D71E970" w14:textId="77777777" w:rsidR="006D6C97" w:rsidRPr="006C1D31" w:rsidRDefault="006D6C97" w:rsidP="00DA44A2">
            <w:pPr>
              <w:rPr>
                <w:lang w:val="nb-NO"/>
              </w:rPr>
            </w:pPr>
          </w:p>
        </w:tc>
      </w:tr>
      <w:tr w:rsidR="006D6C97" w:rsidRPr="006C1D31" w14:paraId="745A6D70" w14:textId="77777777" w:rsidTr="00DA44A2">
        <w:tc>
          <w:tcPr>
            <w:tcW w:w="1953" w:type="pct"/>
          </w:tcPr>
          <w:p w14:paraId="56F8F3A6" w14:textId="77777777" w:rsidR="006D6C97" w:rsidRPr="006C1D31" w:rsidRDefault="006D6C97" w:rsidP="00DA44A2">
            <w:pPr>
              <w:rPr>
                <w:lang w:val="nb-NO"/>
              </w:rPr>
            </w:pPr>
            <w:r w:rsidRPr="006C1D31">
              <w:rPr>
                <w:lang w:val="nb-NO"/>
              </w:rPr>
              <w:t>Beskrivelse av tiltak</w:t>
            </w:r>
          </w:p>
        </w:tc>
        <w:tc>
          <w:tcPr>
            <w:tcW w:w="3047" w:type="pct"/>
          </w:tcPr>
          <w:p w14:paraId="27A8087D" w14:textId="77777777" w:rsidR="006D6C97" w:rsidRPr="006C1D31" w:rsidRDefault="006D6C97" w:rsidP="00DA44A2">
            <w:pPr>
              <w:rPr>
                <w:lang w:val="nb-NO"/>
              </w:rPr>
            </w:pPr>
          </w:p>
        </w:tc>
      </w:tr>
      <w:tr w:rsidR="006D6C97" w:rsidRPr="006C1D31" w14:paraId="51A872F0" w14:textId="77777777" w:rsidTr="00DA44A2">
        <w:tc>
          <w:tcPr>
            <w:tcW w:w="1953" w:type="pct"/>
          </w:tcPr>
          <w:p w14:paraId="4C254D36" w14:textId="77777777" w:rsidR="006D6C97" w:rsidRPr="006C1D31" w:rsidRDefault="006D6C97" w:rsidP="00DA44A2">
            <w:pPr>
              <w:rPr>
                <w:lang w:val="nb-NO"/>
              </w:rPr>
            </w:pPr>
            <w:r w:rsidRPr="006C1D31">
              <w:rPr>
                <w:lang w:val="nb-NO"/>
              </w:rPr>
              <w:t>Besparelse oppgitt i enhet</w:t>
            </w:r>
          </w:p>
        </w:tc>
        <w:tc>
          <w:tcPr>
            <w:tcW w:w="3047" w:type="pct"/>
          </w:tcPr>
          <w:p w14:paraId="4E0FDD45" w14:textId="77777777" w:rsidR="006D6C97" w:rsidRPr="006C1D31" w:rsidRDefault="006D6C97" w:rsidP="00DA44A2">
            <w:pPr>
              <w:rPr>
                <w:lang w:val="nb-NO"/>
              </w:rPr>
            </w:pPr>
          </w:p>
        </w:tc>
      </w:tr>
      <w:tr w:rsidR="006D6C97" w:rsidRPr="00B25E95" w14:paraId="3533BA46" w14:textId="77777777" w:rsidTr="00DA44A2">
        <w:trPr>
          <w:trHeight w:val="250"/>
        </w:trPr>
        <w:tc>
          <w:tcPr>
            <w:tcW w:w="1953" w:type="pct"/>
          </w:tcPr>
          <w:p w14:paraId="464E36FB" w14:textId="77777777" w:rsidR="006D6C97" w:rsidRPr="006C1D31" w:rsidRDefault="006D6C97" w:rsidP="00DA44A2">
            <w:pPr>
              <w:rPr>
                <w:lang w:val="nb-NO"/>
              </w:rPr>
            </w:pPr>
            <w:r w:rsidRPr="006C1D31">
              <w:rPr>
                <w:lang w:val="nb-NO"/>
              </w:rPr>
              <w:t>Besparelse oppgitt i NOK/år</w:t>
            </w:r>
          </w:p>
        </w:tc>
        <w:tc>
          <w:tcPr>
            <w:tcW w:w="3047" w:type="pct"/>
          </w:tcPr>
          <w:p w14:paraId="41A01433" w14:textId="77777777" w:rsidR="006D6C97" w:rsidRPr="006C1D31" w:rsidRDefault="006D6C97" w:rsidP="00DA44A2">
            <w:pPr>
              <w:rPr>
                <w:lang w:val="nb-NO"/>
              </w:rPr>
            </w:pPr>
          </w:p>
        </w:tc>
      </w:tr>
      <w:tr w:rsidR="006D6C97" w:rsidRPr="006C1D31" w14:paraId="0751A18B" w14:textId="77777777" w:rsidTr="00DA44A2">
        <w:tc>
          <w:tcPr>
            <w:tcW w:w="1953" w:type="pct"/>
          </w:tcPr>
          <w:p w14:paraId="1C7DEFCA" w14:textId="77777777" w:rsidR="006D6C97" w:rsidRPr="006C1D31" w:rsidRDefault="006D6C97" w:rsidP="00DA44A2">
            <w:pPr>
              <w:rPr>
                <w:lang w:val="nb-NO"/>
              </w:rPr>
            </w:pPr>
            <w:r w:rsidRPr="006C1D31">
              <w:rPr>
                <w:lang w:val="nb-NO"/>
              </w:rPr>
              <w:t xml:space="preserve">Investering oppgitt i NOK          </w:t>
            </w:r>
          </w:p>
        </w:tc>
        <w:tc>
          <w:tcPr>
            <w:tcW w:w="3047" w:type="pct"/>
          </w:tcPr>
          <w:p w14:paraId="2664E27D" w14:textId="77777777" w:rsidR="006D6C97" w:rsidRPr="006C1D31" w:rsidRDefault="006D6C97" w:rsidP="00DA44A2">
            <w:pPr>
              <w:rPr>
                <w:lang w:val="nb-NO"/>
              </w:rPr>
            </w:pPr>
          </w:p>
        </w:tc>
      </w:tr>
      <w:tr w:rsidR="006D6C97" w:rsidRPr="006C1D31" w14:paraId="61E252BE" w14:textId="77777777" w:rsidTr="00DA44A2">
        <w:tc>
          <w:tcPr>
            <w:tcW w:w="1953" w:type="pct"/>
          </w:tcPr>
          <w:p w14:paraId="61AEF396" w14:textId="77777777" w:rsidR="006D6C97" w:rsidRPr="006C1D31" w:rsidRDefault="006D6C97" w:rsidP="00DA44A2">
            <w:pPr>
              <w:rPr>
                <w:lang w:val="nb-NO"/>
              </w:rPr>
            </w:pPr>
            <w:r w:rsidRPr="006C1D31">
              <w:rPr>
                <w:lang w:val="nb-NO"/>
              </w:rPr>
              <w:t>Forutsetninger/beregninger</w:t>
            </w:r>
          </w:p>
        </w:tc>
        <w:tc>
          <w:tcPr>
            <w:tcW w:w="3047" w:type="pct"/>
          </w:tcPr>
          <w:p w14:paraId="0FC3B423" w14:textId="77777777" w:rsidR="006D6C97" w:rsidRPr="006C1D31" w:rsidRDefault="006D6C97" w:rsidP="00DA44A2">
            <w:pPr>
              <w:rPr>
                <w:lang w:val="nb-NO"/>
              </w:rPr>
            </w:pPr>
          </w:p>
        </w:tc>
      </w:tr>
      <w:tr w:rsidR="006D6C97" w:rsidRPr="00B25E95" w14:paraId="519BC93B" w14:textId="77777777" w:rsidTr="00DA44A2">
        <w:tc>
          <w:tcPr>
            <w:tcW w:w="1953" w:type="pct"/>
          </w:tcPr>
          <w:p w14:paraId="428D2D6C"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3D145F60" w14:textId="77777777" w:rsidR="006D6C97" w:rsidRPr="006C1D31" w:rsidRDefault="006D6C97" w:rsidP="00DA44A2">
            <w:pPr>
              <w:rPr>
                <w:lang w:val="nb-NO"/>
              </w:rPr>
            </w:pPr>
          </w:p>
        </w:tc>
      </w:tr>
      <w:tr w:rsidR="006D6C97" w:rsidRPr="00B25E95" w14:paraId="56AFBBED" w14:textId="77777777" w:rsidTr="00DA44A2">
        <w:tc>
          <w:tcPr>
            <w:tcW w:w="1953" w:type="pct"/>
          </w:tcPr>
          <w:p w14:paraId="6083B0BA"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371FB6AC" w14:textId="77777777" w:rsidR="006D6C97" w:rsidRPr="006C1D31" w:rsidRDefault="006D6C97" w:rsidP="00DA44A2">
            <w:pPr>
              <w:rPr>
                <w:lang w:val="nb-NO"/>
              </w:rPr>
            </w:pPr>
          </w:p>
        </w:tc>
      </w:tr>
    </w:tbl>
    <w:p w14:paraId="2EC94BF7" w14:textId="77777777" w:rsidR="006D6C97" w:rsidRPr="006C1D31" w:rsidRDefault="006D6C97" w:rsidP="006D6C97">
      <w:pPr>
        <w:rPr>
          <w:lang w:val="nb-NO"/>
        </w:rPr>
      </w:pPr>
    </w:p>
    <w:p w14:paraId="7B74068A" w14:textId="77777777" w:rsidR="006D6C97" w:rsidRPr="006C1D31" w:rsidRDefault="006D6C97" w:rsidP="006D6C97">
      <w:pPr>
        <w:pStyle w:val="Overskrift2"/>
        <w:rPr>
          <w:lang w:val="nb-NO"/>
        </w:rPr>
      </w:pPr>
      <w:r w:rsidRPr="006C1D31">
        <w:rPr>
          <w:lang w:val="nb-NO"/>
        </w:rPr>
        <w:t>Tiltak 6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1075BED7" w14:textId="77777777" w:rsidTr="00DA44A2">
        <w:tc>
          <w:tcPr>
            <w:tcW w:w="1953" w:type="pct"/>
          </w:tcPr>
          <w:p w14:paraId="2D2BC4BC" w14:textId="77777777" w:rsidR="006D6C97" w:rsidRPr="006C1D31" w:rsidRDefault="006D6C97" w:rsidP="00DA44A2">
            <w:pPr>
              <w:rPr>
                <w:lang w:val="nb-NO"/>
              </w:rPr>
            </w:pPr>
            <w:r w:rsidRPr="006C1D31">
              <w:rPr>
                <w:lang w:val="nb-NO"/>
              </w:rPr>
              <w:t>Tiltak [Angi nummer]</w:t>
            </w:r>
          </w:p>
        </w:tc>
        <w:tc>
          <w:tcPr>
            <w:tcW w:w="3047" w:type="pct"/>
          </w:tcPr>
          <w:p w14:paraId="032729A8" w14:textId="77777777" w:rsidR="006D6C97" w:rsidRPr="006C1D31" w:rsidRDefault="006D6C97" w:rsidP="00DA44A2">
            <w:pPr>
              <w:rPr>
                <w:lang w:val="nb-NO"/>
              </w:rPr>
            </w:pPr>
          </w:p>
        </w:tc>
      </w:tr>
      <w:tr w:rsidR="006D6C97" w:rsidRPr="006C1D31" w14:paraId="6AD83D63" w14:textId="77777777" w:rsidTr="00DA44A2">
        <w:tc>
          <w:tcPr>
            <w:tcW w:w="1953" w:type="pct"/>
          </w:tcPr>
          <w:p w14:paraId="1027096A" w14:textId="77777777" w:rsidR="006D6C97" w:rsidRPr="006C1D31" w:rsidRDefault="006D6C97" w:rsidP="00DA44A2">
            <w:pPr>
              <w:rPr>
                <w:lang w:val="nb-NO"/>
              </w:rPr>
            </w:pPr>
            <w:r w:rsidRPr="006C1D31">
              <w:rPr>
                <w:lang w:val="nb-NO"/>
              </w:rPr>
              <w:t>Tiltak</w:t>
            </w:r>
          </w:p>
        </w:tc>
        <w:tc>
          <w:tcPr>
            <w:tcW w:w="3047" w:type="pct"/>
          </w:tcPr>
          <w:p w14:paraId="44A0E0AE" w14:textId="77777777" w:rsidR="006D6C97" w:rsidRPr="006C1D31" w:rsidRDefault="006D6C97" w:rsidP="00DA44A2">
            <w:pPr>
              <w:rPr>
                <w:lang w:val="nb-NO"/>
              </w:rPr>
            </w:pPr>
          </w:p>
        </w:tc>
      </w:tr>
      <w:tr w:rsidR="006D6C97" w:rsidRPr="006C1D31" w14:paraId="55054A58" w14:textId="77777777" w:rsidTr="00DA44A2">
        <w:tc>
          <w:tcPr>
            <w:tcW w:w="1953" w:type="pct"/>
          </w:tcPr>
          <w:p w14:paraId="04B7F86D" w14:textId="77777777" w:rsidR="006D6C97" w:rsidRPr="006C1D31" w:rsidRDefault="006D6C97" w:rsidP="00DA44A2">
            <w:pPr>
              <w:rPr>
                <w:lang w:val="nb-NO"/>
              </w:rPr>
            </w:pPr>
            <w:r w:rsidRPr="006C1D31">
              <w:rPr>
                <w:lang w:val="nb-NO"/>
              </w:rPr>
              <w:lastRenderedPageBreak/>
              <w:t xml:space="preserve">Beskrivelse av dagens tilstand                       </w:t>
            </w:r>
          </w:p>
        </w:tc>
        <w:tc>
          <w:tcPr>
            <w:tcW w:w="3047" w:type="pct"/>
          </w:tcPr>
          <w:p w14:paraId="20C23202" w14:textId="77777777" w:rsidR="006D6C97" w:rsidRPr="006C1D31" w:rsidRDefault="006D6C97" w:rsidP="00DA44A2">
            <w:pPr>
              <w:rPr>
                <w:lang w:val="nb-NO"/>
              </w:rPr>
            </w:pPr>
          </w:p>
        </w:tc>
      </w:tr>
      <w:tr w:rsidR="006D6C97" w:rsidRPr="006C1D31" w14:paraId="47FE159A" w14:textId="77777777" w:rsidTr="00DA44A2">
        <w:tc>
          <w:tcPr>
            <w:tcW w:w="1953" w:type="pct"/>
          </w:tcPr>
          <w:p w14:paraId="47020715" w14:textId="77777777" w:rsidR="006D6C97" w:rsidRPr="006C1D31" w:rsidRDefault="006D6C97" w:rsidP="00DA44A2">
            <w:pPr>
              <w:rPr>
                <w:lang w:val="nb-NO"/>
              </w:rPr>
            </w:pPr>
            <w:r w:rsidRPr="006C1D31">
              <w:rPr>
                <w:lang w:val="nb-NO"/>
              </w:rPr>
              <w:t>Beskrivelse av tiltak</w:t>
            </w:r>
          </w:p>
        </w:tc>
        <w:tc>
          <w:tcPr>
            <w:tcW w:w="3047" w:type="pct"/>
          </w:tcPr>
          <w:p w14:paraId="33D686CC" w14:textId="77777777" w:rsidR="006D6C97" w:rsidRPr="006C1D31" w:rsidRDefault="006D6C97" w:rsidP="00DA44A2">
            <w:pPr>
              <w:rPr>
                <w:lang w:val="nb-NO"/>
              </w:rPr>
            </w:pPr>
          </w:p>
        </w:tc>
      </w:tr>
      <w:tr w:rsidR="006D6C97" w:rsidRPr="006C1D31" w14:paraId="4A6869A9" w14:textId="77777777" w:rsidTr="00DA44A2">
        <w:tc>
          <w:tcPr>
            <w:tcW w:w="1953" w:type="pct"/>
          </w:tcPr>
          <w:p w14:paraId="798F9872" w14:textId="77777777" w:rsidR="006D6C97" w:rsidRPr="006C1D31" w:rsidRDefault="006D6C97" w:rsidP="00DA44A2">
            <w:pPr>
              <w:rPr>
                <w:lang w:val="nb-NO"/>
              </w:rPr>
            </w:pPr>
            <w:r w:rsidRPr="006C1D31">
              <w:rPr>
                <w:lang w:val="nb-NO"/>
              </w:rPr>
              <w:t>Besparelse oppgitt i enhet</w:t>
            </w:r>
          </w:p>
        </w:tc>
        <w:tc>
          <w:tcPr>
            <w:tcW w:w="3047" w:type="pct"/>
          </w:tcPr>
          <w:p w14:paraId="14D85603" w14:textId="77777777" w:rsidR="006D6C97" w:rsidRPr="006C1D31" w:rsidRDefault="006D6C97" w:rsidP="00DA44A2">
            <w:pPr>
              <w:rPr>
                <w:lang w:val="nb-NO"/>
              </w:rPr>
            </w:pPr>
          </w:p>
        </w:tc>
      </w:tr>
      <w:tr w:rsidR="006D6C97" w:rsidRPr="00B25E95" w14:paraId="6890C838" w14:textId="77777777" w:rsidTr="00DA44A2">
        <w:trPr>
          <w:trHeight w:val="250"/>
        </w:trPr>
        <w:tc>
          <w:tcPr>
            <w:tcW w:w="1953" w:type="pct"/>
          </w:tcPr>
          <w:p w14:paraId="22AA578E" w14:textId="77777777" w:rsidR="006D6C97" w:rsidRPr="006C1D31" w:rsidRDefault="006D6C97" w:rsidP="00DA44A2">
            <w:pPr>
              <w:rPr>
                <w:lang w:val="nb-NO"/>
              </w:rPr>
            </w:pPr>
            <w:r w:rsidRPr="006C1D31">
              <w:rPr>
                <w:lang w:val="nb-NO"/>
              </w:rPr>
              <w:t>Besparelse oppgitt i NOK/år</w:t>
            </w:r>
          </w:p>
        </w:tc>
        <w:tc>
          <w:tcPr>
            <w:tcW w:w="3047" w:type="pct"/>
          </w:tcPr>
          <w:p w14:paraId="7BEDB049" w14:textId="77777777" w:rsidR="006D6C97" w:rsidRPr="006C1D31" w:rsidRDefault="006D6C97" w:rsidP="00DA44A2">
            <w:pPr>
              <w:rPr>
                <w:lang w:val="nb-NO"/>
              </w:rPr>
            </w:pPr>
          </w:p>
        </w:tc>
      </w:tr>
      <w:tr w:rsidR="006D6C97" w:rsidRPr="006C1D31" w14:paraId="3E92B4E9" w14:textId="77777777" w:rsidTr="00DA44A2">
        <w:tc>
          <w:tcPr>
            <w:tcW w:w="1953" w:type="pct"/>
          </w:tcPr>
          <w:p w14:paraId="155DF52C" w14:textId="77777777" w:rsidR="006D6C97" w:rsidRPr="006C1D31" w:rsidRDefault="006D6C97" w:rsidP="00DA44A2">
            <w:pPr>
              <w:rPr>
                <w:lang w:val="nb-NO"/>
              </w:rPr>
            </w:pPr>
            <w:r w:rsidRPr="006C1D31">
              <w:rPr>
                <w:lang w:val="nb-NO"/>
              </w:rPr>
              <w:t xml:space="preserve">Investering oppgitt i NOK          </w:t>
            </w:r>
          </w:p>
        </w:tc>
        <w:tc>
          <w:tcPr>
            <w:tcW w:w="3047" w:type="pct"/>
          </w:tcPr>
          <w:p w14:paraId="509350E1" w14:textId="77777777" w:rsidR="006D6C97" w:rsidRPr="006C1D31" w:rsidRDefault="006D6C97" w:rsidP="00DA44A2">
            <w:pPr>
              <w:rPr>
                <w:lang w:val="nb-NO"/>
              </w:rPr>
            </w:pPr>
          </w:p>
        </w:tc>
      </w:tr>
      <w:tr w:rsidR="006D6C97" w:rsidRPr="006C1D31" w14:paraId="0D2AD7CF" w14:textId="77777777" w:rsidTr="00DA44A2">
        <w:tc>
          <w:tcPr>
            <w:tcW w:w="1953" w:type="pct"/>
          </w:tcPr>
          <w:p w14:paraId="1D331B13" w14:textId="77777777" w:rsidR="006D6C97" w:rsidRPr="006C1D31" w:rsidRDefault="006D6C97" w:rsidP="00DA44A2">
            <w:pPr>
              <w:rPr>
                <w:lang w:val="nb-NO"/>
              </w:rPr>
            </w:pPr>
            <w:r w:rsidRPr="006C1D31">
              <w:rPr>
                <w:lang w:val="nb-NO"/>
              </w:rPr>
              <w:t>Forutsetninger/beregninger</w:t>
            </w:r>
          </w:p>
        </w:tc>
        <w:tc>
          <w:tcPr>
            <w:tcW w:w="3047" w:type="pct"/>
          </w:tcPr>
          <w:p w14:paraId="4CA265DE" w14:textId="77777777" w:rsidR="006D6C97" w:rsidRPr="006C1D31" w:rsidRDefault="006D6C97" w:rsidP="00DA44A2">
            <w:pPr>
              <w:rPr>
                <w:lang w:val="nb-NO"/>
              </w:rPr>
            </w:pPr>
          </w:p>
        </w:tc>
      </w:tr>
      <w:tr w:rsidR="006D6C97" w:rsidRPr="00B25E95" w14:paraId="583AB78C" w14:textId="77777777" w:rsidTr="00DA44A2">
        <w:tc>
          <w:tcPr>
            <w:tcW w:w="1953" w:type="pct"/>
          </w:tcPr>
          <w:p w14:paraId="3FA5D1BA"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576BA8E2" w14:textId="77777777" w:rsidR="006D6C97" w:rsidRPr="006C1D31" w:rsidRDefault="006D6C97" w:rsidP="00DA44A2">
            <w:pPr>
              <w:rPr>
                <w:lang w:val="nb-NO"/>
              </w:rPr>
            </w:pPr>
          </w:p>
        </w:tc>
      </w:tr>
      <w:tr w:rsidR="006D6C97" w:rsidRPr="00B25E95" w14:paraId="03872C9A" w14:textId="77777777" w:rsidTr="00DA44A2">
        <w:tc>
          <w:tcPr>
            <w:tcW w:w="1953" w:type="pct"/>
          </w:tcPr>
          <w:p w14:paraId="5FA060B5"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26AADA58" w14:textId="77777777" w:rsidR="006D6C97" w:rsidRPr="006C1D31" w:rsidRDefault="006D6C97" w:rsidP="00DA44A2">
            <w:pPr>
              <w:rPr>
                <w:lang w:val="nb-NO"/>
              </w:rPr>
            </w:pPr>
          </w:p>
        </w:tc>
      </w:tr>
    </w:tbl>
    <w:p w14:paraId="73C6C01F" w14:textId="77777777" w:rsidR="006D6C97" w:rsidRPr="006C1D31" w:rsidRDefault="006D6C97" w:rsidP="006D6C97">
      <w:pPr>
        <w:rPr>
          <w:lang w:val="nb-NO"/>
        </w:rPr>
      </w:pPr>
    </w:p>
    <w:p w14:paraId="2AC55D99" w14:textId="77777777" w:rsidR="006D6C97" w:rsidRPr="006C1D31" w:rsidRDefault="006D6C97" w:rsidP="006D6C97">
      <w:pPr>
        <w:pStyle w:val="Overskrift2"/>
        <w:rPr>
          <w:lang w:val="nb-NO"/>
        </w:rPr>
      </w:pPr>
      <w:r w:rsidRPr="006C1D31">
        <w:rPr>
          <w:lang w:val="nb-NO"/>
        </w:rPr>
        <w:t>Tiltak 7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1AA21D91" w14:textId="77777777" w:rsidTr="00DA44A2">
        <w:tc>
          <w:tcPr>
            <w:tcW w:w="1953" w:type="pct"/>
          </w:tcPr>
          <w:p w14:paraId="70A485A1" w14:textId="77777777" w:rsidR="006D6C97" w:rsidRPr="006C1D31" w:rsidRDefault="006D6C97" w:rsidP="00DA44A2">
            <w:pPr>
              <w:rPr>
                <w:lang w:val="nb-NO"/>
              </w:rPr>
            </w:pPr>
            <w:r w:rsidRPr="006C1D31">
              <w:rPr>
                <w:lang w:val="nb-NO"/>
              </w:rPr>
              <w:t>Tiltak [Angi nummer]</w:t>
            </w:r>
          </w:p>
        </w:tc>
        <w:tc>
          <w:tcPr>
            <w:tcW w:w="3047" w:type="pct"/>
          </w:tcPr>
          <w:p w14:paraId="72A76387" w14:textId="77777777" w:rsidR="006D6C97" w:rsidRPr="006C1D31" w:rsidRDefault="006D6C97" w:rsidP="00DA44A2">
            <w:pPr>
              <w:rPr>
                <w:lang w:val="nb-NO"/>
              </w:rPr>
            </w:pPr>
          </w:p>
        </w:tc>
      </w:tr>
      <w:tr w:rsidR="006D6C97" w:rsidRPr="006C1D31" w14:paraId="508660C2" w14:textId="77777777" w:rsidTr="00DA44A2">
        <w:tc>
          <w:tcPr>
            <w:tcW w:w="1953" w:type="pct"/>
          </w:tcPr>
          <w:p w14:paraId="58551054" w14:textId="77777777" w:rsidR="006D6C97" w:rsidRPr="006C1D31" w:rsidRDefault="006D6C97" w:rsidP="00DA44A2">
            <w:pPr>
              <w:rPr>
                <w:lang w:val="nb-NO"/>
              </w:rPr>
            </w:pPr>
            <w:r w:rsidRPr="006C1D31">
              <w:rPr>
                <w:lang w:val="nb-NO"/>
              </w:rPr>
              <w:t>Tiltak</w:t>
            </w:r>
          </w:p>
        </w:tc>
        <w:tc>
          <w:tcPr>
            <w:tcW w:w="3047" w:type="pct"/>
          </w:tcPr>
          <w:p w14:paraId="52603963" w14:textId="77777777" w:rsidR="006D6C97" w:rsidRPr="006C1D31" w:rsidRDefault="006D6C97" w:rsidP="00DA44A2">
            <w:pPr>
              <w:rPr>
                <w:lang w:val="nb-NO"/>
              </w:rPr>
            </w:pPr>
          </w:p>
        </w:tc>
      </w:tr>
      <w:tr w:rsidR="006D6C97" w:rsidRPr="006C1D31" w14:paraId="733F38AC" w14:textId="77777777" w:rsidTr="00DA44A2">
        <w:tc>
          <w:tcPr>
            <w:tcW w:w="1953" w:type="pct"/>
          </w:tcPr>
          <w:p w14:paraId="4E3ACB7E"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409D7285" w14:textId="77777777" w:rsidR="006D6C97" w:rsidRPr="006C1D31" w:rsidRDefault="006D6C97" w:rsidP="00DA44A2">
            <w:pPr>
              <w:rPr>
                <w:lang w:val="nb-NO"/>
              </w:rPr>
            </w:pPr>
          </w:p>
        </w:tc>
      </w:tr>
      <w:tr w:rsidR="006D6C97" w:rsidRPr="006C1D31" w14:paraId="4B8297E4" w14:textId="77777777" w:rsidTr="00DA44A2">
        <w:tc>
          <w:tcPr>
            <w:tcW w:w="1953" w:type="pct"/>
          </w:tcPr>
          <w:p w14:paraId="5B6E0EF3" w14:textId="77777777" w:rsidR="006D6C97" w:rsidRPr="006C1D31" w:rsidRDefault="006D6C97" w:rsidP="00DA44A2">
            <w:pPr>
              <w:rPr>
                <w:lang w:val="nb-NO"/>
              </w:rPr>
            </w:pPr>
            <w:r w:rsidRPr="006C1D31">
              <w:rPr>
                <w:lang w:val="nb-NO"/>
              </w:rPr>
              <w:t>Beskrivelse av tiltak</w:t>
            </w:r>
          </w:p>
        </w:tc>
        <w:tc>
          <w:tcPr>
            <w:tcW w:w="3047" w:type="pct"/>
          </w:tcPr>
          <w:p w14:paraId="284072D8" w14:textId="77777777" w:rsidR="006D6C97" w:rsidRPr="006C1D31" w:rsidRDefault="006D6C97" w:rsidP="00DA44A2">
            <w:pPr>
              <w:rPr>
                <w:lang w:val="nb-NO"/>
              </w:rPr>
            </w:pPr>
          </w:p>
        </w:tc>
      </w:tr>
      <w:tr w:rsidR="006D6C97" w:rsidRPr="006C1D31" w14:paraId="0F35931D" w14:textId="77777777" w:rsidTr="00DA44A2">
        <w:tc>
          <w:tcPr>
            <w:tcW w:w="1953" w:type="pct"/>
          </w:tcPr>
          <w:p w14:paraId="6C09F458" w14:textId="77777777" w:rsidR="006D6C97" w:rsidRPr="006C1D31" w:rsidRDefault="006D6C97" w:rsidP="00DA44A2">
            <w:pPr>
              <w:rPr>
                <w:lang w:val="nb-NO"/>
              </w:rPr>
            </w:pPr>
            <w:r w:rsidRPr="006C1D31">
              <w:rPr>
                <w:lang w:val="nb-NO"/>
              </w:rPr>
              <w:t>Besparelse oppgitt i enhet</w:t>
            </w:r>
          </w:p>
        </w:tc>
        <w:tc>
          <w:tcPr>
            <w:tcW w:w="3047" w:type="pct"/>
          </w:tcPr>
          <w:p w14:paraId="54EFD119" w14:textId="77777777" w:rsidR="006D6C97" w:rsidRPr="006C1D31" w:rsidRDefault="006D6C97" w:rsidP="00DA44A2">
            <w:pPr>
              <w:rPr>
                <w:lang w:val="nb-NO"/>
              </w:rPr>
            </w:pPr>
          </w:p>
        </w:tc>
      </w:tr>
      <w:tr w:rsidR="006D6C97" w:rsidRPr="00B25E95" w14:paraId="28D45CE6" w14:textId="77777777" w:rsidTr="00DA44A2">
        <w:trPr>
          <w:trHeight w:val="250"/>
        </w:trPr>
        <w:tc>
          <w:tcPr>
            <w:tcW w:w="1953" w:type="pct"/>
          </w:tcPr>
          <w:p w14:paraId="155969A6" w14:textId="77777777" w:rsidR="006D6C97" w:rsidRPr="006C1D31" w:rsidRDefault="006D6C97" w:rsidP="00DA44A2">
            <w:pPr>
              <w:rPr>
                <w:lang w:val="nb-NO"/>
              </w:rPr>
            </w:pPr>
            <w:r w:rsidRPr="006C1D31">
              <w:rPr>
                <w:lang w:val="nb-NO"/>
              </w:rPr>
              <w:t>Besparelse oppgitt i NOK/år</w:t>
            </w:r>
          </w:p>
        </w:tc>
        <w:tc>
          <w:tcPr>
            <w:tcW w:w="3047" w:type="pct"/>
          </w:tcPr>
          <w:p w14:paraId="2236BBEE" w14:textId="77777777" w:rsidR="006D6C97" w:rsidRPr="006C1D31" w:rsidRDefault="006D6C97" w:rsidP="00DA44A2">
            <w:pPr>
              <w:rPr>
                <w:lang w:val="nb-NO"/>
              </w:rPr>
            </w:pPr>
          </w:p>
        </w:tc>
      </w:tr>
      <w:tr w:rsidR="006D6C97" w:rsidRPr="006C1D31" w14:paraId="66BCF7A0" w14:textId="77777777" w:rsidTr="00DA44A2">
        <w:tc>
          <w:tcPr>
            <w:tcW w:w="1953" w:type="pct"/>
          </w:tcPr>
          <w:p w14:paraId="75FCA94F" w14:textId="77777777" w:rsidR="006D6C97" w:rsidRPr="006C1D31" w:rsidRDefault="006D6C97" w:rsidP="00DA44A2">
            <w:pPr>
              <w:rPr>
                <w:lang w:val="nb-NO"/>
              </w:rPr>
            </w:pPr>
            <w:r w:rsidRPr="006C1D31">
              <w:rPr>
                <w:lang w:val="nb-NO"/>
              </w:rPr>
              <w:t xml:space="preserve">Investering oppgitt i NOK          </w:t>
            </w:r>
          </w:p>
        </w:tc>
        <w:tc>
          <w:tcPr>
            <w:tcW w:w="3047" w:type="pct"/>
          </w:tcPr>
          <w:p w14:paraId="78F84005" w14:textId="77777777" w:rsidR="006D6C97" w:rsidRPr="006C1D31" w:rsidRDefault="006D6C97" w:rsidP="00DA44A2">
            <w:pPr>
              <w:rPr>
                <w:lang w:val="nb-NO"/>
              </w:rPr>
            </w:pPr>
          </w:p>
        </w:tc>
      </w:tr>
      <w:tr w:rsidR="006D6C97" w:rsidRPr="006C1D31" w14:paraId="3CE47707" w14:textId="77777777" w:rsidTr="00DA44A2">
        <w:tc>
          <w:tcPr>
            <w:tcW w:w="1953" w:type="pct"/>
          </w:tcPr>
          <w:p w14:paraId="7A74A00B" w14:textId="77777777" w:rsidR="006D6C97" w:rsidRPr="006C1D31" w:rsidRDefault="006D6C97" w:rsidP="00DA44A2">
            <w:pPr>
              <w:rPr>
                <w:lang w:val="nb-NO"/>
              </w:rPr>
            </w:pPr>
            <w:r w:rsidRPr="006C1D31">
              <w:rPr>
                <w:lang w:val="nb-NO"/>
              </w:rPr>
              <w:t>Forutsetninger/beregninger</w:t>
            </w:r>
          </w:p>
        </w:tc>
        <w:tc>
          <w:tcPr>
            <w:tcW w:w="3047" w:type="pct"/>
          </w:tcPr>
          <w:p w14:paraId="672CCDEA" w14:textId="77777777" w:rsidR="006D6C97" w:rsidRPr="006C1D31" w:rsidRDefault="006D6C97" w:rsidP="00DA44A2">
            <w:pPr>
              <w:rPr>
                <w:lang w:val="nb-NO"/>
              </w:rPr>
            </w:pPr>
          </w:p>
        </w:tc>
      </w:tr>
      <w:tr w:rsidR="006D6C97" w:rsidRPr="00B25E95" w14:paraId="38CFEABF" w14:textId="77777777" w:rsidTr="00DA44A2">
        <w:tc>
          <w:tcPr>
            <w:tcW w:w="1953" w:type="pct"/>
          </w:tcPr>
          <w:p w14:paraId="23B72C66"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452F0B43" w14:textId="77777777" w:rsidR="006D6C97" w:rsidRPr="006C1D31" w:rsidRDefault="006D6C97" w:rsidP="00DA44A2">
            <w:pPr>
              <w:rPr>
                <w:lang w:val="nb-NO"/>
              </w:rPr>
            </w:pPr>
          </w:p>
        </w:tc>
      </w:tr>
      <w:tr w:rsidR="006D6C97" w:rsidRPr="00B25E95" w14:paraId="0FBE3FFB" w14:textId="77777777" w:rsidTr="00DA44A2">
        <w:tc>
          <w:tcPr>
            <w:tcW w:w="1953" w:type="pct"/>
          </w:tcPr>
          <w:p w14:paraId="1B6D8053"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52E0A8F2" w14:textId="77777777" w:rsidR="006D6C97" w:rsidRPr="006C1D31" w:rsidRDefault="006D6C97" w:rsidP="00DA44A2">
            <w:pPr>
              <w:rPr>
                <w:lang w:val="nb-NO"/>
              </w:rPr>
            </w:pPr>
          </w:p>
        </w:tc>
      </w:tr>
    </w:tbl>
    <w:p w14:paraId="10A94186" w14:textId="77777777" w:rsidR="006D6C97" w:rsidRPr="006C1D31" w:rsidRDefault="006D6C97" w:rsidP="006D6C97">
      <w:pPr>
        <w:rPr>
          <w:lang w:val="nb-NO"/>
        </w:rPr>
      </w:pPr>
    </w:p>
    <w:p w14:paraId="48437424" w14:textId="77777777" w:rsidR="006D6C97" w:rsidRPr="006C1D31" w:rsidRDefault="006D6C97" w:rsidP="006D6C97">
      <w:pPr>
        <w:pStyle w:val="Overskrift2"/>
        <w:rPr>
          <w:lang w:val="nb-NO"/>
        </w:rPr>
      </w:pPr>
      <w:r w:rsidRPr="006C1D31">
        <w:rPr>
          <w:lang w:val="nb-NO"/>
        </w:rPr>
        <w:t>Tiltak 8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3A1C1DEF" w14:textId="77777777" w:rsidTr="00DA44A2">
        <w:tc>
          <w:tcPr>
            <w:tcW w:w="1953" w:type="pct"/>
          </w:tcPr>
          <w:p w14:paraId="5ECB6756" w14:textId="77777777" w:rsidR="006D6C97" w:rsidRPr="006C1D31" w:rsidRDefault="006D6C97" w:rsidP="00DA44A2">
            <w:pPr>
              <w:rPr>
                <w:lang w:val="nb-NO"/>
              </w:rPr>
            </w:pPr>
            <w:r w:rsidRPr="006C1D31">
              <w:rPr>
                <w:lang w:val="nb-NO"/>
              </w:rPr>
              <w:t>Tiltak [Angi nummer]</w:t>
            </w:r>
          </w:p>
        </w:tc>
        <w:tc>
          <w:tcPr>
            <w:tcW w:w="3047" w:type="pct"/>
          </w:tcPr>
          <w:p w14:paraId="3C483B6A" w14:textId="77777777" w:rsidR="006D6C97" w:rsidRPr="006C1D31" w:rsidRDefault="006D6C97" w:rsidP="00DA44A2">
            <w:pPr>
              <w:rPr>
                <w:lang w:val="nb-NO"/>
              </w:rPr>
            </w:pPr>
          </w:p>
        </w:tc>
      </w:tr>
      <w:tr w:rsidR="006D6C97" w:rsidRPr="006C1D31" w14:paraId="1296880C" w14:textId="77777777" w:rsidTr="00DA44A2">
        <w:tc>
          <w:tcPr>
            <w:tcW w:w="1953" w:type="pct"/>
          </w:tcPr>
          <w:p w14:paraId="63B53E27" w14:textId="77777777" w:rsidR="006D6C97" w:rsidRPr="006C1D31" w:rsidRDefault="006D6C97" w:rsidP="00DA44A2">
            <w:pPr>
              <w:rPr>
                <w:lang w:val="nb-NO"/>
              </w:rPr>
            </w:pPr>
            <w:r w:rsidRPr="006C1D31">
              <w:rPr>
                <w:lang w:val="nb-NO"/>
              </w:rPr>
              <w:t>Tiltak</w:t>
            </w:r>
          </w:p>
        </w:tc>
        <w:tc>
          <w:tcPr>
            <w:tcW w:w="3047" w:type="pct"/>
          </w:tcPr>
          <w:p w14:paraId="3B1E4053" w14:textId="77777777" w:rsidR="006D6C97" w:rsidRPr="006C1D31" w:rsidRDefault="006D6C97" w:rsidP="00DA44A2">
            <w:pPr>
              <w:rPr>
                <w:lang w:val="nb-NO"/>
              </w:rPr>
            </w:pPr>
          </w:p>
        </w:tc>
      </w:tr>
      <w:tr w:rsidR="006D6C97" w:rsidRPr="006C1D31" w14:paraId="1D86384B" w14:textId="77777777" w:rsidTr="00DA44A2">
        <w:tc>
          <w:tcPr>
            <w:tcW w:w="1953" w:type="pct"/>
          </w:tcPr>
          <w:p w14:paraId="33EDEA4F"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4942AA25" w14:textId="77777777" w:rsidR="006D6C97" w:rsidRPr="006C1D31" w:rsidRDefault="006D6C97" w:rsidP="00DA44A2">
            <w:pPr>
              <w:rPr>
                <w:lang w:val="nb-NO"/>
              </w:rPr>
            </w:pPr>
          </w:p>
        </w:tc>
      </w:tr>
      <w:tr w:rsidR="006D6C97" w:rsidRPr="006C1D31" w14:paraId="657F5E08" w14:textId="77777777" w:rsidTr="00DA44A2">
        <w:tc>
          <w:tcPr>
            <w:tcW w:w="1953" w:type="pct"/>
          </w:tcPr>
          <w:p w14:paraId="412A4979" w14:textId="77777777" w:rsidR="006D6C97" w:rsidRPr="006C1D31" w:rsidRDefault="006D6C97" w:rsidP="00DA44A2">
            <w:pPr>
              <w:rPr>
                <w:lang w:val="nb-NO"/>
              </w:rPr>
            </w:pPr>
            <w:r w:rsidRPr="006C1D31">
              <w:rPr>
                <w:lang w:val="nb-NO"/>
              </w:rPr>
              <w:t>Beskrivelse av tiltak</w:t>
            </w:r>
          </w:p>
        </w:tc>
        <w:tc>
          <w:tcPr>
            <w:tcW w:w="3047" w:type="pct"/>
          </w:tcPr>
          <w:p w14:paraId="0E517197" w14:textId="77777777" w:rsidR="006D6C97" w:rsidRPr="006C1D31" w:rsidRDefault="006D6C97" w:rsidP="00DA44A2">
            <w:pPr>
              <w:rPr>
                <w:lang w:val="nb-NO"/>
              </w:rPr>
            </w:pPr>
          </w:p>
        </w:tc>
      </w:tr>
      <w:tr w:rsidR="006D6C97" w:rsidRPr="006C1D31" w14:paraId="79A5C156" w14:textId="77777777" w:rsidTr="00DA44A2">
        <w:tc>
          <w:tcPr>
            <w:tcW w:w="1953" w:type="pct"/>
          </w:tcPr>
          <w:p w14:paraId="6247513D" w14:textId="77777777" w:rsidR="006D6C97" w:rsidRPr="006C1D31" w:rsidRDefault="006D6C97" w:rsidP="00DA44A2">
            <w:pPr>
              <w:rPr>
                <w:lang w:val="nb-NO"/>
              </w:rPr>
            </w:pPr>
            <w:r w:rsidRPr="006C1D31">
              <w:rPr>
                <w:lang w:val="nb-NO"/>
              </w:rPr>
              <w:t>Besparelse oppgitt i enhet</w:t>
            </w:r>
          </w:p>
        </w:tc>
        <w:tc>
          <w:tcPr>
            <w:tcW w:w="3047" w:type="pct"/>
          </w:tcPr>
          <w:p w14:paraId="6504866C" w14:textId="77777777" w:rsidR="006D6C97" w:rsidRPr="006C1D31" w:rsidRDefault="006D6C97" w:rsidP="00DA44A2">
            <w:pPr>
              <w:rPr>
                <w:lang w:val="nb-NO"/>
              </w:rPr>
            </w:pPr>
          </w:p>
        </w:tc>
      </w:tr>
      <w:tr w:rsidR="006D6C97" w:rsidRPr="00B25E95" w14:paraId="39F3729F" w14:textId="77777777" w:rsidTr="00DA44A2">
        <w:trPr>
          <w:trHeight w:val="250"/>
        </w:trPr>
        <w:tc>
          <w:tcPr>
            <w:tcW w:w="1953" w:type="pct"/>
          </w:tcPr>
          <w:p w14:paraId="66F6F3DB" w14:textId="77777777" w:rsidR="006D6C97" w:rsidRPr="006C1D31" w:rsidRDefault="006D6C97" w:rsidP="00DA44A2">
            <w:pPr>
              <w:rPr>
                <w:lang w:val="nb-NO"/>
              </w:rPr>
            </w:pPr>
            <w:r w:rsidRPr="006C1D31">
              <w:rPr>
                <w:lang w:val="nb-NO"/>
              </w:rPr>
              <w:t>Besparelse oppgitt i NOK/år</w:t>
            </w:r>
          </w:p>
        </w:tc>
        <w:tc>
          <w:tcPr>
            <w:tcW w:w="3047" w:type="pct"/>
          </w:tcPr>
          <w:p w14:paraId="2AF5FCE4" w14:textId="77777777" w:rsidR="006D6C97" w:rsidRPr="006C1D31" w:rsidRDefault="006D6C97" w:rsidP="00DA44A2">
            <w:pPr>
              <w:rPr>
                <w:lang w:val="nb-NO"/>
              </w:rPr>
            </w:pPr>
          </w:p>
        </w:tc>
      </w:tr>
      <w:tr w:rsidR="006D6C97" w:rsidRPr="006C1D31" w14:paraId="575C05A1" w14:textId="77777777" w:rsidTr="00DA44A2">
        <w:tc>
          <w:tcPr>
            <w:tcW w:w="1953" w:type="pct"/>
          </w:tcPr>
          <w:p w14:paraId="4B8115A7" w14:textId="77777777" w:rsidR="006D6C97" w:rsidRPr="006C1D31" w:rsidRDefault="006D6C97" w:rsidP="00DA44A2">
            <w:pPr>
              <w:rPr>
                <w:lang w:val="nb-NO"/>
              </w:rPr>
            </w:pPr>
            <w:r w:rsidRPr="006C1D31">
              <w:rPr>
                <w:lang w:val="nb-NO"/>
              </w:rPr>
              <w:t xml:space="preserve">Investering oppgitt i NOK          </w:t>
            </w:r>
          </w:p>
        </w:tc>
        <w:tc>
          <w:tcPr>
            <w:tcW w:w="3047" w:type="pct"/>
          </w:tcPr>
          <w:p w14:paraId="322883FB" w14:textId="77777777" w:rsidR="006D6C97" w:rsidRPr="006C1D31" w:rsidRDefault="006D6C97" w:rsidP="00DA44A2">
            <w:pPr>
              <w:rPr>
                <w:lang w:val="nb-NO"/>
              </w:rPr>
            </w:pPr>
          </w:p>
        </w:tc>
      </w:tr>
      <w:tr w:rsidR="006D6C97" w:rsidRPr="006C1D31" w14:paraId="5B7D1B02" w14:textId="77777777" w:rsidTr="00DA44A2">
        <w:tc>
          <w:tcPr>
            <w:tcW w:w="1953" w:type="pct"/>
          </w:tcPr>
          <w:p w14:paraId="0050DC57" w14:textId="77777777" w:rsidR="006D6C97" w:rsidRPr="006C1D31" w:rsidRDefault="006D6C97" w:rsidP="00DA44A2">
            <w:pPr>
              <w:rPr>
                <w:lang w:val="nb-NO"/>
              </w:rPr>
            </w:pPr>
            <w:r w:rsidRPr="006C1D31">
              <w:rPr>
                <w:lang w:val="nb-NO"/>
              </w:rPr>
              <w:t>Forutsetninger/beregninger</w:t>
            </w:r>
          </w:p>
        </w:tc>
        <w:tc>
          <w:tcPr>
            <w:tcW w:w="3047" w:type="pct"/>
          </w:tcPr>
          <w:p w14:paraId="3921A9D5" w14:textId="77777777" w:rsidR="006D6C97" w:rsidRPr="006C1D31" w:rsidRDefault="006D6C97" w:rsidP="00DA44A2">
            <w:pPr>
              <w:rPr>
                <w:lang w:val="nb-NO"/>
              </w:rPr>
            </w:pPr>
          </w:p>
        </w:tc>
      </w:tr>
      <w:tr w:rsidR="006D6C97" w:rsidRPr="00B25E95" w14:paraId="6C0EA08A" w14:textId="77777777" w:rsidTr="00DA44A2">
        <w:tc>
          <w:tcPr>
            <w:tcW w:w="1953" w:type="pct"/>
          </w:tcPr>
          <w:p w14:paraId="698200A7"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3B5FFA35" w14:textId="77777777" w:rsidR="006D6C97" w:rsidRPr="006C1D31" w:rsidRDefault="006D6C97" w:rsidP="00DA44A2">
            <w:pPr>
              <w:rPr>
                <w:lang w:val="nb-NO"/>
              </w:rPr>
            </w:pPr>
          </w:p>
        </w:tc>
      </w:tr>
      <w:tr w:rsidR="006D6C97" w:rsidRPr="00B25E95" w14:paraId="0FAF7666" w14:textId="77777777" w:rsidTr="00DA44A2">
        <w:tc>
          <w:tcPr>
            <w:tcW w:w="1953" w:type="pct"/>
          </w:tcPr>
          <w:p w14:paraId="0831AD72"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74D7A3AF" w14:textId="77777777" w:rsidR="006D6C97" w:rsidRPr="006C1D31" w:rsidRDefault="006D6C97" w:rsidP="00DA44A2">
            <w:pPr>
              <w:rPr>
                <w:lang w:val="nb-NO"/>
              </w:rPr>
            </w:pPr>
          </w:p>
        </w:tc>
      </w:tr>
    </w:tbl>
    <w:p w14:paraId="595DEA6A" w14:textId="77777777" w:rsidR="006D6C97" w:rsidRPr="006C1D31" w:rsidRDefault="006D6C97" w:rsidP="006D6C97">
      <w:pPr>
        <w:rPr>
          <w:lang w:val="nb-NO"/>
        </w:rPr>
      </w:pPr>
    </w:p>
    <w:p w14:paraId="02F6C9AA" w14:textId="77777777" w:rsidR="006D6C97" w:rsidRPr="006C1D31" w:rsidRDefault="006D6C97" w:rsidP="006D6C97">
      <w:pPr>
        <w:pStyle w:val="Overskrift2"/>
        <w:rPr>
          <w:lang w:val="nb-NO"/>
        </w:rPr>
      </w:pPr>
      <w:r w:rsidRPr="006C1D31">
        <w:rPr>
          <w:lang w:val="nb-NO"/>
        </w:rPr>
        <w:lastRenderedPageBreak/>
        <w:t>Tiltak 9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2B12E0F6" w14:textId="77777777" w:rsidTr="00DA44A2">
        <w:tc>
          <w:tcPr>
            <w:tcW w:w="1953" w:type="pct"/>
          </w:tcPr>
          <w:p w14:paraId="50A33A7A" w14:textId="77777777" w:rsidR="006D6C97" w:rsidRPr="006C1D31" w:rsidRDefault="006D6C97" w:rsidP="00DA44A2">
            <w:pPr>
              <w:rPr>
                <w:lang w:val="nb-NO"/>
              </w:rPr>
            </w:pPr>
            <w:r w:rsidRPr="006C1D31">
              <w:rPr>
                <w:lang w:val="nb-NO"/>
              </w:rPr>
              <w:t>Tiltak [Angi nummer]</w:t>
            </w:r>
          </w:p>
        </w:tc>
        <w:tc>
          <w:tcPr>
            <w:tcW w:w="3047" w:type="pct"/>
          </w:tcPr>
          <w:p w14:paraId="21072B3F" w14:textId="77777777" w:rsidR="006D6C97" w:rsidRPr="006C1D31" w:rsidRDefault="006D6C97" w:rsidP="00DA44A2">
            <w:pPr>
              <w:rPr>
                <w:lang w:val="nb-NO"/>
              </w:rPr>
            </w:pPr>
          </w:p>
        </w:tc>
      </w:tr>
      <w:tr w:rsidR="006D6C97" w:rsidRPr="006C1D31" w14:paraId="4E927482" w14:textId="77777777" w:rsidTr="00DA44A2">
        <w:tc>
          <w:tcPr>
            <w:tcW w:w="1953" w:type="pct"/>
          </w:tcPr>
          <w:p w14:paraId="0E4D0560" w14:textId="77777777" w:rsidR="006D6C97" w:rsidRPr="006C1D31" w:rsidRDefault="006D6C97" w:rsidP="00DA44A2">
            <w:pPr>
              <w:rPr>
                <w:lang w:val="nb-NO"/>
              </w:rPr>
            </w:pPr>
            <w:r w:rsidRPr="006C1D31">
              <w:rPr>
                <w:lang w:val="nb-NO"/>
              </w:rPr>
              <w:t>Tiltak</w:t>
            </w:r>
          </w:p>
        </w:tc>
        <w:tc>
          <w:tcPr>
            <w:tcW w:w="3047" w:type="pct"/>
          </w:tcPr>
          <w:p w14:paraId="3BD3FCB5" w14:textId="77777777" w:rsidR="006D6C97" w:rsidRPr="006C1D31" w:rsidRDefault="006D6C97" w:rsidP="00DA44A2">
            <w:pPr>
              <w:rPr>
                <w:lang w:val="nb-NO"/>
              </w:rPr>
            </w:pPr>
          </w:p>
        </w:tc>
      </w:tr>
      <w:tr w:rsidR="006D6C97" w:rsidRPr="006C1D31" w14:paraId="23B92957" w14:textId="77777777" w:rsidTr="00DA44A2">
        <w:tc>
          <w:tcPr>
            <w:tcW w:w="1953" w:type="pct"/>
          </w:tcPr>
          <w:p w14:paraId="638C8760"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21325A26" w14:textId="77777777" w:rsidR="006D6C97" w:rsidRPr="006C1D31" w:rsidRDefault="006D6C97" w:rsidP="00DA44A2">
            <w:pPr>
              <w:rPr>
                <w:lang w:val="nb-NO"/>
              </w:rPr>
            </w:pPr>
          </w:p>
        </w:tc>
      </w:tr>
      <w:tr w:rsidR="006D6C97" w:rsidRPr="006C1D31" w14:paraId="4E2A70DF" w14:textId="77777777" w:rsidTr="00DA44A2">
        <w:tc>
          <w:tcPr>
            <w:tcW w:w="1953" w:type="pct"/>
          </w:tcPr>
          <w:p w14:paraId="1173B7AA" w14:textId="77777777" w:rsidR="006D6C97" w:rsidRPr="006C1D31" w:rsidRDefault="006D6C97" w:rsidP="00DA44A2">
            <w:pPr>
              <w:rPr>
                <w:lang w:val="nb-NO"/>
              </w:rPr>
            </w:pPr>
            <w:r w:rsidRPr="006C1D31">
              <w:rPr>
                <w:lang w:val="nb-NO"/>
              </w:rPr>
              <w:t>Beskrivelse av tiltak</w:t>
            </w:r>
          </w:p>
        </w:tc>
        <w:tc>
          <w:tcPr>
            <w:tcW w:w="3047" w:type="pct"/>
          </w:tcPr>
          <w:p w14:paraId="1F59AC0F" w14:textId="77777777" w:rsidR="006D6C97" w:rsidRPr="006C1D31" w:rsidRDefault="006D6C97" w:rsidP="00DA44A2">
            <w:pPr>
              <w:rPr>
                <w:lang w:val="nb-NO"/>
              </w:rPr>
            </w:pPr>
          </w:p>
        </w:tc>
      </w:tr>
      <w:tr w:rsidR="006D6C97" w:rsidRPr="006C1D31" w14:paraId="62C1B380" w14:textId="77777777" w:rsidTr="00DA44A2">
        <w:tc>
          <w:tcPr>
            <w:tcW w:w="1953" w:type="pct"/>
          </w:tcPr>
          <w:p w14:paraId="4D390868" w14:textId="77777777" w:rsidR="006D6C97" w:rsidRPr="006C1D31" w:rsidRDefault="006D6C97" w:rsidP="00DA44A2">
            <w:pPr>
              <w:rPr>
                <w:lang w:val="nb-NO"/>
              </w:rPr>
            </w:pPr>
            <w:r w:rsidRPr="006C1D31">
              <w:rPr>
                <w:lang w:val="nb-NO"/>
              </w:rPr>
              <w:t>Besparelse oppgitt i enhet</w:t>
            </w:r>
          </w:p>
        </w:tc>
        <w:tc>
          <w:tcPr>
            <w:tcW w:w="3047" w:type="pct"/>
          </w:tcPr>
          <w:p w14:paraId="20045F1E" w14:textId="77777777" w:rsidR="006D6C97" w:rsidRPr="006C1D31" w:rsidRDefault="006D6C97" w:rsidP="00DA44A2">
            <w:pPr>
              <w:rPr>
                <w:lang w:val="nb-NO"/>
              </w:rPr>
            </w:pPr>
          </w:p>
        </w:tc>
      </w:tr>
      <w:tr w:rsidR="006D6C97" w:rsidRPr="00B25E95" w14:paraId="4554F168" w14:textId="77777777" w:rsidTr="00DA44A2">
        <w:trPr>
          <w:trHeight w:val="250"/>
        </w:trPr>
        <w:tc>
          <w:tcPr>
            <w:tcW w:w="1953" w:type="pct"/>
          </w:tcPr>
          <w:p w14:paraId="3C1018C8" w14:textId="77777777" w:rsidR="006D6C97" w:rsidRPr="006C1D31" w:rsidRDefault="006D6C97" w:rsidP="00DA44A2">
            <w:pPr>
              <w:rPr>
                <w:lang w:val="nb-NO"/>
              </w:rPr>
            </w:pPr>
            <w:r w:rsidRPr="006C1D31">
              <w:rPr>
                <w:lang w:val="nb-NO"/>
              </w:rPr>
              <w:t>Besparelse oppgitt i NOK/år</w:t>
            </w:r>
          </w:p>
        </w:tc>
        <w:tc>
          <w:tcPr>
            <w:tcW w:w="3047" w:type="pct"/>
          </w:tcPr>
          <w:p w14:paraId="50937DFB" w14:textId="77777777" w:rsidR="006D6C97" w:rsidRPr="006C1D31" w:rsidRDefault="006D6C97" w:rsidP="00DA44A2">
            <w:pPr>
              <w:rPr>
                <w:lang w:val="nb-NO"/>
              </w:rPr>
            </w:pPr>
          </w:p>
        </w:tc>
      </w:tr>
      <w:tr w:rsidR="006D6C97" w:rsidRPr="006C1D31" w14:paraId="69F4FAC2" w14:textId="77777777" w:rsidTr="00DA44A2">
        <w:tc>
          <w:tcPr>
            <w:tcW w:w="1953" w:type="pct"/>
          </w:tcPr>
          <w:p w14:paraId="66BDF9D9" w14:textId="77777777" w:rsidR="006D6C97" w:rsidRPr="006C1D31" w:rsidRDefault="006D6C97" w:rsidP="00DA44A2">
            <w:pPr>
              <w:rPr>
                <w:lang w:val="nb-NO"/>
              </w:rPr>
            </w:pPr>
            <w:r w:rsidRPr="006C1D31">
              <w:rPr>
                <w:lang w:val="nb-NO"/>
              </w:rPr>
              <w:t xml:space="preserve">Investering oppgitt i NOK          </w:t>
            </w:r>
          </w:p>
        </w:tc>
        <w:tc>
          <w:tcPr>
            <w:tcW w:w="3047" w:type="pct"/>
          </w:tcPr>
          <w:p w14:paraId="2126D639" w14:textId="77777777" w:rsidR="006D6C97" w:rsidRPr="006C1D31" w:rsidRDefault="006D6C97" w:rsidP="00DA44A2">
            <w:pPr>
              <w:rPr>
                <w:lang w:val="nb-NO"/>
              </w:rPr>
            </w:pPr>
          </w:p>
        </w:tc>
      </w:tr>
      <w:tr w:rsidR="006D6C97" w:rsidRPr="006C1D31" w14:paraId="1D0DECD1" w14:textId="77777777" w:rsidTr="00DA44A2">
        <w:tc>
          <w:tcPr>
            <w:tcW w:w="1953" w:type="pct"/>
          </w:tcPr>
          <w:p w14:paraId="7644CB33" w14:textId="77777777" w:rsidR="006D6C97" w:rsidRPr="006C1D31" w:rsidRDefault="006D6C97" w:rsidP="00DA44A2">
            <w:pPr>
              <w:rPr>
                <w:lang w:val="nb-NO"/>
              </w:rPr>
            </w:pPr>
            <w:r w:rsidRPr="006C1D31">
              <w:rPr>
                <w:lang w:val="nb-NO"/>
              </w:rPr>
              <w:t>Forutsetninger/beregninger</w:t>
            </w:r>
          </w:p>
        </w:tc>
        <w:tc>
          <w:tcPr>
            <w:tcW w:w="3047" w:type="pct"/>
          </w:tcPr>
          <w:p w14:paraId="483464DA" w14:textId="77777777" w:rsidR="006D6C97" w:rsidRPr="006C1D31" w:rsidRDefault="006D6C97" w:rsidP="00DA44A2">
            <w:pPr>
              <w:rPr>
                <w:lang w:val="nb-NO"/>
              </w:rPr>
            </w:pPr>
          </w:p>
        </w:tc>
      </w:tr>
      <w:tr w:rsidR="006D6C97" w:rsidRPr="00B25E95" w14:paraId="6E1F364E" w14:textId="77777777" w:rsidTr="00DA44A2">
        <w:tc>
          <w:tcPr>
            <w:tcW w:w="1953" w:type="pct"/>
          </w:tcPr>
          <w:p w14:paraId="3A42DDCD"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3243CD14" w14:textId="77777777" w:rsidR="006D6C97" w:rsidRPr="006C1D31" w:rsidRDefault="006D6C97" w:rsidP="00DA44A2">
            <w:pPr>
              <w:rPr>
                <w:lang w:val="nb-NO"/>
              </w:rPr>
            </w:pPr>
          </w:p>
        </w:tc>
      </w:tr>
      <w:tr w:rsidR="006D6C97" w:rsidRPr="00B25E95" w14:paraId="1D9A92C6" w14:textId="77777777" w:rsidTr="00DA44A2">
        <w:tc>
          <w:tcPr>
            <w:tcW w:w="1953" w:type="pct"/>
          </w:tcPr>
          <w:p w14:paraId="3E733776"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65237DB6" w14:textId="77777777" w:rsidR="006D6C97" w:rsidRPr="006C1D31" w:rsidRDefault="006D6C97" w:rsidP="00DA44A2">
            <w:pPr>
              <w:rPr>
                <w:lang w:val="nb-NO"/>
              </w:rPr>
            </w:pPr>
          </w:p>
        </w:tc>
      </w:tr>
    </w:tbl>
    <w:p w14:paraId="4DFD7FBC" w14:textId="77777777" w:rsidR="006D6C97" w:rsidRPr="006C1D31" w:rsidRDefault="006D6C97" w:rsidP="006D6C97">
      <w:pPr>
        <w:rPr>
          <w:lang w:val="nb-NO"/>
        </w:rPr>
      </w:pPr>
    </w:p>
    <w:p w14:paraId="111A25EB" w14:textId="77777777" w:rsidR="006D6C97" w:rsidRPr="006C1D31" w:rsidRDefault="006D6C97" w:rsidP="006D6C97">
      <w:pPr>
        <w:pStyle w:val="Overskrift2"/>
        <w:rPr>
          <w:lang w:val="nb-NO"/>
        </w:rPr>
      </w:pPr>
      <w:r w:rsidRPr="006C1D31">
        <w:rPr>
          <w:lang w:val="nb-NO"/>
        </w:rPr>
        <w:t>Tiltak 10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19DAE891" w14:textId="77777777" w:rsidTr="00DA44A2">
        <w:tc>
          <w:tcPr>
            <w:tcW w:w="1953" w:type="pct"/>
          </w:tcPr>
          <w:p w14:paraId="332D5AF3" w14:textId="77777777" w:rsidR="006D6C97" w:rsidRPr="006C1D31" w:rsidRDefault="006D6C97" w:rsidP="00DA44A2">
            <w:pPr>
              <w:rPr>
                <w:lang w:val="nb-NO"/>
              </w:rPr>
            </w:pPr>
            <w:r w:rsidRPr="006C1D31">
              <w:rPr>
                <w:lang w:val="nb-NO"/>
              </w:rPr>
              <w:t>Tiltak [Angi nummer]</w:t>
            </w:r>
          </w:p>
        </w:tc>
        <w:tc>
          <w:tcPr>
            <w:tcW w:w="3047" w:type="pct"/>
          </w:tcPr>
          <w:p w14:paraId="6E06E70E" w14:textId="77777777" w:rsidR="006D6C97" w:rsidRPr="006C1D31" w:rsidRDefault="006D6C97" w:rsidP="00DA44A2">
            <w:pPr>
              <w:rPr>
                <w:lang w:val="nb-NO"/>
              </w:rPr>
            </w:pPr>
          </w:p>
        </w:tc>
      </w:tr>
      <w:tr w:rsidR="006D6C97" w:rsidRPr="006C1D31" w14:paraId="1DC69FEA" w14:textId="77777777" w:rsidTr="00DA44A2">
        <w:tc>
          <w:tcPr>
            <w:tcW w:w="1953" w:type="pct"/>
          </w:tcPr>
          <w:p w14:paraId="7E18CC7A" w14:textId="77777777" w:rsidR="006D6C97" w:rsidRPr="006C1D31" w:rsidRDefault="006D6C97" w:rsidP="00DA44A2">
            <w:pPr>
              <w:rPr>
                <w:lang w:val="nb-NO"/>
              </w:rPr>
            </w:pPr>
            <w:r w:rsidRPr="006C1D31">
              <w:rPr>
                <w:lang w:val="nb-NO"/>
              </w:rPr>
              <w:t>Tiltak</w:t>
            </w:r>
          </w:p>
        </w:tc>
        <w:tc>
          <w:tcPr>
            <w:tcW w:w="3047" w:type="pct"/>
          </w:tcPr>
          <w:p w14:paraId="1869614E" w14:textId="77777777" w:rsidR="006D6C97" w:rsidRPr="006C1D31" w:rsidRDefault="006D6C97" w:rsidP="00DA44A2">
            <w:pPr>
              <w:rPr>
                <w:lang w:val="nb-NO"/>
              </w:rPr>
            </w:pPr>
          </w:p>
        </w:tc>
      </w:tr>
      <w:tr w:rsidR="006D6C97" w:rsidRPr="006C1D31" w14:paraId="3C8D1D3B" w14:textId="77777777" w:rsidTr="00DA44A2">
        <w:tc>
          <w:tcPr>
            <w:tcW w:w="1953" w:type="pct"/>
          </w:tcPr>
          <w:p w14:paraId="67F19EC9"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3B656980" w14:textId="77777777" w:rsidR="006D6C97" w:rsidRPr="006C1D31" w:rsidRDefault="006D6C97" w:rsidP="00DA44A2">
            <w:pPr>
              <w:rPr>
                <w:lang w:val="nb-NO"/>
              </w:rPr>
            </w:pPr>
          </w:p>
        </w:tc>
      </w:tr>
      <w:tr w:rsidR="006D6C97" w:rsidRPr="006C1D31" w14:paraId="7DF8BAB3" w14:textId="77777777" w:rsidTr="00DA44A2">
        <w:tc>
          <w:tcPr>
            <w:tcW w:w="1953" w:type="pct"/>
          </w:tcPr>
          <w:p w14:paraId="0CA73016" w14:textId="77777777" w:rsidR="006D6C97" w:rsidRPr="006C1D31" w:rsidRDefault="006D6C97" w:rsidP="00DA44A2">
            <w:pPr>
              <w:rPr>
                <w:lang w:val="nb-NO"/>
              </w:rPr>
            </w:pPr>
            <w:r w:rsidRPr="006C1D31">
              <w:rPr>
                <w:lang w:val="nb-NO"/>
              </w:rPr>
              <w:t>Beskrivelse av tiltak</w:t>
            </w:r>
          </w:p>
        </w:tc>
        <w:tc>
          <w:tcPr>
            <w:tcW w:w="3047" w:type="pct"/>
          </w:tcPr>
          <w:p w14:paraId="04EC72B2" w14:textId="77777777" w:rsidR="006D6C97" w:rsidRPr="006C1D31" w:rsidRDefault="006D6C97" w:rsidP="00DA44A2">
            <w:pPr>
              <w:rPr>
                <w:lang w:val="nb-NO"/>
              </w:rPr>
            </w:pPr>
          </w:p>
        </w:tc>
      </w:tr>
      <w:tr w:rsidR="006D6C97" w:rsidRPr="006C1D31" w14:paraId="4E38C488" w14:textId="77777777" w:rsidTr="00DA44A2">
        <w:tc>
          <w:tcPr>
            <w:tcW w:w="1953" w:type="pct"/>
          </w:tcPr>
          <w:p w14:paraId="4A1F7364" w14:textId="77777777" w:rsidR="006D6C97" w:rsidRPr="006C1D31" w:rsidRDefault="006D6C97" w:rsidP="00DA44A2">
            <w:pPr>
              <w:rPr>
                <w:lang w:val="nb-NO"/>
              </w:rPr>
            </w:pPr>
            <w:r w:rsidRPr="006C1D31">
              <w:rPr>
                <w:lang w:val="nb-NO"/>
              </w:rPr>
              <w:t>Besparelse oppgitt i enhet</w:t>
            </w:r>
          </w:p>
        </w:tc>
        <w:tc>
          <w:tcPr>
            <w:tcW w:w="3047" w:type="pct"/>
          </w:tcPr>
          <w:p w14:paraId="339AA1AA" w14:textId="77777777" w:rsidR="006D6C97" w:rsidRPr="006C1D31" w:rsidRDefault="006D6C97" w:rsidP="00DA44A2">
            <w:pPr>
              <w:rPr>
                <w:lang w:val="nb-NO"/>
              </w:rPr>
            </w:pPr>
          </w:p>
        </w:tc>
      </w:tr>
      <w:tr w:rsidR="006D6C97" w:rsidRPr="00B25E95" w14:paraId="475D65F1" w14:textId="77777777" w:rsidTr="00DA44A2">
        <w:trPr>
          <w:trHeight w:val="250"/>
        </w:trPr>
        <w:tc>
          <w:tcPr>
            <w:tcW w:w="1953" w:type="pct"/>
          </w:tcPr>
          <w:p w14:paraId="72D88413" w14:textId="77777777" w:rsidR="006D6C97" w:rsidRPr="006C1D31" w:rsidRDefault="006D6C97" w:rsidP="00DA44A2">
            <w:pPr>
              <w:rPr>
                <w:lang w:val="nb-NO"/>
              </w:rPr>
            </w:pPr>
            <w:r w:rsidRPr="006C1D31">
              <w:rPr>
                <w:lang w:val="nb-NO"/>
              </w:rPr>
              <w:t>Besparelse oppgitt i NOK/år</w:t>
            </w:r>
          </w:p>
        </w:tc>
        <w:tc>
          <w:tcPr>
            <w:tcW w:w="3047" w:type="pct"/>
          </w:tcPr>
          <w:p w14:paraId="774FB19A" w14:textId="77777777" w:rsidR="006D6C97" w:rsidRPr="006C1D31" w:rsidRDefault="006D6C97" w:rsidP="00DA44A2">
            <w:pPr>
              <w:rPr>
                <w:lang w:val="nb-NO"/>
              </w:rPr>
            </w:pPr>
          </w:p>
        </w:tc>
      </w:tr>
      <w:tr w:rsidR="006D6C97" w:rsidRPr="006C1D31" w14:paraId="4A924836" w14:textId="77777777" w:rsidTr="00DA44A2">
        <w:tc>
          <w:tcPr>
            <w:tcW w:w="1953" w:type="pct"/>
          </w:tcPr>
          <w:p w14:paraId="651CB846" w14:textId="77777777" w:rsidR="006D6C97" w:rsidRPr="006C1D31" w:rsidRDefault="006D6C97" w:rsidP="00DA44A2">
            <w:pPr>
              <w:rPr>
                <w:lang w:val="nb-NO"/>
              </w:rPr>
            </w:pPr>
            <w:r w:rsidRPr="006C1D31">
              <w:rPr>
                <w:lang w:val="nb-NO"/>
              </w:rPr>
              <w:t xml:space="preserve">Investering oppgitt i NOK          </w:t>
            </w:r>
          </w:p>
        </w:tc>
        <w:tc>
          <w:tcPr>
            <w:tcW w:w="3047" w:type="pct"/>
          </w:tcPr>
          <w:p w14:paraId="19D63A96" w14:textId="77777777" w:rsidR="006D6C97" w:rsidRPr="006C1D31" w:rsidRDefault="006D6C97" w:rsidP="00DA44A2">
            <w:pPr>
              <w:rPr>
                <w:lang w:val="nb-NO"/>
              </w:rPr>
            </w:pPr>
          </w:p>
        </w:tc>
      </w:tr>
      <w:tr w:rsidR="006D6C97" w:rsidRPr="006C1D31" w14:paraId="5134B1BF" w14:textId="77777777" w:rsidTr="00DA44A2">
        <w:tc>
          <w:tcPr>
            <w:tcW w:w="1953" w:type="pct"/>
          </w:tcPr>
          <w:p w14:paraId="68E9108A" w14:textId="77777777" w:rsidR="006D6C97" w:rsidRPr="006C1D31" w:rsidRDefault="006D6C97" w:rsidP="00DA44A2">
            <w:pPr>
              <w:rPr>
                <w:lang w:val="nb-NO"/>
              </w:rPr>
            </w:pPr>
            <w:r w:rsidRPr="006C1D31">
              <w:rPr>
                <w:lang w:val="nb-NO"/>
              </w:rPr>
              <w:t>Forutsetninger/beregninger</w:t>
            </w:r>
          </w:p>
        </w:tc>
        <w:tc>
          <w:tcPr>
            <w:tcW w:w="3047" w:type="pct"/>
          </w:tcPr>
          <w:p w14:paraId="502C5E91" w14:textId="77777777" w:rsidR="006D6C97" w:rsidRPr="006C1D31" w:rsidRDefault="006D6C97" w:rsidP="00DA44A2">
            <w:pPr>
              <w:rPr>
                <w:lang w:val="nb-NO"/>
              </w:rPr>
            </w:pPr>
          </w:p>
        </w:tc>
      </w:tr>
      <w:tr w:rsidR="006D6C97" w:rsidRPr="00B25E95" w14:paraId="06D75875" w14:textId="77777777" w:rsidTr="00DA44A2">
        <w:tc>
          <w:tcPr>
            <w:tcW w:w="1953" w:type="pct"/>
          </w:tcPr>
          <w:p w14:paraId="6D93DAC1"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5C3C0D4E" w14:textId="77777777" w:rsidR="006D6C97" w:rsidRPr="006C1D31" w:rsidRDefault="006D6C97" w:rsidP="00DA44A2">
            <w:pPr>
              <w:rPr>
                <w:lang w:val="nb-NO"/>
              </w:rPr>
            </w:pPr>
          </w:p>
        </w:tc>
      </w:tr>
      <w:tr w:rsidR="006D6C97" w:rsidRPr="00B25E95" w14:paraId="479CAD11" w14:textId="77777777" w:rsidTr="00DA44A2">
        <w:tc>
          <w:tcPr>
            <w:tcW w:w="1953" w:type="pct"/>
          </w:tcPr>
          <w:p w14:paraId="0E69424B"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7720FD27" w14:textId="77777777" w:rsidR="006D6C97" w:rsidRPr="006C1D31" w:rsidRDefault="006D6C97" w:rsidP="00DA44A2">
            <w:pPr>
              <w:rPr>
                <w:lang w:val="nb-NO"/>
              </w:rPr>
            </w:pPr>
          </w:p>
        </w:tc>
      </w:tr>
    </w:tbl>
    <w:p w14:paraId="60A82E3B" w14:textId="77777777" w:rsidR="006D6C97" w:rsidRPr="006C1D31" w:rsidRDefault="006D6C97" w:rsidP="006D6C97">
      <w:pPr>
        <w:rPr>
          <w:lang w:val="nb-NO"/>
        </w:rPr>
      </w:pPr>
    </w:p>
    <w:p w14:paraId="2F026B18" w14:textId="77777777" w:rsidR="006D6C97" w:rsidRPr="006C1D31" w:rsidRDefault="006D6C97" w:rsidP="006D6C97">
      <w:pPr>
        <w:pStyle w:val="Overskrift2"/>
        <w:rPr>
          <w:lang w:val="nb-NO"/>
        </w:rPr>
      </w:pPr>
      <w:r w:rsidRPr="006C1D31">
        <w:rPr>
          <w:lang w:val="nb-NO"/>
        </w:rPr>
        <w:t>Tiltak 11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30CDEA4F" w14:textId="77777777" w:rsidTr="00DA44A2">
        <w:tc>
          <w:tcPr>
            <w:tcW w:w="1953" w:type="pct"/>
          </w:tcPr>
          <w:p w14:paraId="0AD35382" w14:textId="77777777" w:rsidR="006D6C97" w:rsidRPr="006C1D31" w:rsidRDefault="006D6C97" w:rsidP="00DA44A2">
            <w:pPr>
              <w:rPr>
                <w:lang w:val="nb-NO"/>
              </w:rPr>
            </w:pPr>
            <w:r w:rsidRPr="006C1D31">
              <w:rPr>
                <w:lang w:val="nb-NO"/>
              </w:rPr>
              <w:t>Tiltak [Angi nummer]</w:t>
            </w:r>
          </w:p>
        </w:tc>
        <w:tc>
          <w:tcPr>
            <w:tcW w:w="3047" w:type="pct"/>
          </w:tcPr>
          <w:p w14:paraId="68376942" w14:textId="77777777" w:rsidR="006D6C97" w:rsidRPr="006C1D31" w:rsidRDefault="006D6C97" w:rsidP="00DA44A2">
            <w:pPr>
              <w:rPr>
                <w:lang w:val="nb-NO"/>
              </w:rPr>
            </w:pPr>
          </w:p>
        </w:tc>
      </w:tr>
      <w:tr w:rsidR="006D6C97" w:rsidRPr="006C1D31" w14:paraId="2B7845F6" w14:textId="77777777" w:rsidTr="00DA44A2">
        <w:tc>
          <w:tcPr>
            <w:tcW w:w="1953" w:type="pct"/>
          </w:tcPr>
          <w:p w14:paraId="66A2B0AA" w14:textId="77777777" w:rsidR="006D6C97" w:rsidRPr="006C1D31" w:rsidRDefault="006D6C97" w:rsidP="00DA44A2">
            <w:pPr>
              <w:rPr>
                <w:lang w:val="nb-NO"/>
              </w:rPr>
            </w:pPr>
            <w:r w:rsidRPr="006C1D31">
              <w:rPr>
                <w:lang w:val="nb-NO"/>
              </w:rPr>
              <w:t>Tiltak</w:t>
            </w:r>
          </w:p>
        </w:tc>
        <w:tc>
          <w:tcPr>
            <w:tcW w:w="3047" w:type="pct"/>
          </w:tcPr>
          <w:p w14:paraId="0A604D0B" w14:textId="77777777" w:rsidR="006D6C97" w:rsidRPr="006C1D31" w:rsidRDefault="006D6C97" w:rsidP="00DA44A2">
            <w:pPr>
              <w:rPr>
                <w:lang w:val="nb-NO"/>
              </w:rPr>
            </w:pPr>
          </w:p>
        </w:tc>
      </w:tr>
      <w:tr w:rsidR="006D6C97" w:rsidRPr="006C1D31" w14:paraId="2EE80E1A" w14:textId="77777777" w:rsidTr="00DA44A2">
        <w:tc>
          <w:tcPr>
            <w:tcW w:w="1953" w:type="pct"/>
          </w:tcPr>
          <w:p w14:paraId="4020B33A"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41888F23" w14:textId="77777777" w:rsidR="006D6C97" w:rsidRPr="006C1D31" w:rsidRDefault="006D6C97" w:rsidP="00DA44A2">
            <w:pPr>
              <w:rPr>
                <w:lang w:val="nb-NO"/>
              </w:rPr>
            </w:pPr>
          </w:p>
        </w:tc>
      </w:tr>
      <w:tr w:rsidR="006D6C97" w:rsidRPr="006C1D31" w14:paraId="27E90C45" w14:textId="77777777" w:rsidTr="00DA44A2">
        <w:tc>
          <w:tcPr>
            <w:tcW w:w="1953" w:type="pct"/>
          </w:tcPr>
          <w:p w14:paraId="1771D3DD" w14:textId="77777777" w:rsidR="006D6C97" w:rsidRPr="006C1D31" w:rsidRDefault="006D6C97" w:rsidP="00DA44A2">
            <w:pPr>
              <w:rPr>
                <w:lang w:val="nb-NO"/>
              </w:rPr>
            </w:pPr>
            <w:r w:rsidRPr="006C1D31">
              <w:rPr>
                <w:lang w:val="nb-NO"/>
              </w:rPr>
              <w:t>Beskrivelse av tiltak</w:t>
            </w:r>
          </w:p>
        </w:tc>
        <w:tc>
          <w:tcPr>
            <w:tcW w:w="3047" w:type="pct"/>
          </w:tcPr>
          <w:p w14:paraId="04D985A7" w14:textId="77777777" w:rsidR="006D6C97" w:rsidRPr="006C1D31" w:rsidRDefault="006D6C97" w:rsidP="00DA44A2">
            <w:pPr>
              <w:rPr>
                <w:lang w:val="nb-NO"/>
              </w:rPr>
            </w:pPr>
          </w:p>
        </w:tc>
      </w:tr>
      <w:tr w:rsidR="006D6C97" w:rsidRPr="006C1D31" w14:paraId="4B670E5D" w14:textId="77777777" w:rsidTr="00DA44A2">
        <w:tc>
          <w:tcPr>
            <w:tcW w:w="1953" w:type="pct"/>
          </w:tcPr>
          <w:p w14:paraId="32887A2D" w14:textId="77777777" w:rsidR="006D6C97" w:rsidRPr="006C1D31" w:rsidRDefault="006D6C97" w:rsidP="00DA44A2">
            <w:pPr>
              <w:rPr>
                <w:lang w:val="nb-NO"/>
              </w:rPr>
            </w:pPr>
            <w:r w:rsidRPr="006C1D31">
              <w:rPr>
                <w:lang w:val="nb-NO"/>
              </w:rPr>
              <w:t>Besparelse oppgitt i enhet</w:t>
            </w:r>
          </w:p>
        </w:tc>
        <w:tc>
          <w:tcPr>
            <w:tcW w:w="3047" w:type="pct"/>
          </w:tcPr>
          <w:p w14:paraId="38C3D249" w14:textId="77777777" w:rsidR="006D6C97" w:rsidRPr="006C1D31" w:rsidRDefault="006D6C97" w:rsidP="00DA44A2">
            <w:pPr>
              <w:rPr>
                <w:lang w:val="nb-NO"/>
              </w:rPr>
            </w:pPr>
          </w:p>
        </w:tc>
      </w:tr>
      <w:tr w:rsidR="006D6C97" w:rsidRPr="00B25E95" w14:paraId="6713712C" w14:textId="77777777" w:rsidTr="00DA44A2">
        <w:trPr>
          <w:trHeight w:val="250"/>
        </w:trPr>
        <w:tc>
          <w:tcPr>
            <w:tcW w:w="1953" w:type="pct"/>
          </w:tcPr>
          <w:p w14:paraId="4B9EE970" w14:textId="77777777" w:rsidR="006D6C97" w:rsidRPr="006C1D31" w:rsidRDefault="006D6C97" w:rsidP="00DA44A2">
            <w:pPr>
              <w:rPr>
                <w:lang w:val="nb-NO"/>
              </w:rPr>
            </w:pPr>
            <w:r w:rsidRPr="006C1D31">
              <w:rPr>
                <w:lang w:val="nb-NO"/>
              </w:rPr>
              <w:t>Besparelse oppgitt i NOK/år</w:t>
            </w:r>
          </w:p>
        </w:tc>
        <w:tc>
          <w:tcPr>
            <w:tcW w:w="3047" w:type="pct"/>
          </w:tcPr>
          <w:p w14:paraId="2A6E5DDB" w14:textId="77777777" w:rsidR="006D6C97" w:rsidRPr="006C1D31" w:rsidRDefault="006D6C97" w:rsidP="00DA44A2">
            <w:pPr>
              <w:rPr>
                <w:lang w:val="nb-NO"/>
              </w:rPr>
            </w:pPr>
          </w:p>
        </w:tc>
      </w:tr>
      <w:tr w:rsidR="006D6C97" w:rsidRPr="006C1D31" w14:paraId="36BEB906" w14:textId="77777777" w:rsidTr="00DA44A2">
        <w:tc>
          <w:tcPr>
            <w:tcW w:w="1953" w:type="pct"/>
          </w:tcPr>
          <w:p w14:paraId="6FE9A449" w14:textId="77777777" w:rsidR="006D6C97" w:rsidRPr="006C1D31" w:rsidRDefault="006D6C97" w:rsidP="00DA44A2">
            <w:pPr>
              <w:rPr>
                <w:lang w:val="nb-NO"/>
              </w:rPr>
            </w:pPr>
            <w:r w:rsidRPr="006C1D31">
              <w:rPr>
                <w:lang w:val="nb-NO"/>
              </w:rPr>
              <w:t xml:space="preserve">Investering oppgitt i NOK          </w:t>
            </w:r>
          </w:p>
        </w:tc>
        <w:tc>
          <w:tcPr>
            <w:tcW w:w="3047" w:type="pct"/>
          </w:tcPr>
          <w:p w14:paraId="715075A9" w14:textId="77777777" w:rsidR="006D6C97" w:rsidRPr="006C1D31" w:rsidRDefault="006D6C97" w:rsidP="00DA44A2">
            <w:pPr>
              <w:rPr>
                <w:lang w:val="nb-NO"/>
              </w:rPr>
            </w:pPr>
          </w:p>
        </w:tc>
      </w:tr>
      <w:tr w:rsidR="006D6C97" w:rsidRPr="006C1D31" w14:paraId="14AD09DD" w14:textId="77777777" w:rsidTr="00DA44A2">
        <w:tc>
          <w:tcPr>
            <w:tcW w:w="1953" w:type="pct"/>
          </w:tcPr>
          <w:p w14:paraId="4DCCF2EC" w14:textId="77777777" w:rsidR="006D6C97" w:rsidRPr="006C1D31" w:rsidRDefault="006D6C97" w:rsidP="00DA44A2">
            <w:pPr>
              <w:rPr>
                <w:lang w:val="nb-NO"/>
              </w:rPr>
            </w:pPr>
            <w:r w:rsidRPr="006C1D31">
              <w:rPr>
                <w:lang w:val="nb-NO"/>
              </w:rPr>
              <w:t>Forutsetninger/beregninger</w:t>
            </w:r>
          </w:p>
        </w:tc>
        <w:tc>
          <w:tcPr>
            <w:tcW w:w="3047" w:type="pct"/>
          </w:tcPr>
          <w:p w14:paraId="4A90161C" w14:textId="77777777" w:rsidR="006D6C97" w:rsidRPr="006C1D31" w:rsidRDefault="006D6C97" w:rsidP="00DA44A2">
            <w:pPr>
              <w:rPr>
                <w:lang w:val="nb-NO"/>
              </w:rPr>
            </w:pPr>
          </w:p>
        </w:tc>
      </w:tr>
      <w:tr w:rsidR="006D6C97" w:rsidRPr="00B25E95" w14:paraId="4B412541" w14:textId="77777777" w:rsidTr="00DA44A2">
        <w:tc>
          <w:tcPr>
            <w:tcW w:w="1953" w:type="pct"/>
          </w:tcPr>
          <w:p w14:paraId="4D602705"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7CC5CC72" w14:textId="77777777" w:rsidR="006D6C97" w:rsidRPr="006C1D31" w:rsidRDefault="006D6C97" w:rsidP="00DA44A2">
            <w:pPr>
              <w:rPr>
                <w:lang w:val="nb-NO"/>
              </w:rPr>
            </w:pPr>
          </w:p>
        </w:tc>
      </w:tr>
      <w:tr w:rsidR="006D6C97" w:rsidRPr="00B25E95" w14:paraId="46CDC603" w14:textId="77777777" w:rsidTr="00DA44A2">
        <w:tc>
          <w:tcPr>
            <w:tcW w:w="1953" w:type="pct"/>
          </w:tcPr>
          <w:p w14:paraId="1D3F0190" w14:textId="77777777" w:rsidR="006D6C97" w:rsidRPr="006C1D31" w:rsidRDefault="006D6C97" w:rsidP="00DA44A2">
            <w:pPr>
              <w:rPr>
                <w:lang w:val="nb-NO"/>
              </w:rPr>
            </w:pPr>
            <w:r w:rsidRPr="006C1D31">
              <w:rPr>
                <w:lang w:val="nb-NO"/>
              </w:rPr>
              <w:lastRenderedPageBreak/>
              <w:t xml:space="preserve">Beskrivelse av tilhørende hjelpearbeider og hvordan disse arbeidene håndteres. </w:t>
            </w:r>
          </w:p>
        </w:tc>
        <w:tc>
          <w:tcPr>
            <w:tcW w:w="3047" w:type="pct"/>
          </w:tcPr>
          <w:p w14:paraId="152BA7B7" w14:textId="77777777" w:rsidR="006D6C97" w:rsidRPr="006C1D31" w:rsidRDefault="006D6C97" w:rsidP="00DA44A2">
            <w:pPr>
              <w:rPr>
                <w:lang w:val="nb-NO"/>
              </w:rPr>
            </w:pPr>
          </w:p>
        </w:tc>
      </w:tr>
    </w:tbl>
    <w:p w14:paraId="5F323336" w14:textId="77777777" w:rsidR="006D6C97" w:rsidRPr="006C1D31" w:rsidRDefault="006D6C97" w:rsidP="006D6C97">
      <w:pPr>
        <w:rPr>
          <w:lang w:val="nb-NO"/>
        </w:rPr>
      </w:pPr>
    </w:p>
    <w:p w14:paraId="23E37B75" w14:textId="77777777" w:rsidR="006D6C97" w:rsidRPr="006C1D31" w:rsidRDefault="006D6C97" w:rsidP="006D6C97">
      <w:pPr>
        <w:pStyle w:val="Overskrift2"/>
        <w:rPr>
          <w:lang w:val="nb-NO"/>
        </w:rPr>
      </w:pPr>
      <w:r w:rsidRPr="006C1D31">
        <w:rPr>
          <w:lang w:val="nb-NO"/>
        </w:rPr>
        <w:t>Tiltak 12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08158600" w14:textId="77777777" w:rsidTr="00DA44A2">
        <w:tc>
          <w:tcPr>
            <w:tcW w:w="1953" w:type="pct"/>
          </w:tcPr>
          <w:p w14:paraId="6903ED00" w14:textId="77777777" w:rsidR="006D6C97" w:rsidRPr="006C1D31" w:rsidRDefault="006D6C97" w:rsidP="00DA44A2">
            <w:pPr>
              <w:rPr>
                <w:lang w:val="nb-NO"/>
              </w:rPr>
            </w:pPr>
            <w:r w:rsidRPr="006C1D31">
              <w:rPr>
                <w:lang w:val="nb-NO"/>
              </w:rPr>
              <w:t>Tiltak [Angi nummer]</w:t>
            </w:r>
          </w:p>
        </w:tc>
        <w:tc>
          <w:tcPr>
            <w:tcW w:w="3047" w:type="pct"/>
          </w:tcPr>
          <w:p w14:paraId="56A80D5D" w14:textId="77777777" w:rsidR="006D6C97" w:rsidRPr="006C1D31" w:rsidRDefault="006D6C97" w:rsidP="00DA44A2">
            <w:pPr>
              <w:rPr>
                <w:lang w:val="nb-NO"/>
              </w:rPr>
            </w:pPr>
          </w:p>
        </w:tc>
      </w:tr>
      <w:tr w:rsidR="006D6C97" w:rsidRPr="006C1D31" w14:paraId="0AEFE1DA" w14:textId="77777777" w:rsidTr="00DA44A2">
        <w:tc>
          <w:tcPr>
            <w:tcW w:w="1953" w:type="pct"/>
          </w:tcPr>
          <w:p w14:paraId="3CC25FFA" w14:textId="77777777" w:rsidR="006D6C97" w:rsidRPr="006C1D31" w:rsidRDefault="006D6C97" w:rsidP="00DA44A2">
            <w:pPr>
              <w:rPr>
                <w:lang w:val="nb-NO"/>
              </w:rPr>
            </w:pPr>
            <w:r w:rsidRPr="006C1D31">
              <w:rPr>
                <w:lang w:val="nb-NO"/>
              </w:rPr>
              <w:t>Tiltak</w:t>
            </w:r>
          </w:p>
        </w:tc>
        <w:tc>
          <w:tcPr>
            <w:tcW w:w="3047" w:type="pct"/>
          </w:tcPr>
          <w:p w14:paraId="07E8D995" w14:textId="77777777" w:rsidR="006D6C97" w:rsidRPr="006C1D31" w:rsidRDefault="006D6C97" w:rsidP="00DA44A2">
            <w:pPr>
              <w:rPr>
                <w:lang w:val="nb-NO"/>
              </w:rPr>
            </w:pPr>
          </w:p>
        </w:tc>
      </w:tr>
      <w:tr w:rsidR="006D6C97" w:rsidRPr="006C1D31" w14:paraId="6FD490D2" w14:textId="77777777" w:rsidTr="00DA44A2">
        <w:tc>
          <w:tcPr>
            <w:tcW w:w="1953" w:type="pct"/>
          </w:tcPr>
          <w:p w14:paraId="2FB82EEE"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47ED25EB" w14:textId="77777777" w:rsidR="006D6C97" w:rsidRPr="006C1D31" w:rsidRDefault="006D6C97" w:rsidP="00DA44A2">
            <w:pPr>
              <w:rPr>
                <w:lang w:val="nb-NO"/>
              </w:rPr>
            </w:pPr>
          </w:p>
        </w:tc>
      </w:tr>
      <w:tr w:rsidR="006D6C97" w:rsidRPr="006C1D31" w14:paraId="68B3EE10" w14:textId="77777777" w:rsidTr="00DA44A2">
        <w:tc>
          <w:tcPr>
            <w:tcW w:w="1953" w:type="pct"/>
          </w:tcPr>
          <w:p w14:paraId="48C4AA12" w14:textId="77777777" w:rsidR="006D6C97" w:rsidRPr="006C1D31" w:rsidRDefault="006D6C97" w:rsidP="00DA44A2">
            <w:pPr>
              <w:rPr>
                <w:lang w:val="nb-NO"/>
              </w:rPr>
            </w:pPr>
            <w:r w:rsidRPr="006C1D31">
              <w:rPr>
                <w:lang w:val="nb-NO"/>
              </w:rPr>
              <w:t>Beskrivelse av tiltak</w:t>
            </w:r>
          </w:p>
        </w:tc>
        <w:tc>
          <w:tcPr>
            <w:tcW w:w="3047" w:type="pct"/>
          </w:tcPr>
          <w:p w14:paraId="3BBD5007" w14:textId="77777777" w:rsidR="006D6C97" w:rsidRPr="006C1D31" w:rsidRDefault="006D6C97" w:rsidP="00DA44A2">
            <w:pPr>
              <w:rPr>
                <w:lang w:val="nb-NO"/>
              </w:rPr>
            </w:pPr>
          </w:p>
        </w:tc>
      </w:tr>
      <w:tr w:rsidR="006D6C97" w:rsidRPr="006C1D31" w14:paraId="36DCD502" w14:textId="77777777" w:rsidTr="00DA44A2">
        <w:tc>
          <w:tcPr>
            <w:tcW w:w="1953" w:type="pct"/>
          </w:tcPr>
          <w:p w14:paraId="59C0CDA1" w14:textId="77777777" w:rsidR="006D6C97" w:rsidRPr="006C1D31" w:rsidRDefault="006D6C97" w:rsidP="00DA44A2">
            <w:pPr>
              <w:rPr>
                <w:lang w:val="nb-NO"/>
              </w:rPr>
            </w:pPr>
            <w:r w:rsidRPr="006C1D31">
              <w:rPr>
                <w:lang w:val="nb-NO"/>
              </w:rPr>
              <w:t>Besparelse oppgitt i enhet</w:t>
            </w:r>
          </w:p>
        </w:tc>
        <w:tc>
          <w:tcPr>
            <w:tcW w:w="3047" w:type="pct"/>
          </w:tcPr>
          <w:p w14:paraId="549D6FF4" w14:textId="77777777" w:rsidR="006D6C97" w:rsidRPr="006C1D31" w:rsidRDefault="006D6C97" w:rsidP="00DA44A2">
            <w:pPr>
              <w:rPr>
                <w:lang w:val="nb-NO"/>
              </w:rPr>
            </w:pPr>
          </w:p>
        </w:tc>
      </w:tr>
      <w:tr w:rsidR="006D6C97" w:rsidRPr="00B25E95" w14:paraId="588066AC" w14:textId="77777777" w:rsidTr="00DA44A2">
        <w:trPr>
          <w:trHeight w:val="250"/>
        </w:trPr>
        <w:tc>
          <w:tcPr>
            <w:tcW w:w="1953" w:type="pct"/>
          </w:tcPr>
          <w:p w14:paraId="50E480BF" w14:textId="77777777" w:rsidR="006D6C97" w:rsidRPr="006C1D31" w:rsidRDefault="006D6C97" w:rsidP="00DA44A2">
            <w:pPr>
              <w:rPr>
                <w:lang w:val="nb-NO"/>
              </w:rPr>
            </w:pPr>
            <w:r w:rsidRPr="006C1D31">
              <w:rPr>
                <w:lang w:val="nb-NO"/>
              </w:rPr>
              <w:t>Besparelse oppgitt i NOK/år</w:t>
            </w:r>
          </w:p>
        </w:tc>
        <w:tc>
          <w:tcPr>
            <w:tcW w:w="3047" w:type="pct"/>
          </w:tcPr>
          <w:p w14:paraId="692C031D" w14:textId="77777777" w:rsidR="006D6C97" w:rsidRPr="006C1D31" w:rsidRDefault="006D6C97" w:rsidP="00DA44A2">
            <w:pPr>
              <w:rPr>
                <w:lang w:val="nb-NO"/>
              </w:rPr>
            </w:pPr>
          </w:p>
        </w:tc>
      </w:tr>
      <w:tr w:rsidR="006D6C97" w:rsidRPr="006C1D31" w14:paraId="4DB029C2" w14:textId="77777777" w:rsidTr="00DA44A2">
        <w:tc>
          <w:tcPr>
            <w:tcW w:w="1953" w:type="pct"/>
          </w:tcPr>
          <w:p w14:paraId="50EFA6FB" w14:textId="77777777" w:rsidR="006D6C97" w:rsidRPr="006C1D31" w:rsidRDefault="006D6C97" w:rsidP="00DA44A2">
            <w:pPr>
              <w:rPr>
                <w:lang w:val="nb-NO"/>
              </w:rPr>
            </w:pPr>
            <w:r w:rsidRPr="006C1D31">
              <w:rPr>
                <w:lang w:val="nb-NO"/>
              </w:rPr>
              <w:t xml:space="preserve">Investering oppgitt i NOK          </w:t>
            </w:r>
          </w:p>
        </w:tc>
        <w:tc>
          <w:tcPr>
            <w:tcW w:w="3047" w:type="pct"/>
          </w:tcPr>
          <w:p w14:paraId="14E5C480" w14:textId="77777777" w:rsidR="006D6C97" w:rsidRPr="006C1D31" w:rsidRDefault="006D6C97" w:rsidP="00DA44A2">
            <w:pPr>
              <w:rPr>
                <w:lang w:val="nb-NO"/>
              </w:rPr>
            </w:pPr>
          </w:p>
        </w:tc>
      </w:tr>
      <w:tr w:rsidR="006D6C97" w:rsidRPr="006C1D31" w14:paraId="2789AF17" w14:textId="77777777" w:rsidTr="00DA44A2">
        <w:tc>
          <w:tcPr>
            <w:tcW w:w="1953" w:type="pct"/>
          </w:tcPr>
          <w:p w14:paraId="7A3EC759" w14:textId="77777777" w:rsidR="006D6C97" w:rsidRPr="006C1D31" w:rsidRDefault="006D6C97" w:rsidP="00DA44A2">
            <w:pPr>
              <w:rPr>
                <w:lang w:val="nb-NO"/>
              </w:rPr>
            </w:pPr>
            <w:r w:rsidRPr="006C1D31">
              <w:rPr>
                <w:lang w:val="nb-NO"/>
              </w:rPr>
              <w:t>Forutsetninger/beregninger</w:t>
            </w:r>
          </w:p>
        </w:tc>
        <w:tc>
          <w:tcPr>
            <w:tcW w:w="3047" w:type="pct"/>
          </w:tcPr>
          <w:p w14:paraId="5572934C" w14:textId="77777777" w:rsidR="006D6C97" w:rsidRPr="006C1D31" w:rsidRDefault="006D6C97" w:rsidP="00DA44A2">
            <w:pPr>
              <w:rPr>
                <w:lang w:val="nb-NO"/>
              </w:rPr>
            </w:pPr>
          </w:p>
        </w:tc>
      </w:tr>
      <w:tr w:rsidR="006D6C97" w:rsidRPr="00B25E95" w14:paraId="6774C6A3" w14:textId="77777777" w:rsidTr="00DA44A2">
        <w:tc>
          <w:tcPr>
            <w:tcW w:w="1953" w:type="pct"/>
          </w:tcPr>
          <w:p w14:paraId="680ECF15"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1B2B4EA5" w14:textId="77777777" w:rsidR="006D6C97" w:rsidRPr="006C1D31" w:rsidRDefault="006D6C97" w:rsidP="00DA44A2">
            <w:pPr>
              <w:rPr>
                <w:lang w:val="nb-NO"/>
              </w:rPr>
            </w:pPr>
          </w:p>
        </w:tc>
      </w:tr>
      <w:tr w:rsidR="006D6C97" w:rsidRPr="00B25E95" w14:paraId="37231D69" w14:textId="77777777" w:rsidTr="00DA44A2">
        <w:tc>
          <w:tcPr>
            <w:tcW w:w="1953" w:type="pct"/>
          </w:tcPr>
          <w:p w14:paraId="05F54BFC"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2E70C42F" w14:textId="77777777" w:rsidR="006D6C97" w:rsidRPr="006C1D31" w:rsidRDefault="006D6C97" w:rsidP="00DA44A2">
            <w:pPr>
              <w:rPr>
                <w:lang w:val="nb-NO"/>
              </w:rPr>
            </w:pPr>
          </w:p>
        </w:tc>
      </w:tr>
    </w:tbl>
    <w:p w14:paraId="592C12EB" w14:textId="77777777" w:rsidR="006D6C97" w:rsidRPr="006C1D31" w:rsidRDefault="006D6C97" w:rsidP="006D6C97">
      <w:pPr>
        <w:rPr>
          <w:lang w:val="nb-NO"/>
        </w:rPr>
      </w:pPr>
    </w:p>
    <w:p w14:paraId="0ADEB00B" w14:textId="77777777" w:rsidR="006D6C97" w:rsidRPr="006C1D31" w:rsidRDefault="006D6C97" w:rsidP="006D6C97">
      <w:pPr>
        <w:pStyle w:val="Overskrift2"/>
        <w:rPr>
          <w:lang w:val="nb-NO"/>
        </w:rPr>
      </w:pPr>
      <w:r w:rsidRPr="006C1D31">
        <w:rPr>
          <w:lang w:val="nb-NO"/>
        </w:rPr>
        <w:t>Tiltak 13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00298C07" w14:textId="77777777" w:rsidTr="00DA44A2">
        <w:tc>
          <w:tcPr>
            <w:tcW w:w="1953" w:type="pct"/>
          </w:tcPr>
          <w:p w14:paraId="1C145457" w14:textId="77777777" w:rsidR="006D6C97" w:rsidRPr="006C1D31" w:rsidRDefault="006D6C97" w:rsidP="00DA44A2">
            <w:pPr>
              <w:rPr>
                <w:lang w:val="nb-NO"/>
              </w:rPr>
            </w:pPr>
            <w:r w:rsidRPr="006C1D31">
              <w:rPr>
                <w:lang w:val="nb-NO"/>
              </w:rPr>
              <w:t>Tiltak [Angi nummer]</w:t>
            </w:r>
          </w:p>
        </w:tc>
        <w:tc>
          <w:tcPr>
            <w:tcW w:w="3047" w:type="pct"/>
          </w:tcPr>
          <w:p w14:paraId="52F445E0" w14:textId="77777777" w:rsidR="006D6C97" w:rsidRPr="006C1D31" w:rsidRDefault="006D6C97" w:rsidP="00DA44A2">
            <w:pPr>
              <w:rPr>
                <w:lang w:val="nb-NO"/>
              </w:rPr>
            </w:pPr>
          </w:p>
        </w:tc>
      </w:tr>
      <w:tr w:rsidR="006D6C97" w:rsidRPr="006C1D31" w14:paraId="6D42C9D8" w14:textId="77777777" w:rsidTr="00DA44A2">
        <w:tc>
          <w:tcPr>
            <w:tcW w:w="1953" w:type="pct"/>
          </w:tcPr>
          <w:p w14:paraId="54EDA05D" w14:textId="77777777" w:rsidR="006D6C97" w:rsidRPr="006C1D31" w:rsidRDefault="006D6C97" w:rsidP="00DA44A2">
            <w:pPr>
              <w:rPr>
                <w:lang w:val="nb-NO"/>
              </w:rPr>
            </w:pPr>
            <w:r w:rsidRPr="006C1D31">
              <w:rPr>
                <w:lang w:val="nb-NO"/>
              </w:rPr>
              <w:t>Tiltak</w:t>
            </w:r>
          </w:p>
        </w:tc>
        <w:tc>
          <w:tcPr>
            <w:tcW w:w="3047" w:type="pct"/>
          </w:tcPr>
          <w:p w14:paraId="3B2DF5FD" w14:textId="77777777" w:rsidR="006D6C97" w:rsidRPr="006C1D31" w:rsidRDefault="006D6C97" w:rsidP="00DA44A2">
            <w:pPr>
              <w:rPr>
                <w:lang w:val="nb-NO"/>
              </w:rPr>
            </w:pPr>
          </w:p>
        </w:tc>
      </w:tr>
      <w:tr w:rsidR="006D6C97" w:rsidRPr="006C1D31" w14:paraId="2CBC20E2" w14:textId="77777777" w:rsidTr="00DA44A2">
        <w:tc>
          <w:tcPr>
            <w:tcW w:w="1953" w:type="pct"/>
          </w:tcPr>
          <w:p w14:paraId="364642A1"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4076E857" w14:textId="77777777" w:rsidR="006D6C97" w:rsidRPr="006C1D31" w:rsidRDefault="006D6C97" w:rsidP="00DA44A2">
            <w:pPr>
              <w:rPr>
                <w:lang w:val="nb-NO"/>
              </w:rPr>
            </w:pPr>
          </w:p>
        </w:tc>
      </w:tr>
      <w:tr w:rsidR="006D6C97" w:rsidRPr="006C1D31" w14:paraId="0DB8F83D" w14:textId="77777777" w:rsidTr="00DA44A2">
        <w:tc>
          <w:tcPr>
            <w:tcW w:w="1953" w:type="pct"/>
          </w:tcPr>
          <w:p w14:paraId="48463852" w14:textId="77777777" w:rsidR="006D6C97" w:rsidRPr="006C1D31" w:rsidRDefault="006D6C97" w:rsidP="00DA44A2">
            <w:pPr>
              <w:rPr>
                <w:lang w:val="nb-NO"/>
              </w:rPr>
            </w:pPr>
            <w:r w:rsidRPr="006C1D31">
              <w:rPr>
                <w:lang w:val="nb-NO"/>
              </w:rPr>
              <w:t>Beskrivelse av tiltak</w:t>
            </w:r>
          </w:p>
        </w:tc>
        <w:tc>
          <w:tcPr>
            <w:tcW w:w="3047" w:type="pct"/>
          </w:tcPr>
          <w:p w14:paraId="48EB80CC" w14:textId="77777777" w:rsidR="006D6C97" w:rsidRPr="006C1D31" w:rsidRDefault="006D6C97" w:rsidP="00DA44A2">
            <w:pPr>
              <w:rPr>
                <w:lang w:val="nb-NO"/>
              </w:rPr>
            </w:pPr>
          </w:p>
        </w:tc>
      </w:tr>
      <w:tr w:rsidR="006D6C97" w:rsidRPr="006C1D31" w14:paraId="0D4C109A" w14:textId="77777777" w:rsidTr="00DA44A2">
        <w:tc>
          <w:tcPr>
            <w:tcW w:w="1953" w:type="pct"/>
          </w:tcPr>
          <w:p w14:paraId="0C1805BE" w14:textId="77777777" w:rsidR="006D6C97" w:rsidRPr="006C1D31" w:rsidRDefault="006D6C97" w:rsidP="00DA44A2">
            <w:pPr>
              <w:rPr>
                <w:lang w:val="nb-NO"/>
              </w:rPr>
            </w:pPr>
            <w:r w:rsidRPr="006C1D31">
              <w:rPr>
                <w:lang w:val="nb-NO"/>
              </w:rPr>
              <w:t>Besparelse oppgitt i enhet</w:t>
            </w:r>
          </w:p>
        </w:tc>
        <w:tc>
          <w:tcPr>
            <w:tcW w:w="3047" w:type="pct"/>
          </w:tcPr>
          <w:p w14:paraId="10A10BBD" w14:textId="77777777" w:rsidR="006D6C97" w:rsidRPr="006C1D31" w:rsidRDefault="006D6C97" w:rsidP="00DA44A2">
            <w:pPr>
              <w:rPr>
                <w:lang w:val="nb-NO"/>
              </w:rPr>
            </w:pPr>
          </w:p>
        </w:tc>
      </w:tr>
      <w:tr w:rsidR="006D6C97" w:rsidRPr="00B25E95" w14:paraId="55219C4E" w14:textId="77777777" w:rsidTr="00DA44A2">
        <w:trPr>
          <w:trHeight w:val="250"/>
        </w:trPr>
        <w:tc>
          <w:tcPr>
            <w:tcW w:w="1953" w:type="pct"/>
          </w:tcPr>
          <w:p w14:paraId="3A25AD9A" w14:textId="77777777" w:rsidR="006D6C97" w:rsidRPr="006C1D31" w:rsidRDefault="006D6C97" w:rsidP="00DA44A2">
            <w:pPr>
              <w:rPr>
                <w:lang w:val="nb-NO"/>
              </w:rPr>
            </w:pPr>
            <w:r w:rsidRPr="006C1D31">
              <w:rPr>
                <w:lang w:val="nb-NO"/>
              </w:rPr>
              <w:t>Besparelse oppgitt i NOK/år</w:t>
            </w:r>
          </w:p>
        </w:tc>
        <w:tc>
          <w:tcPr>
            <w:tcW w:w="3047" w:type="pct"/>
          </w:tcPr>
          <w:p w14:paraId="5281B5A0" w14:textId="77777777" w:rsidR="006D6C97" w:rsidRPr="006C1D31" w:rsidRDefault="006D6C97" w:rsidP="00DA44A2">
            <w:pPr>
              <w:rPr>
                <w:lang w:val="nb-NO"/>
              </w:rPr>
            </w:pPr>
          </w:p>
        </w:tc>
      </w:tr>
      <w:tr w:rsidR="006D6C97" w:rsidRPr="006C1D31" w14:paraId="5B01D04B" w14:textId="77777777" w:rsidTr="00DA44A2">
        <w:tc>
          <w:tcPr>
            <w:tcW w:w="1953" w:type="pct"/>
          </w:tcPr>
          <w:p w14:paraId="05764CBB" w14:textId="77777777" w:rsidR="006D6C97" w:rsidRPr="006C1D31" w:rsidRDefault="006D6C97" w:rsidP="00DA44A2">
            <w:pPr>
              <w:rPr>
                <w:lang w:val="nb-NO"/>
              </w:rPr>
            </w:pPr>
            <w:r w:rsidRPr="006C1D31">
              <w:rPr>
                <w:lang w:val="nb-NO"/>
              </w:rPr>
              <w:t xml:space="preserve">Investering oppgitt i NOK          </w:t>
            </w:r>
          </w:p>
        </w:tc>
        <w:tc>
          <w:tcPr>
            <w:tcW w:w="3047" w:type="pct"/>
          </w:tcPr>
          <w:p w14:paraId="266A6718" w14:textId="77777777" w:rsidR="006D6C97" w:rsidRPr="006C1D31" w:rsidRDefault="006D6C97" w:rsidP="00DA44A2">
            <w:pPr>
              <w:rPr>
                <w:lang w:val="nb-NO"/>
              </w:rPr>
            </w:pPr>
          </w:p>
        </w:tc>
      </w:tr>
      <w:tr w:rsidR="006D6C97" w:rsidRPr="006C1D31" w14:paraId="1B67D382" w14:textId="77777777" w:rsidTr="00DA44A2">
        <w:tc>
          <w:tcPr>
            <w:tcW w:w="1953" w:type="pct"/>
          </w:tcPr>
          <w:p w14:paraId="6FA0BF82" w14:textId="77777777" w:rsidR="006D6C97" w:rsidRPr="006C1D31" w:rsidRDefault="006D6C97" w:rsidP="00DA44A2">
            <w:pPr>
              <w:rPr>
                <w:lang w:val="nb-NO"/>
              </w:rPr>
            </w:pPr>
            <w:r w:rsidRPr="006C1D31">
              <w:rPr>
                <w:lang w:val="nb-NO"/>
              </w:rPr>
              <w:t>Forutsetninger/beregninger</w:t>
            </w:r>
          </w:p>
        </w:tc>
        <w:tc>
          <w:tcPr>
            <w:tcW w:w="3047" w:type="pct"/>
          </w:tcPr>
          <w:p w14:paraId="04DFDE82" w14:textId="77777777" w:rsidR="006D6C97" w:rsidRPr="006C1D31" w:rsidRDefault="006D6C97" w:rsidP="00DA44A2">
            <w:pPr>
              <w:rPr>
                <w:lang w:val="nb-NO"/>
              </w:rPr>
            </w:pPr>
          </w:p>
        </w:tc>
      </w:tr>
      <w:tr w:rsidR="006D6C97" w:rsidRPr="00B25E95" w14:paraId="08F7FFF3" w14:textId="77777777" w:rsidTr="00DA44A2">
        <w:tc>
          <w:tcPr>
            <w:tcW w:w="1953" w:type="pct"/>
          </w:tcPr>
          <w:p w14:paraId="7929D121"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5448D3F3" w14:textId="77777777" w:rsidR="006D6C97" w:rsidRPr="006C1D31" w:rsidRDefault="006D6C97" w:rsidP="00DA44A2">
            <w:pPr>
              <w:rPr>
                <w:lang w:val="nb-NO"/>
              </w:rPr>
            </w:pPr>
          </w:p>
        </w:tc>
      </w:tr>
      <w:tr w:rsidR="006D6C97" w:rsidRPr="00B25E95" w14:paraId="794D5B8D" w14:textId="77777777" w:rsidTr="00DA44A2">
        <w:tc>
          <w:tcPr>
            <w:tcW w:w="1953" w:type="pct"/>
          </w:tcPr>
          <w:p w14:paraId="2D22CB9F"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2AEA4B09" w14:textId="77777777" w:rsidR="006D6C97" w:rsidRPr="006C1D31" w:rsidRDefault="006D6C97" w:rsidP="00DA44A2">
            <w:pPr>
              <w:rPr>
                <w:lang w:val="nb-NO"/>
              </w:rPr>
            </w:pPr>
          </w:p>
        </w:tc>
      </w:tr>
    </w:tbl>
    <w:p w14:paraId="27BE34C6" w14:textId="77777777" w:rsidR="006D6C97" w:rsidRPr="006C1D31" w:rsidRDefault="006D6C97" w:rsidP="006D6C97">
      <w:pPr>
        <w:rPr>
          <w:lang w:val="nb-NO"/>
        </w:rPr>
      </w:pPr>
    </w:p>
    <w:p w14:paraId="46FB4FD8" w14:textId="77777777" w:rsidR="006D6C97" w:rsidRPr="006C1D31" w:rsidRDefault="006D6C97" w:rsidP="006D6C97">
      <w:pPr>
        <w:rPr>
          <w:lang w:val="nb-NO"/>
        </w:rPr>
      </w:pPr>
      <w:r w:rsidRPr="006C1D31">
        <w:rPr>
          <w:lang w:val="nb-NO"/>
        </w:rPr>
        <w:br w:type="page"/>
      </w:r>
    </w:p>
    <w:p w14:paraId="3232E8FC" w14:textId="77777777" w:rsidR="006D6C97" w:rsidRPr="00AF05DE" w:rsidRDefault="006D6C97" w:rsidP="00275F31">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rPr>
          <w:lang w:val="nb-NO"/>
        </w:rPr>
      </w:pPr>
      <w:bookmarkStart w:id="7" w:name="_Toc7429592"/>
      <w:r w:rsidRPr="00AF05DE">
        <w:rPr>
          <w:lang w:val="nb-NO"/>
        </w:rPr>
        <w:lastRenderedPageBreak/>
        <w:t>Samleark eksempel bygg 2 [navn på bygg]</w:t>
      </w:r>
      <w:bookmarkEnd w:id="7"/>
    </w:p>
    <w:p w14:paraId="6620EB61" w14:textId="77777777" w:rsidR="006D6C97" w:rsidRPr="006C1D31" w:rsidRDefault="006D6C97" w:rsidP="006D6C97">
      <w:pPr>
        <w:pStyle w:val="Overskrift2"/>
        <w:rPr>
          <w:lang w:val="nb-NO"/>
        </w:rPr>
      </w:pPr>
      <w:r w:rsidRPr="006C1D31">
        <w:rPr>
          <w:lang w:val="nb-NO"/>
        </w:rPr>
        <w:t>Energibudsjett eksempelbygg 2 [navn på bygg]</w:t>
      </w:r>
    </w:p>
    <w:p w14:paraId="17F2CE4B" w14:textId="77777777" w:rsidR="006D6C97" w:rsidRPr="006C1D31" w:rsidRDefault="006D6C97" w:rsidP="006D6C97">
      <w:pPr>
        <w:rPr>
          <w:lang w:val="nb-NO"/>
        </w:rPr>
      </w:pPr>
    </w:p>
    <w:tbl>
      <w:tblPr>
        <w:tblStyle w:val="Tabellrutenett"/>
        <w:tblW w:w="0" w:type="auto"/>
        <w:tblLook w:val="04A0" w:firstRow="1" w:lastRow="0" w:firstColumn="1" w:lastColumn="0" w:noHBand="0" w:noVBand="1"/>
      </w:tblPr>
      <w:tblGrid>
        <w:gridCol w:w="2520"/>
        <w:gridCol w:w="1747"/>
        <w:gridCol w:w="1997"/>
        <w:gridCol w:w="1452"/>
        <w:gridCol w:w="1997"/>
      </w:tblGrid>
      <w:tr w:rsidR="006D6C97" w:rsidRPr="00B25E95" w14:paraId="44791EC1" w14:textId="77777777" w:rsidTr="00DA44A2">
        <w:trPr>
          <w:trHeight w:val="315"/>
        </w:trPr>
        <w:tc>
          <w:tcPr>
            <w:tcW w:w="19161" w:type="dxa"/>
            <w:gridSpan w:val="5"/>
            <w:noWrap/>
            <w:hideMark/>
          </w:tcPr>
          <w:p w14:paraId="58E0D5DB" w14:textId="77777777" w:rsidR="006D6C97" w:rsidRPr="006C1D31" w:rsidRDefault="006D6C97" w:rsidP="00DA44A2">
            <w:pPr>
              <w:rPr>
                <w:lang w:val="nb-NO"/>
              </w:rPr>
            </w:pPr>
            <w:r w:rsidRPr="006C1D31">
              <w:rPr>
                <w:lang w:val="nb-NO"/>
              </w:rPr>
              <w:t>ENERGIBUDSJETT FØR OG ETTER ALLE TILTAK</w:t>
            </w:r>
          </w:p>
        </w:tc>
      </w:tr>
      <w:tr w:rsidR="006D6C97" w:rsidRPr="006C1D31" w14:paraId="62D8551D" w14:textId="77777777" w:rsidTr="00DA44A2">
        <w:trPr>
          <w:trHeight w:val="315"/>
        </w:trPr>
        <w:tc>
          <w:tcPr>
            <w:tcW w:w="5042" w:type="dxa"/>
            <w:noWrap/>
            <w:hideMark/>
          </w:tcPr>
          <w:p w14:paraId="759DB70A" w14:textId="77777777" w:rsidR="006D6C97" w:rsidRPr="006C1D31" w:rsidRDefault="006D6C97" w:rsidP="00DA44A2">
            <w:pPr>
              <w:rPr>
                <w:lang w:val="nb-NO"/>
              </w:rPr>
            </w:pPr>
            <w:r w:rsidRPr="006C1D31">
              <w:rPr>
                <w:lang w:val="nb-NO"/>
              </w:rPr>
              <w:t> </w:t>
            </w:r>
          </w:p>
        </w:tc>
        <w:tc>
          <w:tcPr>
            <w:tcW w:w="7369" w:type="dxa"/>
            <w:gridSpan w:val="2"/>
            <w:noWrap/>
            <w:hideMark/>
          </w:tcPr>
          <w:p w14:paraId="3E83EE2C" w14:textId="77777777" w:rsidR="006D6C97" w:rsidRPr="006C1D31" w:rsidRDefault="006D6C97" w:rsidP="00DA44A2">
            <w:pPr>
              <w:rPr>
                <w:lang w:val="nb-NO"/>
              </w:rPr>
            </w:pPr>
            <w:r w:rsidRPr="006C1D31">
              <w:rPr>
                <w:lang w:val="nb-NO"/>
              </w:rPr>
              <w:t>Før tiltak</w:t>
            </w:r>
          </w:p>
        </w:tc>
        <w:tc>
          <w:tcPr>
            <w:tcW w:w="6750" w:type="dxa"/>
            <w:gridSpan w:val="2"/>
            <w:noWrap/>
            <w:hideMark/>
          </w:tcPr>
          <w:p w14:paraId="6654EB6B" w14:textId="77777777" w:rsidR="006D6C97" w:rsidRPr="006C1D31" w:rsidRDefault="006D6C97" w:rsidP="00DA44A2">
            <w:pPr>
              <w:rPr>
                <w:lang w:val="nb-NO"/>
              </w:rPr>
            </w:pPr>
            <w:r w:rsidRPr="006C1D31">
              <w:rPr>
                <w:lang w:val="nb-NO"/>
              </w:rPr>
              <w:t>Etter tiltak</w:t>
            </w:r>
          </w:p>
        </w:tc>
      </w:tr>
      <w:tr w:rsidR="006D6C97" w:rsidRPr="006C1D31" w14:paraId="39E1BB06" w14:textId="77777777" w:rsidTr="00DA44A2">
        <w:trPr>
          <w:trHeight w:val="315"/>
        </w:trPr>
        <w:tc>
          <w:tcPr>
            <w:tcW w:w="5042" w:type="dxa"/>
            <w:noWrap/>
            <w:hideMark/>
          </w:tcPr>
          <w:p w14:paraId="2046334C" w14:textId="77777777" w:rsidR="006D6C97" w:rsidRPr="006C1D31" w:rsidRDefault="006D6C97" w:rsidP="00DA44A2">
            <w:pPr>
              <w:rPr>
                <w:lang w:val="nb-NO"/>
              </w:rPr>
            </w:pPr>
            <w:r w:rsidRPr="006C1D31">
              <w:rPr>
                <w:lang w:val="nb-NO"/>
              </w:rPr>
              <w:t> </w:t>
            </w:r>
          </w:p>
        </w:tc>
        <w:tc>
          <w:tcPr>
            <w:tcW w:w="3423" w:type="dxa"/>
            <w:noWrap/>
            <w:hideMark/>
          </w:tcPr>
          <w:p w14:paraId="402AA474" w14:textId="77777777" w:rsidR="006D6C97" w:rsidRPr="006C1D31" w:rsidRDefault="006D6C97" w:rsidP="00DA44A2">
            <w:pPr>
              <w:rPr>
                <w:lang w:val="nb-NO"/>
              </w:rPr>
            </w:pPr>
            <w:r w:rsidRPr="006C1D31">
              <w:rPr>
                <w:lang w:val="nb-NO"/>
              </w:rPr>
              <w:t>kWh/år</w:t>
            </w:r>
          </w:p>
        </w:tc>
        <w:tc>
          <w:tcPr>
            <w:tcW w:w="3946" w:type="dxa"/>
            <w:noWrap/>
            <w:hideMark/>
          </w:tcPr>
          <w:p w14:paraId="3EF3D8AC" w14:textId="77777777" w:rsidR="006D6C97" w:rsidRPr="006C1D31" w:rsidRDefault="006D6C97" w:rsidP="00DA44A2">
            <w:pPr>
              <w:rPr>
                <w:lang w:val="nb-NO"/>
              </w:rPr>
            </w:pPr>
            <w:r w:rsidRPr="006C1D31">
              <w:rPr>
                <w:lang w:val="nb-NO"/>
              </w:rPr>
              <w:t>kWh/m2 år</w:t>
            </w:r>
          </w:p>
        </w:tc>
        <w:tc>
          <w:tcPr>
            <w:tcW w:w="2804" w:type="dxa"/>
            <w:noWrap/>
            <w:hideMark/>
          </w:tcPr>
          <w:p w14:paraId="2BCC12DB" w14:textId="77777777" w:rsidR="006D6C97" w:rsidRPr="006C1D31" w:rsidRDefault="006D6C97" w:rsidP="00DA44A2">
            <w:pPr>
              <w:rPr>
                <w:lang w:val="nb-NO"/>
              </w:rPr>
            </w:pPr>
            <w:r w:rsidRPr="006C1D31">
              <w:rPr>
                <w:lang w:val="nb-NO"/>
              </w:rPr>
              <w:t>kWh/år</w:t>
            </w:r>
          </w:p>
        </w:tc>
        <w:tc>
          <w:tcPr>
            <w:tcW w:w="3946" w:type="dxa"/>
            <w:noWrap/>
            <w:hideMark/>
          </w:tcPr>
          <w:p w14:paraId="4EFC2344" w14:textId="77777777" w:rsidR="006D6C97" w:rsidRPr="006C1D31" w:rsidRDefault="006D6C97" w:rsidP="00DA44A2">
            <w:pPr>
              <w:rPr>
                <w:lang w:val="nb-NO"/>
              </w:rPr>
            </w:pPr>
            <w:r w:rsidRPr="006C1D31">
              <w:rPr>
                <w:lang w:val="nb-NO"/>
              </w:rPr>
              <w:t>kWh/m2 år</w:t>
            </w:r>
          </w:p>
        </w:tc>
      </w:tr>
      <w:tr w:rsidR="006D6C97" w:rsidRPr="006C1D31" w14:paraId="3D499175" w14:textId="77777777" w:rsidTr="00DA44A2">
        <w:trPr>
          <w:trHeight w:val="315"/>
        </w:trPr>
        <w:tc>
          <w:tcPr>
            <w:tcW w:w="5042" w:type="dxa"/>
            <w:noWrap/>
            <w:hideMark/>
          </w:tcPr>
          <w:p w14:paraId="23D0AE6C" w14:textId="77777777" w:rsidR="006D6C97" w:rsidRPr="006C1D31" w:rsidRDefault="006D6C97" w:rsidP="00DA44A2">
            <w:pPr>
              <w:rPr>
                <w:lang w:val="nb-NO"/>
              </w:rPr>
            </w:pPr>
            <w:r w:rsidRPr="006C1D31">
              <w:rPr>
                <w:lang w:val="nb-NO"/>
              </w:rPr>
              <w:t>Oppvarming</w:t>
            </w:r>
          </w:p>
        </w:tc>
        <w:tc>
          <w:tcPr>
            <w:tcW w:w="3423" w:type="dxa"/>
            <w:noWrap/>
          </w:tcPr>
          <w:p w14:paraId="17C02587" w14:textId="77777777" w:rsidR="006D6C97" w:rsidRPr="006C1D31" w:rsidRDefault="006D6C97" w:rsidP="00DA44A2">
            <w:pPr>
              <w:rPr>
                <w:lang w:val="nb-NO"/>
              </w:rPr>
            </w:pPr>
          </w:p>
        </w:tc>
        <w:tc>
          <w:tcPr>
            <w:tcW w:w="3946" w:type="dxa"/>
            <w:noWrap/>
          </w:tcPr>
          <w:p w14:paraId="416C59AD" w14:textId="77777777" w:rsidR="006D6C97" w:rsidRPr="006C1D31" w:rsidRDefault="006D6C97" w:rsidP="00DA44A2">
            <w:pPr>
              <w:rPr>
                <w:lang w:val="nb-NO"/>
              </w:rPr>
            </w:pPr>
          </w:p>
        </w:tc>
        <w:tc>
          <w:tcPr>
            <w:tcW w:w="2804" w:type="dxa"/>
            <w:noWrap/>
          </w:tcPr>
          <w:p w14:paraId="74B90D13" w14:textId="77777777" w:rsidR="006D6C97" w:rsidRPr="006C1D31" w:rsidRDefault="006D6C97" w:rsidP="00DA44A2">
            <w:pPr>
              <w:rPr>
                <w:lang w:val="nb-NO"/>
              </w:rPr>
            </w:pPr>
          </w:p>
        </w:tc>
        <w:tc>
          <w:tcPr>
            <w:tcW w:w="3946" w:type="dxa"/>
            <w:noWrap/>
          </w:tcPr>
          <w:p w14:paraId="7A3779D3" w14:textId="77777777" w:rsidR="006D6C97" w:rsidRPr="006C1D31" w:rsidRDefault="006D6C97" w:rsidP="00DA44A2">
            <w:pPr>
              <w:rPr>
                <w:lang w:val="nb-NO"/>
              </w:rPr>
            </w:pPr>
          </w:p>
        </w:tc>
      </w:tr>
      <w:tr w:rsidR="006D6C97" w:rsidRPr="006C1D31" w14:paraId="2AB9A699" w14:textId="77777777" w:rsidTr="00DA44A2">
        <w:trPr>
          <w:trHeight w:val="315"/>
        </w:trPr>
        <w:tc>
          <w:tcPr>
            <w:tcW w:w="5042" w:type="dxa"/>
            <w:noWrap/>
            <w:hideMark/>
          </w:tcPr>
          <w:p w14:paraId="4A5E0E72" w14:textId="77777777" w:rsidR="006D6C97" w:rsidRPr="006C1D31" w:rsidRDefault="006D6C97" w:rsidP="00DA44A2">
            <w:pPr>
              <w:rPr>
                <w:lang w:val="nb-NO"/>
              </w:rPr>
            </w:pPr>
            <w:r w:rsidRPr="006C1D31">
              <w:rPr>
                <w:lang w:val="nb-NO"/>
              </w:rPr>
              <w:t>Ventilasjon</w:t>
            </w:r>
          </w:p>
        </w:tc>
        <w:tc>
          <w:tcPr>
            <w:tcW w:w="3423" w:type="dxa"/>
            <w:noWrap/>
          </w:tcPr>
          <w:p w14:paraId="155CF632" w14:textId="77777777" w:rsidR="006D6C97" w:rsidRPr="006C1D31" w:rsidRDefault="006D6C97" w:rsidP="00DA44A2">
            <w:pPr>
              <w:rPr>
                <w:lang w:val="nb-NO"/>
              </w:rPr>
            </w:pPr>
          </w:p>
        </w:tc>
        <w:tc>
          <w:tcPr>
            <w:tcW w:w="3946" w:type="dxa"/>
            <w:noWrap/>
          </w:tcPr>
          <w:p w14:paraId="2A5D9A48" w14:textId="77777777" w:rsidR="006D6C97" w:rsidRPr="006C1D31" w:rsidRDefault="006D6C97" w:rsidP="00DA44A2">
            <w:pPr>
              <w:rPr>
                <w:lang w:val="nb-NO"/>
              </w:rPr>
            </w:pPr>
          </w:p>
        </w:tc>
        <w:tc>
          <w:tcPr>
            <w:tcW w:w="2804" w:type="dxa"/>
            <w:noWrap/>
          </w:tcPr>
          <w:p w14:paraId="63F485E2" w14:textId="77777777" w:rsidR="006D6C97" w:rsidRPr="006C1D31" w:rsidRDefault="006D6C97" w:rsidP="00DA44A2">
            <w:pPr>
              <w:rPr>
                <w:lang w:val="nb-NO"/>
              </w:rPr>
            </w:pPr>
          </w:p>
        </w:tc>
        <w:tc>
          <w:tcPr>
            <w:tcW w:w="3946" w:type="dxa"/>
            <w:noWrap/>
          </w:tcPr>
          <w:p w14:paraId="36C1251D" w14:textId="77777777" w:rsidR="006D6C97" w:rsidRPr="006C1D31" w:rsidRDefault="006D6C97" w:rsidP="00DA44A2">
            <w:pPr>
              <w:rPr>
                <w:lang w:val="nb-NO"/>
              </w:rPr>
            </w:pPr>
          </w:p>
        </w:tc>
      </w:tr>
      <w:tr w:rsidR="006D6C97" w:rsidRPr="006C1D31" w14:paraId="3A0E4356" w14:textId="77777777" w:rsidTr="00DA44A2">
        <w:trPr>
          <w:trHeight w:val="315"/>
        </w:trPr>
        <w:tc>
          <w:tcPr>
            <w:tcW w:w="5042" w:type="dxa"/>
            <w:noWrap/>
            <w:hideMark/>
          </w:tcPr>
          <w:p w14:paraId="2F3905FD" w14:textId="77777777" w:rsidR="006D6C97" w:rsidRPr="006C1D31" w:rsidRDefault="006D6C97" w:rsidP="00DA44A2">
            <w:pPr>
              <w:rPr>
                <w:lang w:val="nb-NO"/>
              </w:rPr>
            </w:pPr>
            <w:r w:rsidRPr="006C1D31">
              <w:rPr>
                <w:lang w:val="nb-NO"/>
              </w:rPr>
              <w:t>Varmtvann</w:t>
            </w:r>
          </w:p>
        </w:tc>
        <w:tc>
          <w:tcPr>
            <w:tcW w:w="3423" w:type="dxa"/>
            <w:noWrap/>
          </w:tcPr>
          <w:p w14:paraId="39A77C8C" w14:textId="77777777" w:rsidR="006D6C97" w:rsidRPr="006C1D31" w:rsidRDefault="006D6C97" w:rsidP="00DA44A2">
            <w:pPr>
              <w:rPr>
                <w:lang w:val="nb-NO"/>
              </w:rPr>
            </w:pPr>
          </w:p>
        </w:tc>
        <w:tc>
          <w:tcPr>
            <w:tcW w:w="3946" w:type="dxa"/>
            <w:noWrap/>
          </w:tcPr>
          <w:p w14:paraId="6961E531" w14:textId="77777777" w:rsidR="006D6C97" w:rsidRPr="006C1D31" w:rsidRDefault="006D6C97" w:rsidP="00DA44A2">
            <w:pPr>
              <w:rPr>
                <w:lang w:val="nb-NO"/>
              </w:rPr>
            </w:pPr>
          </w:p>
        </w:tc>
        <w:tc>
          <w:tcPr>
            <w:tcW w:w="2804" w:type="dxa"/>
            <w:noWrap/>
          </w:tcPr>
          <w:p w14:paraId="6BA27CF0" w14:textId="77777777" w:rsidR="006D6C97" w:rsidRPr="006C1D31" w:rsidRDefault="006D6C97" w:rsidP="00DA44A2">
            <w:pPr>
              <w:rPr>
                <w:lang w:val="nb-NO"/>
              </w:rPr>
            </w:pPr>
          </w:p>
        </w:tc>
        <w:tc>
          <w:tcPr>
            <w:tcW w:w="3946" w:type="dxa"/>
            <w:noWrap/>
          </w:tcPr>
          <w:p w14:paraId="539FF1DB" w14:textId="77777777" w:rsidR="006D6C97" w:rsidRPr="006C1D31" w:rsidRDefault="006D6C97" w:rsidP="00DA44A2">
            <w:pPr>
              <w:rPr>
                <w:lang w:val="nb-NO"/>
              </w:rPr>
            </w:pPr>
          </w:p>
        </w:tc>
      </w:tr>
      <w:tr w:rsidR="006D6C97" w:rsidRPr="006C1D31" w14:paraId="2BDD00C2" w14:textId="77777777" w:rsidTr="00DA44A2">
        <w:trPr>
          <w:trHeight w:val="315"/>
        </w:trPr>
        <w:tc>
          <w:tcPr>
            <w:tcW w:w="5042" w:type="dxa"/>
            <w:noWrap/>
            <w:hideMark/>
          </w:tcPr>
          <w:p w14:paraId="503A1FD8" w14:textId="77777777" w:rsidR="006D6C97" w:rsidRPr="006C1D31" w:rsidRDefault="006D6C97" w:rsidP="00DA44A2">
            <w:pPr>
              <w:rPr>
                <w:lang w:val="nb-NO"/>
              </w:rPr>
            </w:pPr>
            <w:r w:rsidRPr="006C1D31">
              <w:rPr>
                <w:lang w:val="nb-NO"/>
              </w:rPr>
              <w:t>Vifter/pumper</w:t>
            </w:r>
          </w:p>
        </w:tc>
        <w:tc>
          <w:tcPr>
            <w:tcW w:w="3423" w:type="dxa"/>
            <w:noWrap/>
          </w:tcPr>
          <w:p w14:paraId="60E486FF" w14:textId="77777777" w:rsidR="006D6C97" w:rsidRPr="006C1D31" w:rsidRDefault="006D6C97" w:rsidP="00DA44A2">
            <w:pPr>
              <w:rPr>
                <w:lang w:val="nb-NO"/>
              </w:rPr>
            </w:pPr>
          </w:p>
        </w:tc>
        <w:tc>
          <w:tcPr>
            <w:tcW w:w="3946" w:type="dxa"/>
            <w:noWrap/>
          </w:tcPr>
          <w:p w14:paraId="3A1BC332" w14:textId="77777777" w:rsidR="006D6C97" w:rsidRPr="006C1D31" w:rsidRDefault="006D6C97" w:rsidP="00DA44A2">
            <w:pPr>
              <w:rPr>
                <w:lang w:val="nb-NO"/>
              </w:rPr>
            </w:pPr>
          </w:p>
        </w:tc>
        <w:tc>
          <w:tcPr>
            <w:tcW w:w="2804" w:type="dxa"/>
            <w:noWrap/>
          </w:tcPr>
          <w:p w14:paraId="561C37D8" w14:textId="77777777" w:rsidR="006D6C97" w:rsidRPr="006C1D31" w:rsidRDefault="006D6C97" w:rsidP="00DA44A2">
            <w:pPr>
              <w:rPr>
                <w:lang w:val="nb-NO"/>
              </w:rPr>
            </w:pPr>
          </w:p>
        </w:tc>
        <w:tc>
          <w:tcPr>
            <w:tcW w:w="3946" w:type="dxa"/>
            <w:noWrap/>
          </w:tcPr>
          <w:p w14:paraId="13973BC7" w14:textId="77777777" w:rsidR="006D6C97" w:rsidRPr="006C1D31" w:rsidRDefault="006D6C97" w:rsidP="00DA44A2">
            <w:pPr>
              <w:rPr>
                <w:lang w:val="nb-NO"/>
              </w:rPr>
            </w:pPr>
          </w:p>
        </w:tc>
      </w:tr>
      <w:tr w:rsidR="006D6C97" w:rsidRPr="006C1D31" w14:paraId="0E98185A" w14:textId="77777777" w:rsidTr="00DA44A2">
        <w:trPr>
          <w:trHeight w:val="315"/>
        </w:trPr>
        <w:tc>
          <w:tcPr>
            <w:tcW w:w="5042" w:type="dxa"/>
            <w:noWrap/>
            <w:hideMark/>
          </w:tcPr>
          <w:p w14:paraId="5872E68C" w14:textId="77777777" w:rsidR="006D6C97" w:rsidRPr="006C1D31" w:rsidRDefault="006D6C97" w:rsidP="00DA44A2">
            <w:pPr>
              <w:rPr>
                <w:lang w:val="nb-NO"/>
              </w:rPr>
            </w:pPr>
            <w:r w:rsidRPr="006C1D31">
              <w:rPr>
                <w:lang w:val="nb-NO"/>
              </w:rPr>
              <w:t>Belysning</w:t>
            </w:r>
          </w:p>
        </w:tc>
        <w:tc>
          <w:tcPr>
            <w:tcW w:w="3423" w:type="dxa"/>
            <w:noWrap/>
          </w:tcPr>
          <w:p w14:paraId="4B035B0E" w14:textId="77777777" w:rsidR="006D6C97" w:rsidRPr="006C1D31" w:rsidRDefault="006D6C97" w:rsidP="00DA44A2">
            <w:pPr>
              <w:rPr>
                <w:lang w:val="nb-NO"/>
              </w:rPr>
            </w:pPr>
          </w:p>
        </w:tc>
        <w:tc>
          <w:tcPr>
            <w:tcW w:w="3946" w:type="dxa"/>
            <w:noWrap/>
          </w:tcPr>
          <w:p w14:paraId="5AC90BE4" w14:textId="77777777" w:rsidR="006D6C97" w:rsidRPr="006C1D31" w:rsidRDefault="006D6C97" w:rsidP="00DA44A2">
            <w:pPr>
              <w:rPr>
                <w:lang w:val="nb-NO"/>
              </w:rPr>
            </w:pPr>
          </w:p>
        </w:tc>
        <w:tc>
          <w:tcPr>
            <w:tcW w:w="2804" w:type="dxa"/>
            <w:noWrap/>
          </w:tcPr>
          <w:p w14:paraId="6DDA0191" w14:textId="77777777" w:rsidR="006D6C97" w:rsidRPr="006C1D31" w:rsidRDefault="006D6C97" w:rsidP="00DA44A2">
            <w:pPr>
              <w:rPr>
                <w:lang w:val="nb-NO"/>
              </w:rPr>
            </w:pPr>
          </w:p>
        </w:tc>
        <w:tc>
          <w:tcPr>
            <w:tcW w:w="3946" w:type="dxa"/>
            <w:noWrap/>
          </w:tcPr>
          <w:p w14:paraId="5F7B0C6A" w14:textId="77777777" w:rsidR="006D6C97" w:rsidRPr="006C1D31" w:rsidRDefault="006D6C97" w:rsidP="00DA44A2">
            <w:pPr>
              <w:rPr>
                <w:lang w:val="nb-NO"/>
              </w:rPr>
            </w:pPr>
          </w:p>
        </w:tc>
      </w:tr>
      <w:tr w:rsidR="006D6C97" w:rsidRPr="006C1D31" w14:paraId="30457308" w14:textId="77777777" w:rsidTr="00DA44A2">
        <w:trPr>
          <w:trHeight w:val="315"/>
        </w:trPr>
        <w:tc>
          <w:tcPr>
            <w:tcW w:w="5042" w:type="dxa"/>
            <w:noWrap/>
            <w:hideMark/>
          </w:tcPr>
          <w:p w14:paraId="7BEAE000" w14:textId="77777777" w:rsidR="006D6C97" w:rsidRPr="006C1D31" w:rsidRDefault="006D6C97" w:rsidP="00DA44A2">
            <w:pPr>
              <w:rPr>
                <w:lang w:val="nb-NO"/>
              </w:rPr>
            </w:pPr>
            <w:r w:rsidRPr="006C1D31">
              <w:rPr>
                <w:lang w:val="nb-NO"/>
              </w:rPr>
              <w:t>Diverse</w:t>
            </w:r>
          </w:p>
        </w:tc>
        <w:tc>
          <w:tcPr>
            <w:tcW w:w="3423" w:type="dxa"/>
            <w:noWrap/>
          </w:tcPr>
          <w:p w14:paraId="7CA05FC0" w14:textId="77777777" w:rsidR="006D6C97" w:rsidRPr="006C1D31" w:rsidRDefault="006D6C97" w:rsidP="00DA44A2">
            <w:pPr>
              <w:rPr>
                <w:lang w:val="nb-NO"/>
              </w:rPr>
            </w:pPr>
          </w:p>
        </w:tc>
        <w:tc>
          <w:tcPr>
            <w:tcW w:w="3946" w:type="dxa"/>
            <w:noWrap/>
          </w:tcPr>
          <w:p w14:paraId="2F863D6A" w14:textId="77777777" w:rsidR="006D6C97" w:rsidRPr="006C1D31" w:rsidRDefault="006D6C97" w:rsidP="00DA44A2">
            <w:pPr>
              <w:rPr>
                <w:lang w:val="nb-NO"/>
              </w:rPr>
            </w:pPr>
          </w:p>
        </w:tc>
        <w:tc>
          <w:tcPr>
            <w:tcW w:w="2804" w:type="dxa"/>
            <w:noWrap/>
          </w:tcPr>
          <w:p w14:paraId="4BEEDE4E" w14:textId="77777777" w:rsidR="006D6C97" w:rsidRPr="006C1D31" w:rsidRDefault="006D6C97" w:rsidP="00DA44A2">
            <w:pPr>
              <w:rPr>
                <w:lang w:val="nb-NO"/>
              </w:rPr>
            </w:pPr>
          </w:p>
        </w:tc>
        <w:tc>
          <w:tcPr>
            <w:tcW w:w="3946" w:type="dxa"/>
            <w:noWrap/>
          </w:tcPr>
          <w:p w14:paraId="25D3252A" w14:textId="77777777" w:rsidR="006D6C97" w:rsidRPr="006C1D31" w:rsidRDefault="006D6C97" w:rsidP="00DA44A2">
            <w:pPr>
              <w:rPr>
                <w:lang w:val="nb-NO"/>
              </w:rPr>
            </w:pPr>
          </w:p>
        </w:tc>
      </w:tr>
      <w:tr w:rsidR="006D6C97" w:rsidRPr="006C1D31" w14:paraId="4336525E" w14:textId="77777777" w:rsidTr="00DA44A2">
        <w:trPr>
          <w:trHeight w:val="372"/>
        </w:trPr>
        <w:tc>
          <w:tcPr>
            <w:tcW w:w="5042" w:type="dxa"/>
            <w:noWrap/>
            <w:hideMark/>
          </w:tcPr>
          <w:p w14:paraId="735ACB47" w14:textId="77777777" w:rsidR="006D6C97" w:rsidRPr="006C1D31" w:rsidRDefault="006D6C97" w:rsidP="00DA44A2">
            <w:pPr>
              <w:rPr>
                <w:lang w:val="nb-NO"/>
              </w:rPr>
            </w:pPr>
            <w:r w:rsidRPr="006C1D31">
              <w:rPr>
                <w:lang w:val="nb-NO"/>
              </w:rPr>
              <w:t>Kjøling</w:t>
            </w:r>
          </w:p>
        </w:tc>
        <w:tc>
          <w:tcPr>
            <w:tcW w:w="3423" w:type="dxa"/>
            <w:noWrap/>
          </w:tcPr>
          <w:p w14:paraId="7D3546AB" w14:textId="77777777" w:rsidR="006D6C97" w:rsidRPr="006C1D31" w:rsidRDefault="006D6C97" w:rsidP="00DA44A2">
            <w:pPr>
              <w:rPr>
                <w:lang w:val="nb-NO"/>
              </w:rPr>
            </w:pPr>
          </w:p>
        </w:tc>
        <w:tc>
          <w:tcPr>
            <w:tcW w:w="3946" w:type="dxa"/>
            <w:noWrap/>
          </w:tcPr>
          <w:p w14:paraId="7FE51344" w14:textId="77777777" w:rsidR="006D6C97" w:rsidRPr="006C1D31" w:rsidRDefault="006D6C97" w:rsidP="00DA44A2">
            <w:pPr>
              <w:rPr>
                <w:lang w:val="nb-NO"/>
              </w:rPr>
            </w:pPr>
          </w:p>
        </w:tc>
        <w:tc>
          <w:tcPr>
            <w:tcW w:w="2804" w:type="dxa"/>
            <w:noWrap/>
          </w:tcPr>
          <w:p w14:paraId="12210F5E" w14:textId="77777777" w:rsidR="006D6C97" w:rsidRPr="006C1D31" w:rsidRDefault="006D6C97" w:rsidP="00DA44A2">
            <w:pPr>
              <w:rPr>
                <w:lang w:val="nb-NO"/>
              </w:rPr>
            </w:pPr>
          </w:p>
        </w:tc>
        <w:tc>
          <w:tcPr>
            <w:tcW w:w="3946" w:type="dxa"/>
            <w:noWrap/>
          </w:tcPr>
          <w:p w14:paraId="19573FC6" w14:textId="77777777" w:rsidR="006D6C97" w:rsidRPr="006C1D31" w:rsidRDefault="006D6C97" w:rsidP="00DA44A2">
            <w:pPr>
              <w:rPr>
                <w:lang w:val="nb-NO"/>
              </w:rPr>
            </w:pPr>
          </w:p>
        </w:tc>
      </w:tr>
      <w:tr w:rsidR="006D6C97" w:rsidRPr="006C1D31" w14:paraId="08A64F32" w14:textId="77777777" w:rsidTr="00DA44A2">
        <w:trPr>
          <w:trHeight w:val="372"/>
        </w:trPr>
        <w:tc>
          <w:tcPr>
            <w:tcW w:w="5042" w:type="dxa"/>
            <w:noWrap/>
            <w:hideMark/>
          </w:tcPr>
          <w:p w14:paraId="1602A5E9" w14:textId="77777777" w:rsidR="006D6C97" w:rsidRPr="006C1D31" w:rsidRDefault="006D6C97" w:rsidP="00DA44A2">
            <w:pPr>
              <w:rPr>
                <w:lang w:val="nb-NO"/>
              </w:rPr>
            </w:pPr>
            <w:r w:rsidRPr="006C1D31">
              <w:rPr>
                <w:lang w:val="nb-NO"/>
              </w:rPr>
              <w:t>SUM</w:t>
            </w:r>
          </w:p>
        </w:tc>
        <w:tc>
          <w:tcPr>
            <w:tcW w:w="3423" w:type="dxa"/>
            <w:noWrap/>
          </w:tcPr>
          <w:p w14:paraId="7EA3933D" w14:textId="77777777" w:rsidR="006D6C97" w:rsidRPr="006C1D31" w:rsidRDefault="006D6C97" w:rsidP="00DA44A2">
            <w:pPr>
              <w:rPr>
                <w:lang w:val="nb-NO"/>
              </w:rPr>
            </w:pPr>
          </w:p>
        </w:tc>
        <w:tc>
          <w:tcPr>
            <w:tcW w:w="3946" w:type="dxa"/>
            <w:noWrap/>
          </w:tcPr>
          <w:p w14:paraId="645482D2" w14:textId="77777777" w:rsidR="006D6C97" w:rsidRPr="006C1D31" w:rsidRDefault="006D6C97" w:rsidP="00DA44A2">
            <w:pPr>
              <w:rPr>
                <w:lang w:val="nb-NO"/>
              </w:rPr>
            </w:pPr>
          </w:p>
        </w:tc>
        <w:tc>
          <w:tcPr>
            <w:tcW w:w="2804" w:type="dxa"/>
            <w:noWrap/>
          </w:tcPr>
          <w:p w14:paraId="192B8F47" w14:textId="77777777" w:rsidR="006D6C97" w:rsidRPr="006C1D31" w:rsidRDefault="006D6C97" w:rsidP="00DA44A2">
            <w:pPr>
              <w:rPr>
                <w:lang w:val="nb-NO"/>
              </w:rPr>
            </w:pPr>
          </w:p>
        </w:tc>
        <w:tc>
          <w:tcPr>
            <w:tcW w:w="3946" w:type="dxa"/>
            <w:noWrap/>
          </w:tcPr>
          <w:p w14:paraId="37245A3B" w14:textId="77777777" w:rsidR="006D6C97" w:rsidRPr="006C1D31" w:rsidRDefault="006D6C97" w:rsidP="00DA44A2">
            <w:pPr>
              <w:rPr>
                <w:lang w:val="nb-NO"/>
              </w:rPr>
            </w:pPr>
          </w:p>
        </w:tc>
      </w:tr>
    </w:tbl>
    <w:p w14:paraId="6F38E8C2" w14:textId="77777777" w:rsidR="006D6C97" w:rsidRPr="006C1D31" w:rsidRDefault="006D6C97" w:rsidP="006D6C97">
      <w:pPr>
        <w:rPr>
          <w:lang w:val="nb-NO"/>
        </w:rPr>
      </w:pPr>
    </w:p>
    <w:p w14:paraId="75465222" w14:textId="77777777" w:rsidR="006D6C97" w:rsidRPr="006C1D31" w:rsidRDefault="006D6C97" w:rsidP="006D6C97">
      <w:pPr>
        <w:pStyle w:val="Overskrift2"/>
        <w:rPr>
          <w:lang w:val="nb-NO"/>
        </w:rPr>
      </w:pPr>
      <w:r w:rsidRPr="006C1D31">
        <w:rPr>
          <w:lang w:val="nb-NO"/>
        </w:rPr>
        <w:t>Oppsummering tiltak eksempelbygg 2 [navn på bygg]</w:t>
      </w:r>
    </w:p>
    <w:tbl>
      <w:tblPr>
        <w:tblStyle w:val="Tabellrutenett"/>
        <w:tblW w:w="5000" w:type="pct"/>
        <w:tblLook w:val="04A0" w:firstRow="1" w:lastRow="0" w:firstColumn="1" w:lastColumn="0" w:noHBand="0" w:noVBand="1"/>
      </w:tblPr>
      <w:tblGrid>
        <w:gridCol w:w="3185"/>
        <w:gridCol w:w="2378"/>
        <w:gridCol w:w="1900"/>
        <w:gridCol w:w="2250"/>
      </w:tblGrid>
      <w:tr w:rsidR="006D6C97" w:rsidRPr="006C1D31" w14:paraId="0D91ABC7" w14:textId="77777777" w:rsidTr="00DA44A2">
        <w:tc>
          <w:tcPr>
            <w:tcW w:w="1640" w:type="pct"/>
            <w:vAlign w:val="center"/>
          </w:tcPr>
          <w:p w14:paraId="25C9E5B4" w14:textId="77777777" w:rsidR="006D6C97" w:rsidRPr="006C1D31" w:rsidRDefault="006D6C97" w:rsidP="00DA44A2">
            <w:pPr>
              <w:jc w:val="center"/>
              <w:rPr>
                <w:szCs w:val="22"/>
                <w:lang w:val="nb-NO"/>
              </w:rPr>
            </w:pPr>
          </w:p>
        </w:tc>
        <w:tc>
          <w:tcPr>
            <w:tcW w:w="1224" w:type="pct"/>
            <w:vAlign w:val="center"/>
          </w:tcPr>
          <w:p w14:paraId="4D7DEDE7" w14:textId="77777777" w:rsidR="006D6C97" w:rsidRPr="006C1D31" w:rsidRDefault="006D6C97" w:rsidP="00DA44A2">
            <w:pPr>
              <w:jc w:val="center"/>
              <w:rPr>
                <w:szCs w:val="22"/>
                <w:lang w:val="nb-NO"/>
              </w:rPr>
            </w:pPr>
            <w:r w:rsidRPr="006C1D31">
              <w:rPr>
                <w:szCs w:val="22"/>
                <w:lang w:val="nb-NO"/>
              </w:rPr>
              <w:t>1. Energibesparelse [kr/år]</w:t>
            </w:r>
          </w:p>
        </w:tc>
        <w:tc>
          <w:tcPr>
            <w:tcW w:w="978" w:type="pct"/>
            <w:vAlign w:val="center"/>
          </w:tcPr>
          <w:p w14:paraId="731C83A4" w14:textId="77777777" w:rsidR="006D6C97" w:rsidRPr="006C1D31" w:rsidRDefault="006D6C97" w:rsidP="00DA44A2">
            <w:pPr>
              <w:jc w:val="center"/>
              <w:rPr>
                <w:szCs w:val="22"/>
                <w:lang w:val="nb-NO"/>
              </w:rPr>
            </w:pPr>
            <w:r w:rsidRPr="006C1D31">
              <w:rPr>
                <w:szCs w:val="22"/>
                <w:lang w:val="nb-NO"/>
              </w:rPr>
              <w:t>2. Investering</w:t>
            </w:r>
          </w:p>
          <w:p w14:paraId="27F32AC8" w14:textId="77777777" w:rsidR="006D6C97" w:rsidRPr="006C1D31" w:rsidRDefault="006D6C97" w:rsidP="00DA44A2">
            <w:pPr>
              <w:jc w:val="center"/>
              <w:rPr>
                <w:szCs w:val="22"/>
                <w:lang w:val="nb-NO"/>
              </w:rPr>
            </w:pPr>
            <w:r w:rsidRPr="006C1D31">
              <w:rPr>
                <w:szCs w:val="22"/>
                <w:lang w:val="nb-NO"/>
              </w:rPr>
              <w:t>[kr]</w:t>
            </w:r>
          </w:p>
        </w:tc>
        <w:tc>
          <w:tcPr>
            <w:tcW w:w="1158" w:type="pct"/>
          </w:tcPr>
          <w:p w14:paraId="36BD0C67" w14:textId="77777777" w:rsidR="006D6C97" w:rsidRPr="006C1D31" w:rsidRDefault="006D6C97" w:rsidP="00DA44A2">
            <w:pPr>
              <w:jc w:val="center"/>
              <w:rPr>
                <w:szCs w:val="22"/>
                <w:lang w:val="nb-NO"/>
              </w:rPr>
            </w:pPr>
            <w:r w:rsidRPr="006C1D31">
              <w:rPr>
                <w:szCs w:val="22"/>
                <w:lang w:val="nb-NO"/>
              </w:rPr>
              <w:t>Tilbakebetalingstid (2./1.) [år]</w:t>
            </w:r>
          </w:p>
        </w:tc>
      </w:tr>
      <w:tr w:rsidR="006D6C97" w:rsidRPr="006C1D31" w14:paraId="122B27F8" w14:textId="77777777" w:rsidTr="00DA44A2">
        <w:tc>
          <w:tcPr>
            <w:tcW w:w="1640" w:type="pct"/>
          </w:tcPr>
          <w:p w14:paraId="2877BB66" w14:textId="77777777" w:rsidR="006D6C97" w:rsidRPr="006C1D31" w:rsidRDefault="006D6C97" w:rsidP="00DA44A2">
            <w:pPr>
              <w:rPr>
                <w:szCs w:val="22"/>
                <w:lang w:val="nb-NO"/>
              </w:rPr>
            </w:pPr>
            <w:r w:rsidRPr="006C1D31">
              <w:rPr>
                <w:szCs w:val="22"/>
                <w:lang w:val="nb-NO"/>
              </w:rPr>
              <w:t>Tiltaksbeskrivelse - tiltak 1 [tiltaksnavn]</w:t>
            </w:r>
          </w:p>
        </w:tc>
        <w:tc>
          <w:tcPr>
            <w:tcW w:w="1224" w:type="pct"/>
          </w:tcPr>
          <w:p w14:paraId="145D042F" w14:textId="77777777" w:rsidR="006D6C97" w:rsidRPr="006C1D31" w:rsidRDefault="006D6C97" w:rsidP="00DA44A2">
            <w:pPr>
              <w:rPr>
                <w:szCs w:val="22"/>
                <w:lang w:val="nb-NO"/>
              </w:rPr>
            </w:pPr>
          </w:p>
        </w:tc>
        <w:tc>
          <w:tcPr>
            <w:tcW w:w="978" w:type="pct"/>
          </w:tcPr>
          <w:p w14:paraId="4F764787" w14:textId="77777777" w:rsidR="006D6C97" w:rsidRPr="006C1D31" w:rsidRDefault="006D6C97" w:rsidP="00DA44A2">
            <w:pPr>
              <w:rPr>
                <w:szCs w:val="22"/>
                <w:lang w:val="nb-NO"/>
              </w:rPr>
            </w:pPr>
          </w:p>
        </w:tc>
        <w:tc>
          <w:tcPr>
            <w:tcW w:w="1158" w:type="pct"/>
          </w:tcPr>
          <w:p w14:paraId="07A2F8B0" w14:textId="77777777" w:rsidR="006D6C97" w:rsidRPr="006C1D31" w:rsidRDefault="006D6C97" w:rsidP="00DA44A2">
            <w:pPr>
              <w:rPr>
                <w:szCs w:val="22"/>
                <w:lang w:val="nb-NO"/>
              </w:rPr>
            </w:pPr>
          </w:p>
        </w:tc>
      </w:tr>
      <w:tr w:rsidR="006D6C97" w:rsidRPr="006C1D31" w14:paraId="4CE0F871" w14:textId="77777777" w:rsidTr="00DA44A2">
        <w:tc>
          <w:tcPr>
            <w:tcW w:w="1640" w:type="pct"/>
          </w:tcPr>
          <w:p w14:paraId="1CA91922" w14:textId="77777777" w:rsidR="006D6C97" w:rsidRPr="006C1D31" w:rsidRDefault="006D6C97" w:rsidP="00DA44A2">
            <w:pPr>
              <w:rPr>
                <w:szCs w:val="22"/>
                <w:lang w:val="nb-NO"/>
              </w:rPr>
            </w:pPr>
            <w:r w:rsidRPr="006C1D31">
              <w:rPr>
                <w:szCs w:val="22"/>
                <w:lang w:val="nb-NO"/>
              </w:rPr>
              <w:t>Tiltaksbeskrivelse - tiltak 2 [tiltaksnavn]</w:t>
            </w:r>
          </w:p>
        </w:tc>
        <w:tc>
          <w:tcPr>
            <w:tcW w:w="1224" w:type="pct"/>
          </w:tcPr>
          <w:p w14:paraId="1E35DE22" w14:textId="77777777" w:rsidR="006D6C97" w:rsidRPr="006C1D31" w:rsidRDefault="006D6C97" w:rsidP="00DA44A2">
            <w:pPr>
              <w:rPr>
                <w:szCs w:val="22"/>
                <w:lang w:val="nb-NO"/>
              </w:rPr>
            </w:pPr>
          </w:p>
        </w:tc>
        <w:tc>
          <w:tcPr>
            <w:tcW w:w="978" w:type="pct"/>
          </w:tcPr>
          <w:p w14:paraId="13977B59" w14:textId="77777777" w:rsidR="006D6C97" w:rsidRPr="006C1D31" w:rsidRDefault="006D6C97" w:rsidP="00DA44A2">
            <w:pPr>
              <w:rPr>
                <w:szCs w:val="22"/>
                <w:lang w:val="nb-NO"/>
              </w:rPr>
            </w:pPr>
          </w:p>
        </w:tc>
        <w:tc>
          <w:tcPr>
            <w:tcW w:w="1158" w:type="pct"/>
          </w:tcPr>
          <w:p w14:paraId="3563B344" w14:textId="77777777" w:rsidR="006D6C97" w:rsidRPr="006C1D31" w:rsidRDefault="006D6C97" w:rsidP="00DA44A2">
            <w:pPr>
              <w:rPr>
                <w:szCs w:val="22"/>
                <w:lang w:val="nb-NO"/>
              </w:rPr>
            </w:pPr>
          </w:p>
        </w:tc>
      </w:tr>
      <w:tr w:rsidR="006D6C97" w:rsidRPr="006C1D31" w14:paraId="28D08CD0" w14:textId="77777777" w:rsidTr="00DA44A2">
        <w:tc>
          <w:tcPr>
            <w:tcW w:w="1640" w:type="pct"/>
          </w:tcPr>
          <w:p w14:paraId="6DA7DE7D" w14:textId="77777777" w:rsidR="006D6C97" w:rsidRPr="006C1D31" w:rsidRDefault="006D6C97" w:rsidP="00DA44A2">
            <w:pPr>
              <w:rPr>
                <w:szCs w:val="22"/>
                <w:lang w:val="nb-NO"/>
              </w:rPr>
            </w:pPr>
            <w:r w:rsidRPr="006C1D31">
              <w:rPr>
                <w:szCs w:val="22"/>
                <w:lang w:val="nb-NO"/>
              </w:rPr>
              <w:t>Tiltaksbeskrivelse - tiltak 3 [tiltaksnavn]</w:t>
            </w:r>
          </w:p>
        </w:tc>
        <w:tc>
          <w:tcPr>
            <w:tcW w:w="1224" w:type="pct"/>
          </w:tcPr>
          <w:p w14:paraId="5C0F60A3" w14:textId="77777777" w:rsidR="006D6C97" w:rsidRPr="006C1D31" w:rsidRDefault="006D6C97" w:rsidP="00DA44A2">
            <w:pPr>
              <w:rPr>
                <w:szCs w:val="22"/>
                <w:lang w:val="nb-NO"/>
              </w:rPr>
            </w:pPr>
          </w:p>
        </w:tc>
        <w:tc>
          <w:tcPr>
            <w:tcW w:w="978" w:type="pct"/>
          </w:tcPr>
          <w:p w14:paraId="54FB378A" w14:textId="77777777" w:rsidR="006D6C97" w:rsidRPr="006C1D31" w:rsidRDefault="006D6C97" w:rsidP="00DA44A2">
            <w:pPr>
              <w:rPr>
                <w:szCs w:val="22"/>
                <w:lang w:val="nb-NO"/>
              </w:rPr>
            </w:pPr>
          </w:p>
        </w:tc>
        <w:tc>
          <w:tcPr>
            <w:tcW w:w="1158" w:type="pct"/>
          </w:tcPr>
          <w:p w14:paraId="448E794E" w14:textId="77777777" w:rsidR="006D6C97" w:rsidRPr="006C1D31" w:rsidRDefault="006D6C97" w:rsidP="00DA44A2">
            <w:pPr>
              <w:rPr>
                <w:szCs w:val="22"/>
                <w:lang w:val="nb-NO"/>
              </w:rPr>
            </w:pPr>
          </w:p>
        </w:tc>
      </w:tr>
      <w:tr w:rsidR="006D6C97" w:rsidRPr="006C1D31" w14:paraId="1A160E62" w14:textId="77777777" w:rsidTr="00DA44A2">
        <w:tc>
          <w:tcPr>
            <w:tcW w:w="1640" w:type="pct"/>
          </w:tcPr>
          <w:p w14:paraId="63B6DB7B" w14:textId="77777777" w:rsidR="006D6C97" w:rsidRPr="006C1D31" w:rsidRDefault="006D6C97" w:rsidP="00DA44A2">
            <w:pPr>
              <w:rPr>
                <w:szCs w:val="22"/>
                <w:lang w:val="nb-NO"/>
              </w:rPr>
            </w:pPr>
            <w:r w:rsidRPr="006C1D31">
              <w:rPr>
                <w:szCs w:val="22"/>
                <w:lang w:val="nb-NO"/>
              </w:rPr>
              <w:t>Tiltaksbeskrivelse - tiltak 4 [tiltaksnavn]</w:t>
            </w:r>
          </w:p>
        </w:tc>
        <w:tc>
          <w:tcPr>
            <w:tcW w:w="1224" w:type="pct"/>
          </w:tcPr>
          <w:p w14:paraId="790EE84E" w14:textId="77777777" w:rsidR="006D6C97" w:rsidRPr="006C1D31" w:rsidRDefault="006D6C97" w:rsidP="00DA44A2">
            <w:pPr>
              <w:rPr>
                <w:szCs w:val="22"/>
                <w:lang w:val="nb-NO"/>
              </w:rPr>
            </w:pPr>
          </w:p>
        </w:tc>
        <w:tc>
          <w:tcPr>
            <w:tcW w:w="978" w:type="pct"/>
          </w:tcPr>
          <w:p w14:paraId="4BF2E462" w14:textId="77777777" w:rsidR="006D6C97" w:rsidRPr="006C1D31" w:rsidRDefault="006D6C97" w:rsidP="00DA44A2">
            <w:pPr>
              <w:rPr>
                <w:szCs w:val="22"/>
                <w:lang w:val="nb-NO"/>
              </w:rPr>
            </w:pPr>
          </w:p>
        </w:tc>
        <w:tc>
          <w:tcPr>
            <w:tcW w:w="1158" w:type="pct"/>
          </w:tcPr>
          <w:p w14:paraId="40305ABE" w14:textId="77777777" w:rsidR="006D6C97" w:rsidRPr="006C1D31" w:rsidRDefault="006D6C97" w:rsidP="00DA44A2">
            <w:pPr>
              <w:rPr>
                <w:szCs w:val="22"/>
                <w:lang w:val="nb-NO"/>
              </w:rPr>
            </w:pPr>
          </w:p>
        </w:tc>
      </w:tr>
      <w:tr w:rsidR="006D6C97" w:rsidRPr="006C1D31" w14:paraId="0541F2B9" w14:textId="77777777" w:rsidTr="00DA44A2">
        <w:tc>
          <w:tcPr>
            <w:tcW w:w="1640" w:type="pct"/>
          </w:tcPr>
          <w:p w14:paraId="5B327388" w14:textId="77777777" w:rsidR="006D6C97" w:rsidRPr="006C1D31" w:rsidRDefault="006D6C97" w:rsidP="00DA44A2">
            <w:pPr>
              <w:rPr>
                <w:szCs w:val="22"/>
                <w:lang w:val="nb-NO"/>
              </w:rPr>
            </w:pPr>
            <w:r w:rsidRPr="006C1D31">
              <w:rPr>
                <w:szCs w:val="22"/>
                <w:lang w:val="nb-NO"/>
              </w:rPr>
              <w:t>Tiltaksbeskrivelse - tiltak 5 [tiltaksnavn]</w:t>
            </w:r>
          </w:p>
        </w:tc>
        <w:tc>
          <w:tcPr>
            <w:tcW w:w="1224" w:type="pct"/>
          </w:tcPr>
          <w:p w14:paraId="39870F82" w14:textId="77777777" w:rsidR="006D6C97" w:rsidRPr="006C1D31" w:rsidRDefault="006D6C97" w:rsidP="00DA44A2">
            <w:pPr>
              <w:rPr>
                <w:szCs w:val="22"/>
                <w:lang w:val="nb-NO"/>
              </w:rPr>
            </w:pPr>
          </w:p>
        </w:tc>
        <w:tc>
          <w:tcPr>
            <w:tcW w:w="978" w:type="pct"/>
          </w:tcPr>
          <w:p w14:paraId="0D6AC5AC" w14:textId="77777777" w:rsidR="006D6C97" w:rsidRPr="006C1D31" w:rsidRDefault="006D6C97" w:rsidP="00DA44A2">
            <w:pPr>
              <w:rPr>
                <w:szCs w:val="22"/>
                <w:lang w:val="nb-NO"/>
              </w:rPr>
            </w:pPr>
          </w:p>
        </w:tc>
        <w:tc>
          <w:tcPr>
            <w:tcW w:w="1158" w:type="pct"/>
          </w:tcPr>
          <w:p w14:paraId="542E09FC" w14:textId="77777777" w:rsidR="006D6C97" w:rsidRPr="006C1D31" w:rsidRDefault="006D6C97" w:rsidP="00DA44A2">
            <w:pPr>
              <w:rPr>
                <w:szCs w:val="22"/>
                <w:lang w:val="nb-NO"/>
              </w:rPr>
            </w:pPr>
          </w:p>
        </w:tc>
      </w:tr>
      <w:tr w:rsidR="006D6C97" w:rsidRPr="006C1D31" w14:paraId="46FA3856" w14:textId="77777777" w:rsidTr="00DA44A2">
        <w:tc>
          <w:tcPr>
            <w:tcW w:w="1640" w:type="pct"/>
          </w:tcPr>
          <w:p w14:paraId="4E096571" w14:textId="77777777" w:rsidR="006D6C97" w:rsidRPr="006C1D31" w:rsidRDefault="006D6C97" w:rsidP="00DA44A2">
            <w:pPr>
              <w:rPr>
                <w:szCs w:val="22"/>
                <w:lang w:val="nb-NO"/>
              </w:rPr>
            </w:pPr>
            <w:r w:rsidRPr="006C1D31">
              <w:rPr>
                <w:szCs w:val="22"/>
                <w:lang w:val="nb-NO"/>
              </w:rPr>
              <w:t>Tiltaksbeskrivelse - tiltak 6 [tiltaksnavn]</w:t>
            </w:r>
          </w:p>
        </w:tc>
        <w:tc>
          <w:tcPr>
            <w:tcW w:w="1224" w:type="pct"/>
          </w:tcPr>
          <w:p w14:paraId="59858FC5" w14:textId="77777777" w:rsidR="006D6C97" w:rsidRPr="006C1D31" w:rsidRDefault="006D6C97" w:rsidP="00DA44A2">
            <w:pPr>
              <w:rPr>
                <w:szCs w:val="22"/>
                <w:lang w:val="nb-NO"/>
              </w:rPr>
            </w:pPr>
          </w:p>
        </w:tc>
        <w:tc>
          <w:tcPr>
            <w:tcW w:w="978" w:type="pct"/>
          </w:tcPr>
          <w:p w14:paraId="73E94BBC" w14:textId="77777777" w:rsidR="006D6C97" w:rsidRPr="006C1D31" w:rsidRDefault="006D6C97" w:rsidP="00DA44A2">
            <w:pPr>
              <w:rPr>
                <w:szCs w:val="22"/>
                <w:lang w:val="nb-NO"/>
              </w:rPr>
            </w:pPr>
          </w:p>
        </w:tc>
        <w:tc>
          <w:tcPr>
            <w:tcW w:w="1158" w:type="pct"/>
          </w:tcPr>
          <w:p w14:paraId="580B5CF6" w14:textId="77777777" w:rsidR="006D6C97" w:rsidRPr="006C1D31" w:rsidRDefault="006D6C97" w:rsidP="00DA44A2">
            <w:pPr>
              <w:rPr>
                <w:szCs w:val="22"/>
                <w:lang w:val="nb-NO"/>
              </w:rPr>
            </w:pPr>
          </w:p>
        </w:tc>
      </w:tr>
      <w:tr w:rsidR="006D6C97" w:rsidRPr="006C1D31" w14:paraId="687543B0" w14:textId="77777777" w:rsidTr="00DA44A2">
        <w:tc>
          <w:tcPr>
            <w:tcW w:w="1640" w:type="pct"/>
          </w:tcPr>
          <w:p w14:paraId="08501576" w14:textId="77777777" w:rsidR="006D6C97" w:rsidRPr="006C1D31" w:rsidRDefault="006D6C97" w:rsidP="00DA44A2">
            <w:pPr>
              <w:rPr>
                <w:szCs w:val="22"/>
                <w:lang w:val="nb-NO"/>
              </w:rPr>
            </w:pPr>
            <w:r w:rsidRPr="006C1D31">
              <w:rPr>
                <w:szCs w:val="22"/>
                <w:lang w:val="nb-NO"/>
              </w:rPr>
              <w:t>Tiltaksbeskrivelse - tiltak 7 [tiltaksnavn]</w:t>
            </w:r>
          </w:p>
        </w:tc>
        <w:tc>
          <w:tcPr>
            <w:tcW w:w="1224" w:type="pct"/>
          </w:tcPr>
          <w:p w14:paraId="0353F7A8" w14:textId="77777777" w:rsidR="006D6C97" w:rsidRPr="006C1D31" w:rsidRDefault="006D6C97" w:rsidP="00DA44A2">
            <w:pPr>
              <w:rPr>
                <w:szCs w:val="22"/>
                <w:lang w:val="nb-NO"/>
              </w:rPr>
            </w:pPr>
          </w:p>
        </w:tc>
        <w:tc>
          <w:tcPr>
            <w:tcW w:w="978" w:type="pct"/>
          </w:tcPr>
          <w:p w14:paraId="4750ACD1" w14:textId="77777777" w:rsidR="006D6C97" w:rsidRPr="006C1D31" w:rsidRDefault="006D6C97" w:rsidP="00DA44A2">
            <w:pPr>
              <w:rPr>
                <w:szCs w:val="22"/>
                <w:lang w:val="nb-NO"/>
              </w:rPr>
            </w:pPr>
          </w:p>
        </w:tc>
        <w:tc>
          <w:tcPr>
            <w:tcW w:w="1158" w:type="pct"/>
          </w:tcPr>
          <w:p w14:paraId="7D029E06" w14:textId="77777777" w:rsidR="006D6C97" w:rsidRPr="006C1D31" w:rsidRDefault="006D6C97" w:rsidP="00DA44A2">
            <w:pPr>
              <w:rPr>
                <w:szCs w:val="22"/>
                <w:lang w:val="nb-NO"/>
              </w:rPr>
            </w:pPr>
          </w:p>
        </w:tc>
      </w:tr>
      <w:tr w:rsidR="006D6C97" w:rsidRPr="006C1D31" w14:paraId="177EFDBD" w14:textId="77777777" w:rsidTr="00DA44A2">
        <w:tc>
          <w:tcPr>
            <w:tcW w:w="1640" w:type="pct"/>
          </w:tcPr>
          <w:p w14:paraId="75B2AC59" w14:textId="77777777" w:rsidR="006D6C97" w:rsidRPr="006C1D31" w:rsidRDefault="006D6C97" w:rsidP="00DA44A2">
            <w:pPr>
              <w:rPr>
                <w:szCs w:val="22"/>
                <w:lang w:val="nb-NO"/>
              </w:rPr>
            </w:pPr>
            <w:r w:rsidRPr="006C1D31">
              <w:rPr>
                <w:szCs w:val="22"/>
                <w:lang w:val="nb-NO"/>
              </w:rPr>
              <w:t>Tiltaksbeskrivelse - tiltak 8 [tiltaksnavn]</w:t>
            </w:r>
          </w:p>
        </w:tc>
        <w:tc>
          <w:tcPr>
            <w:tcW w:w="1224" w:type="pct"/>
          </w:tcPr>
          <w:p w14:paraId="628AC45F" w14:textId="77777777" w:rsidR="006D6C97" w:rsidRPr="006C1D31" w:rsidRDefault="006D6C97" w:rsidP="00DA44A2">
            <w:pPr>
              <w:rPr>
                <w:szCs w:val="22"/>
                <w:lang w:val="nb-NO"/>
              </w:rPr>
            </w:pPr>
          </w:p>
        </w:tc>
        <w:tc>
          <w:tcPr>
            <w:tcW w:w="978" w:type="pct"/>
          </w:tcPr>
          <w:p w14:paraId="009C5C0A" w14:textId="77777777" w:rsidR="006D6C97" w:rsidRPr="006C1D31" w:rsidRDefault="006D6C97" w:rsidP="00DA44A2">
            <w:pPr>
              <w:rPr>
                <w:szCs w:val="22"/>
                <w:lang w:val="nb-NO"/>
              </w:rPr>
            </w:pPr>
          </w:p>
        </w:tc>
        <w:tc>
          <w:tcPr>
            <w:tcW w:w="1158" w:type="pct"/>
          </w:tcPr>
          <w:p w14:paraId="098391DA" w14:textId="77777777" w:rsidR="006D6C97" w:rsidRPr="006C1D31" w:rsidRDefault="006D6C97" w:rsidP="00DA44A2">
            <w:pPr>
              <w:rPr>
                <w:szCs w:val="22"/>
                <w:lang w:val="nb-NO"/>
              </w:rPr>
            </w:pPr>
          </w:p>
        </w:tc>
      </w:tr>
      <w:tr w:rsidR="006D6C97" w:rsidRPr="006C1D31" w14:paraId="0A02389F" w14:textId="77777777" w:rsidTr="00DA44A2">
        <w:tc>
          <w:tcPr>
            <w:tcW w:w="1640" w:type="pct"/>
          </w:tcPr>
          <w:p w14:paraId="7DD8FAB5" w14:textId="77777777" w:rsidR="006D6C97" w:rsidRPr="006C1D31" w:rsidRDefault="006D6C97" w:rsidP="00DA44A2">
            <w:pPr>
              <w:rPr>
                <w:szCs w:val="22"/>
                <w:lang w:val="nb-NO"/>
              </w:rPr>
            </w:pPr>
            <w:r w:rsidRPr="006C1D31">
              <w:rPr>
                <w:szCs w:val="22"/>
                <w:lang w:val="nb-NO"/>
              </w:rPr>
              <w:t>Tiltaksbeskrivelse - tiltak 9 [tiltaksnavn]</w:t>
            </w:r>
          </w:p>
        </w:tc>
        <w:tc>
          <w:tcPr>
            <w:tcW w:w="1224" w:type="pct"/>
          </w:tcPr>
          <w:p w14:paraId="0816FF69" w14:textId="77777777" w:rsidR="006D6C97" w:rsidRPr="006C1D31" w:rsidRDefault="006D6C97" w:rsidP="00DA44A2">
            <w:pPr>
              <w:rPr>
                <w:szCs w:val="22"/>
                <w:lang w:val="nb-NO"/>
              </w:rPr>
            </w:pPr>
          </w:p>
        </w:tc>
        <w:tc>
          <w:tcPr>
            <w:tcW w:w="978" w:type="pct"/>
          </w:tcPr>
          <w:p w14:paraId="75510E92" w14:textId="77777777" w:rsidR="006D6C97" w:rsidRPr="006C1D31" w:rsidRDefault="006D6C97" w:rsidP="00DA44A2">
            <w:pPr>
              <w:rPr>
                <w:szCs w:val="22"/>
                <w:lang w:val="nb-NO"/>
              </w:rPr>
            </w:pPr>
          </w:p>
        </w:tc>
        <w:tc>
          <w:tcPr>
            <w:tcW w:w="1158" w:type="pct"/>
          </w:tcPr>
          <w:p w14:paraId="41A8F66B" w14:textId="77777777" w:rsidR="006D6C97" w:rsidRPr="006C1D31" w:rsidRDefault="006D6C97" w:rsidP="00DA44A2">
            <w:pPr>
              <w:rPr>
                <w:szCs w:val="22"/>
                <w:lang w:val="nb-NO"/>
              </w:rPr>
            </w:pPr>
          </w:p>
        </w:tc>
      </w:tr>
      <w:tr w:rsidR="006D6C97" w:rsidRPr="006C1D31" w14:paraId="6F874B99" w14:textId="77777777" w:rsidTr="00DA44A2">
        <w:tc>
          <w:tcPr>
            <w:tcW w:w="1640" w:type="pct"/>
          </w:tcPr>
          <w:p w14:paraId="1242E5C2" w14:textId="77777777" w:rsidR="006D6C97" w:rsidRPr="006C1D31" w:rsidRDefault="006D6C97" w:rsidP="00DA44A2">
            <w:pPr>
              <w:rPr>
                <w:szCs w:val="22"/>
                <w:lang w:val="nb-NO"/>
              </w:rPr>
            </w:pPr>
            <w:r w:rsidRPr="006C1D31">
              <w:rPr>
                <w:szCs w:val="22"/>
                <w:lang w:val="nb-NO"/>
              </w:rPr>
              <w:t>Tiltaksbeskrivelse - tiltak 10 [tiltaksnavn]</w:t>
            </w:r>
          </w:p>
        </w:tc>
        <w:tc>
          <w:tcPr>
            <w:tcW w:w="1224" w:type="pct"/>
          </w:tcPr>
          <w:p w14:paraId="2B750D95" w14:textId="77777777" w:rsidR="006D6C97" w:rsidRPr="006C1D31" w:rsidRDefault="006D6C97" w:rsidP="00DA44A2">
            <w:pPr>
              <w:rPr>
                <w:szCs w:val="22"/>
                <w:lang w:val="nb-NO"/>
              </w:rPr>
            </w:pPr>
          </w:p>
        </w:tc>
        <w:tc>
          <w:tcPr>
            <w:tcW w:w="978" w:type="pct"/>
          </w:tcPr>
          <w:p w14:paraId="4496D942" w14:textId="77777777" w:rsidR="006D6C97" w:rsidRPr="006C1D31" w:rsidRDefault="006D6C97" w:rsidP="00DA44A2">
            <w:pPr>
              <w:rPr>
                <w:szCs w:val="22"/>
                <w:lang w:val="nb-NO"/>
              </w:rPr>
            </w:pPr>
          </w:p>
        </w:tc>
        <w:tc>
          <w:tcPr>
            <w:tcW w:w="1158" w:type="pct"/>
          </w:tcPr>
          <w:p w14:paraId="6A19816E" w14:textId="77777777" w:rsidR="006D6C97" w:rsidRPr="006C1D31" w:rsidRDefault="006D6C97" w:rsidP="00DA44A2">
            <w:pPr>
              <w:rPr>
                <w:szCs w:val="22"/>
                <w:lang w:val="nb-NO"/>
              </w:rPr>
            </w:pPr>
          </w:p>
        </w:tc>
      </w:tr>
      <w:tr w:rsidR="006D6C97" w:rsidRPr="006C1D31" w14:paraId="1AAF5B07" w14:textId="77777777" w:rsidTr="00DA44A2">
        <w:tc>
          <w:tcPr>
            <w:tcW w:w="1640" w:type="pct"/>
          </w:tcPr>
          <w:p w14:paraId="346C2957" w14:textId="77777777" w:rsidR="006D6C97" w:rsidRPr="006C1D31" w:rsidRDefault="006D6C97" w:rsidP="00DA44A2">
            <w:pPr>
              <w:rPr>
                <w:szCs w:val="22"/>
                <w:lang w:val="nb-NO"/>
              </w:rPr>
            </w:pPr>
            <w:r w:rsidRPr="006C1D31">
              <w:rPr>
                <w:szCs w:val="22"/>
                <w:lang w:val="nb-NO"/>
              </w:rPr>
              <w:t>Tiltaksbeskrivelse - tiltak 11 [tiltaksnavn]</w:t>
            </w:r>
          </w:p>
        </w:tc>
        <w:tc>
          <w:tcPr>
            <w:tcW w:w="1224" w:type="pct"/>
          </w:tcPr>
          <w:p w14:paraId="347AB2B7" w14:textId="77777777" w:rsidR="006D6C97" w:rsidRPr="006C1D31" w:rsidRDefault="006D6C97" w:rsidP="00DA44A2">
            <w:pPr>
              <w:rPr>
                <w:szCs w:val="22"/>
                <w:lang w:val="nb-NO"/>
              </w:rPr>
            </w:pPr>
          </w:p>
        </w:tc>
        <w:tc>
          <w:tcPr>
            <w:tcW w:w="978" w:type="pct"/>
          </w:tcPr>
          <w:p w14:paraId="6226F497" w14:textId="77777777" w:rsidR="006D6C97" w:rsidRPr="006C1D31" w:rsidRDefault="006D6C97" w:rsidP="00DA44A2">
            <w:pPr>
              <w:rPr>
                <w:szCs w:val="22"/>
                <w:lang w:val="nb-NO"/>
              </w:rPr>
            </w:pPr>
          </w:p>
        </w:tc>
        <w:tc>
          <w:tcPr>
            <w:tcW w:w="1158" w:type="pct"/>
          </w:tcPr>
          <w:p w14:paraId="0B822418" w14:textId="77777777" w:rsidR="006D6C97" w:rsidRPr="006C1D31" w:rsidRDefault="006D6C97" w:rsidP="00DA44A2">
            <w:pPr>
              <w:rPr>
                <w:szCs w:val="22"/>
                <w:lang w:val="nb-NO"/>
              </w:rPr>
            </w:pPr>
          </w:p>
        </w:tc>
      </w:tr>
      <w:tr w:rsidR="006D6C97" w:rsidRPr="006C1D31" w14:paraId="6CC8B2BF" w14:textId="77777777" w:rsidTr="00DA44A2">
        <w:tc>
          <w:tcPr>
            <w:tcW w:w="1640" w:type="pct"/>
          </w:tcPr>
          <w:p w14:paraId="5443D8C2" w14:textId="77777777" w:rsidR="006D6C97" w:rsidRPr="006C1D31" w:rsidRDefault="006D6C97" w:rsidP="00DA44A2">
            <w:pPr>
              <w:rPr>
                <w:szCs w:val="22"/>
                <w:lang w:val="nb-NO"/>
              </w:rPr>
            </w:pPr>
            <w:r w:rsidRPr="006C1D31">
              <w:rPr>
                <w:szCs w:val="22"/>
                <w:lang w:val="nb-NO"/>
              </w:rPr>
              <w:t>Tiltaksbeskrivelse - tiltak 12 [tiltaksnavn]</w:t>
            </w:r>
          </w:p>
        </w:tc>
        <w:tc>
          <w:tcPr>
            <w:tcW w:w="1224" w:type="pct"/>
          </w:tcPr>
          <w:p w14:paraId="49DF73AD" w14:textId="77777777" w:rsidR="006D6C97" w:rsidRPr="006C1D31" w:rsidRDefault="006D6C97" w:rsidP="00DA44A2">
            <w:pPr>
              <w:rPr>
                <w:szCs w:val="22"/>
                <w:lang w:val="nb-NO"/>
              </w:rPr>
            </w:pPr>
          </w:p>
        </w:tc>
        <w:tc>
          <w:tcPr>
            <w:tcW w:w="978" w:type="pct"/>
          </w:tcPr>
          <w:p w14:paraId="1C658E97" w14:textId="77777777" w:rsidR="006D6C97" w:rsidRPr="006C1D31" w:rsidRDefault="006D6C97" w:rsidP="00DA44A2">
            <w:pPr>
              <w:rPr>
                <w:szCs w:val="22"/>
                <w:lang w:val="nb-NO"/>
              </w:rPr>
            </w:pPr>
          </w:p>
        </w:tc>
        <w:tc>
          <w:tcPr>
            <w:tcW w:w="1158" w:type="pct"/>
          </w:tcPr>
          <w:p w14:paraId="7F1BE90E" w14:textId="77777777" w:rsidR="006D6C97" w:rsidRPr="006C1D31" w:rsidRDefault="006D6C97" w:rsidP="00DA44A2">
            <w:pPr>
              <w:rPr>
                <w:szCs w:val="22"/>
                <w:lang w:val="nb-NO"/>
              </w:rPr>
            </w:pPr>
          </w:p>
        </w:tc>
      </w:tr>
      <w:tr w:rsidR="006D6C97" w:rsidRPr="006C1D31" w14:paraId="1BA75F7F" w14:textId="77777777" w:rsidTr="00DA44A2">
        <w:tc>
          <w:tcPr>
            <w:tcW w:w="1640" w:type="pct"/>
          </w:tcPr>
          <w:p w14:paraId="6A7E428B" w14:textId="77777777" w:rsidR="006D6C97" w:rsidRPr="006C1D31" w:rsidRDefault="006D6C97" w:rsidP="00DA44A2">
            <w:pPr>
              <w:rPr>
                <w:szCs w:val="22"/>
                <w:lang w:val="nb-NO"/>
              </w:rPr>
            </w:pPr>
            <w:r w:rsidRPr="006C1D31">
              <w:rPr>
                <w:szCs w:val="22"/>
                <w:lang w:val="nb-NO"/>
              </w:rPr>
              <w:lastRenderedPageBreak/>
              <w:t>Tiltaksbeskrivelse - tiltak 13 [tiltaksnavn]</w:t>
            </w:r>
          </w:p>
        </w:tc>
        <w:tc>
          <w:tcPr>
            <w:tcW w:w="1224" w:type="pct"/>
          </w:tcPr>
          <w:p w14:paraId="08CBC3C3" w14:textId="77777777" w:rsidR="006D6C97" w:rsidRPr="006C1D31" w:rsidRDefault="006D6C97" w:rsidP="00DA44A2">
            <w:pPr>
              <w:rPr>
                <w:szCs w:val="22"/>
                <w:lang w:val="nb-NO"/>
              </w:rPr>
            </w:pPr>
          </w:p>
        </w:tc>
        <w:tc>
          <w:tcPr>
            <w:tcW w:w="978" w:type="pct"/>
          </w:tcPr>
          <w:p w14:paraId="0C21CD96" w14:textId="77777777" w:rsidR="006D6C97" w:rsidRPr="006C1D31" w:rsidRDefault="006D6C97" w:rsidP="00DA44A2">
            <w:pPr>
              <w:rPr>
                <w:szCs w:val="22"/>
                <w:lang w:val="nb-NO"/>
              </w:rPr>
            </w:pPr>
          </w:p>
        </w:tc>
        <w:tc>
          <w:tcPr>
            <w:tcW w:w="1158" w:type="pct"/>
          </w:tcPr>
          <w:p w14:paraId="07D89A62" w14:textId="77777777" w:rsidR="006D6C97" w:rsidRPr="006C1D31" w:rsidRDefault="006D6C97" w:rsidP="00DA44A2">
            <w:pPr>
              <w:rPr>
                <w:szCs w:val="22"/>
                <w:lang w:val="nb-NO"/>
              </w:rPr>
            </w:pPr>
          </w:p>
        </w:tc>
      </w:tr>
      <w:tr w:rsidR="006D6C97" w:rsidRPr="006C1D31" w14:paraId="10DEBCAB" w14:textId="77777777" w:rsidTr="00DA44A2">
        <w:trPr>
          <w:trHeight w:val="298"/>
        </w:trPr>
        <w:tc>
          <w:tcPr>
            <w:tcW w:w="1640" w:type="pct"/>
          </w:tcPr>
          <w:p w14:paraId="7F073FF5" w14:textId="77777777" w:rsidR="006D6C97" w:rsidRPr="006C1D31" w:rsidRDefault="006D6C97" w:rsidP="00DA44A2">
            <w:pPr>
              <w:rPr>
                <w:b/>
                <w:szCs w:val="22"/>
                <w:lang w:val="nb-NO"/>
              </w:rPr>
            </w:pPr>
            <w:r w:rsidRPr="006C1D31">
              <w:rPr>
                <w:b/>
                <w:szCs w:val="22"/>
                <w:lang w:val="nb-NO"/>
              </w:rPr>
              <w:t>Sum investering</w:t>
            </w:r>
          </w:p>
        </w:tc>
        <w:tc>
          <w:tcPr>
            <w:tcW w:w="1224" w:type="pct"/>
          </w:tcPr>
          <w:p w14:paraId="542D9C61" w14:textId="77777777" w:rsidR="006D6C97" w:rsidRPr="006C1D31" w:rsidRDefault="006D6C97" w:rsidP="00DA44A2">
            <w:pPr>
              <w:rPr>
                <w:b/>
                <w:szCs w:val="22"/>
                <w:lang w:val="nb-NO"/>
              </w:rPr>
            </w:pPr>
          </w:p>
        </w:tc>
        <w:tc>
          <w:tcPr>
            <w:tcW w:w="978" w:type="pct"/>
          </w:tcPr>
          <w:p w14:paraId="74D5112C" w14:textId="77777777" w:rsidR="006D6C97" w:rsidRPr="006C1D31" w:rsidRDefault="006D6C97" w:rsidP="00DA44A2">
            <w:pPr>
              <w:rPr>
                <w:b/>
                <w:szCs w:val="22"/>
                <w:lang w:val="nb-NO"/>
              </w:rPr>
            </w:pPr>
          </w:p>
        </w:tc>
        <w:tc>
          <w:tcPr>
            <w:tcW w:w="1158" w:type="pct"/>
          </w:tcPr>
          <w:p w14:paraId="2D00C051" w14:textId="77777777" w:rsidR="006D6C97" w:rsidRPr="006C1D31" w:rsidRDefault="006D6C97" w:rsidP="00DA44A2">
            <w:pPr>
              <w:rPr>
                <w:b/>
                <w:szCs w:val="22"/>
                <w:lang w:val="nb-NO"/>
              </w:rPr>
            </w:pPr>
          </w:p>
        </w:tc>
      </w:tr>
      <w:tr w:rsidR="006D6C97" w:rsidRPr="006C1D31" w14:paraId="339505B5" w14:textId="77777777" w:rsidTr="00DA44A2">
        <w:trPr>
          <w:trHeight w:val="274"/>
        </w:trPr>
        <w:tc>
          <w:tcPr>
            <w:tcW w:w="1640" w:type="pct"/>
          </w:tcPr>
          <w:p w14:paraId="4BF8AC69" w14:textId="77777777" w:rsidR="006D6C97" w:rsidRPr="006C1D31" w:rsidRDefault="006D6C97" w:rsidP="00DA44A2">
            <w:pPr>
              <w:rPr>
                <w:b/>
                <w:szCs w:val="22"/>
                <w:lang w:val="nb-NO"/>
              </w:rPr>
            </w:pPr>
            <w:r w:rsidRPr="006C1D31">
              <w:rPr>
                <w:b/>
                <w:szCs w:val="22"/>
                <w:lang w:val="nb-NO"/>
              </w:rPr>
              <w:t>Sum besparelse</w:t>
            </w:r>
          </w:p>
        </w:tc>
        <w:tc>
          <w:tcPr>
            <w:tcW w:w="1224" w:type="pct"/>
          </w:tcPr>
          <w:p w14:paraId="1DFB0C24" w14:textId="77777777" w:rsidR="006D6C97" w:rsidRPr="006C1D31" w:rsidRDefault="006D6C97" w:rsidP="00DA44A2">
            <w:pPr>
              <w:rPr>
                <w:b/>
                <w:szCs w:val="22"/>
                <w:lang w:val="nb-NO"/>
              </w:rPr>
            </w:pPr>
          </w:p>
        </w:tc>
        <w:tc>
          <w:tcPr>
            <w:tcW w:w="978" w:type="pct"/>
          </w:tcPr>
          <w:p w14:paraId="430D8C4E" w14:textId="77777777" w:rsidR="006D6C97" w:rsidRPr="006C1D31" w:rsidRDefault="006D6C97" w:rsidP="00DA44A2">
            <w:pPr>
              <w:rPr>
                <w:b/>
                <w:szCs w:val="22"/>
                <w:lang w:val="nb-NO"/>
              </w:rPr>
            </w:pPr>
          </w:p>
        </w:tc>
        <w:tc>
          <w:tcPr>
            <w:tcW w:w="1158" w:type="pct"/>
          </w:tcPr>
          <w:p w14:paraId="79CC7442" w14:textId="77777777" w:rsidR="006D6C97" w:rsidRPr="006C1D31" w:rsidRDefault="006D6C97" w:rsidP="00DA44A2">
            <w:pPr>
              <w:rPr>
                <w:b/>
                <w:szCs w:val="22"/>
                <w:lang w:val="nb-NO"/>
              </w:rPr>
            </w:pPr>
          </w:p>
        </w:tc>
      </w:tr>
    </w:tbl>
    <w:p w14:paraId="7708C2CC" w14:textId="77777777" w:rsidR="006D6C97" w:rsidRPr="006C1D31" w:rsidRDefault="006D6C97" w:rsidP="006D6C97">
      <w:pPr>
        <w:rPr>
          <w:b/>
          <w:lang w:val="nb-NO"/>
        </w:rPr>
      </w:pPr>
    </w:p>
    <w:tbl>
      <w:tblPr>
        <w:tblStyle w:val="Tabellrutenett"/>
        <w:tblW w:w="5000" w:type="pct"/>
        <w:tblLook w:val="04A0" w:firstRow="1" w:lastRow="0" w:firstColumn="1" w:lastColumn="0" w:noHBand="0" w:noVBand="1"/>
      </w:tblPr>
      <w:tblGrid>
        <w:gridCol w:w="6150"/>
        <w:gridCol w:w="3563"/>
      </w:tblGrid>
      <w:tr w:rsidR="006D6C97" w:rsidRPr="006C1D31" w14:paraId="623A3232" w14:textId="77777777" w:rsidTr="00DA44A2">
        <w:trPr>
          <w:trHeight w:val="671"/>
        </w:trPr>
        <w:tc>
          <w:tcPr>
            <w:tcW w:w="3166" w:type="pct"/>
          </w:tcPr>
          <w:p w14:paraId="26260858" w14:textId="77777777" w:rsidR="006D6C97" w:rsidRPr="006C1D31" w:rsidRDefault="006D6C97" w:rsidP="00DA44A2">
            <w:pPr>
              <w:rPr>
                <w:b/>
                <w:lang w:val="nb-NO"/>
              </w:rPr>
            </w:pPr>
            <w:r w:rsidRPr="006C1D31">
              <w:rPr>
                <w:b/>
                <w:lang w:val="nb-NO"/>
              </w:rPr>
              <w:t>Sum nåverdi lønnsomme tiltak [kr]</w:t>
            </w:r>
          </w:p>
          <w:p w14:paraId="1C1AD1BE" w14:textId="77777777" w:rsidR="006D6C97" w:rsidRPr="006C1D31" w:rsidRDefault="006D6C97" w:rsidP="00DA44A2">
            <w:pPr>
              <w:rPr>
                <w:b/>
                <w:lang w:val="nb-NO"/>
              </w:rPr>
            </w:pPr>
            <w:r w:rsidRPr="006C1D31">
              <w:rPr>
                <w:b/>
                <w:lang w:val="nb-NO"/>
              </w:rPr>
              <w:t xml:space="preserve">(fra Vedlegg </w:t>
            </w:r>
            <w:proofErr w:type="spellStart"/>
            <w:r w:rsidRPr="006C1D31">
              <w:rPr>
                <w:b/>
                <w:lang w:val="nb-NO"/>
              </w:rPr>
              <w:t>X</w:t>
            </w:r>
            <w:proofErr w:type="spellEnd"/>
            <w:r w:rsidRPr="006C1D31">
              <w:rPr>
                <w:b/>
                <w:lang w:val="nb-NO"/>
              </w:rPr>
              <w:t xml:space="preserve"> Nåverdiberegning)</w:t>
            </w:r>
          </w:p>
        </w:tc>
        <w:tc>
          <w:tcPr>
            <w:tcW w:w="1834" w:type="pct"/>
          </w:tcPr>
          <w:p w14:paraId="4BED1B39" w14:textId="77777777" w:rsidR="006D6C97" w:rsidRPr="006C1D31" w:rsidRDefault="006D6C97" w:rsidP="00DA44A2">
            <w:pPr>
              <w:rPr>
                <w:b/>
                <w:lang w:val="nb-NO"/>
              </w:rPr>
            </w:pPr>
          </w:p>
        </w:tc>
      </w:tr>
      <w:tr w:rsidR="006D6C97" w:rsidRPr="006C1D31" w14:paraId="1CC9733A" w14:textId="77777777" w:rsidTr="00DA44A2">
        <w:tc>
          <w:tcPr>
            <w:tcW w:w="3166" w:type="pct"/>
          </w:tcPr>
          <w:p w14:paraId="6DA495DB" w14:textId="77777777" w:rsidR="006D6C97" w:rsidRPr="006C1D31" w:rsidRDefault="006D6C97" w:rsidP="00DA44A2">
            <w:pPr>
              <w:rPr>
                <w:b/>
                <w:lang w:val="nb-NO"/>
              </w:rPr>
            </w:pPr>
            <w:r w:rsidRPr="006C1D31">
              <w:rPr>
                <w:b/>
                <w:lang w:val="nb-NO"/>
              </w:rPr>
              <w:t>Sum nåverdi alle tiltak [kr]</w:t>
            </w:r>
          </w:p>
          <w:p w14:paraId="5E15EFC3" w14:textId="77777777" w:rsidR="006D6C97" w:rsidRPr="006C1D31" w:rsidRDefault="006D6C97" w:rsidP="00DA44A2">
            <w:pPr>
              <w:rPr>
                <w:b/>
                <w:lang w:val="nb-NO"/>
              </w:rPr>
            </w:pPr>
            <w:r w:rsidRPr="006C1D31">
              <w:rPr>
                <w:b/>
                <w:lang w:val="nb-NO"/>
              </w:rPr>
              <w:t xml:space="preserve">(fra Vedlegg </w:t>
            </w:r>
            <w:proofErr w:type="spellStart"/>
            <w:r w:rsidRPr="006C1D31">
              <w:rPr>
                <w:b/>
                <w:lang w:val="nb-NO"/>
              </w:rPr>
              <w:t>X</w:t>
            </w:r>
            <w:proofErr w:type="spellEnd"/>
            <w:r w:rsidRPr="006C1D31">
              <w:rPr>
                <w:b/>
                <w:lang w:val="nb-NO"/>
              </w:rPr>
              <w:t xml:space="preserve"> Nåverdiberegning)</w:t>
            </w:r>
          </w:p>
        </w:tc>
        <w:tc>
          <w:tcPr>
            <w:tcW w:w="1834" w:type="pct"/>
          </w:tcPr>
          <w:p w14:paraId="0A9BF9C3" w14:textId="77777777" w:rsidR="006D6C97" w:rsidRPr="006C1D31" w:rsidRDefault="006D6C97" w:rsidP="00DA44A2">
            <w:pPr>
              <w:rPr>
                <w:b/>
                <w:lang w:val="nb-NO"/>
              </w:rPr>
            </w:pPr>
          </w:p>
        </w:tc>
      </w:tr>
    </w:tbl>
    <w:p w14:paraId="77563330" w14:textId="77777777" w:rsidR="006D6C97" w:rsidRPr="006C1D31" w:rsidRDefault="006D6C97" w:rsidP="006D6C97">
      <w:pPr>
        <w:rPr>
          <w:lang w:val="nb-NO"/>
        </w:rPr>
      </w:pPr>
      <w:r w:rsidRPr="006C1D31">
        <w:rPr>
          <w:lang w:val="nb-NO"/>
        </w:rPr>
        <w:br w:type="page"/>
      </w:r>
    </w:p>
    <w:p w14:paraId="40F69E57" w14:textId="77777777" w:rsidR="006D6C97" w:rsidRPr="00AF05DE" w:rsidRDefault="006D6C97" w:rsidP="00275F31">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rPr>
          <w:lang w:val="nb-NO"/>
        </w:rPr>
      </w:pPr>
      <w:r w:rsidRPr="00AF05DE">
        <w:rPr>
          <w:lang w:val="nb-NO"/>
        </w:rPr>
        <w:lastRenderedPageBreak/>
        <w:t>Tiltaksark eksempelbygg 2 [Byggnavn og nr]</w:t>
      </w:r>
    </w:p>
    <w:p w14:paraId="50254AA5" w14:textId="77777777" w:rsidR="006D6C97" w:rsidRPr="006C1D31" w:rsidRDefault="006D6C97" w:rsidP="006D6C97">
      <w:pPr>
        <w:pStyle w:val="Overskrift2"/>
        <w:rPr>
          <w:lang w:val="nb-NO"/>
        </w:rPr>
      </w:pPr>
      <w:r w:rsidRPr="006C1D31">
        <w:rPr>
          <w:lang w:val="nb-NO"/>
        </w:rPr>
        <w:t>Tiltak 1 [navn på tiltak], [</w:t>
      </w:r>
      <w:proofErr w:type="spellStart"/>
      <w:r w:rsidRPr="006C1D31">
        <w:rPr>
          <w:lang w:val="nb-NO"/>
        </w:rPr>
        <w:t>byggnavn</w:t>
      </w:r>
      <w:proofErr w:type="spellEnd"/>
      <w:r w:rsidRPr="006C1D31">
        <w:rPr>
          <w:lang w:val="nb-NO"/>
        </w:rPr>
        <w:t>]</w:t>
      </w:r>
    </w:p>
    <w:p w14:paraId="41AD6A04" w14:textId="77777777" w:rsidR="006D6C97" w:rsidRPr="006C1D31" w:rsidRDefault="006D6C97" w:rsidP="006D6C97">
      <w:pPr>
        <w:rPr>
          <w:lang w:val="nb-NO"/>
        </w:rPr>
      </w:pPr>
    </w:p>
    <w:tbl>
      <w:tblPr>
        <w:tblStyle w:val="Tabellrutenett"/>
        <w:tblW w:w="5000" w:type="pct"/>
        <w:tblLook w:val="04A0" w:firstRow="1" w:lastRow="0" w:firstColumn="1" w:lastColumn="0" w:noHBand="0" w:noVBand="1"/>
      </w:tblPr>
      <w:tblGrid>
        <w:gridCol w:w="3794"/>
        <w:gridCol w:w="5919"/>
      </w:tblGrid>
      <w:tr w:rsidR="006D6C97" w:rsidRPr="006C1D31" w14:paraId="109F98AD" w14:textId="77777777" w:rsidTr="00DA44A2">
        <w:tc>
          <w:tcPr>
            <w:tcW w:w="1953" w:type="pct"/>
          </w:tcPr>
          <w:p w14:paraId="34C8FFA2" w14:textId="77777777" w:rsidR="006D6C97" w:rsidRPr="006C1D31" w:rsidRDefault="006D6C97" w:rsidP="00DA44A2">
            <w:pPr>
              <w:rPr>
                <w:lang w:val="nb-NO"/>
              </w:rPr>
            </w:pPr>
            <w:r w:rsidRPr="006C1D31">
              <w:rPr>
                <w:lang w:val="nb-NO"/>
              </w:rPr>
              <w:t>Tiltak [Angi nummer]</w:t>
            </w:r>
          </w:p>
        </w:tc>
        <w:tc>
          <w:tcPr>
            <w:tcW w:w="3047" w:type="pct"/>
          </w:tcPr>
          <w:p w14:paraId="1E03BE13" w14:textId="77777777" w:rsidR="006D6C97" w:rsidRPr="006C1D31" w:rsidRDefault="006D6C97" w:rsidP="00DA44A2">
            <w:pPr>
              <w:rPr>
                <w:lang w:val="nb-NO"/>
              </w:rPr>
            </w:pPr>
          </w:p>
        </w:tc>
      </w:tr>
      <w:tr w:rsidR="006D6C97" w:rsidRPr="006C1D31" w14:paraId="1AA43088" w14:textId="77777777" w:rsidTr="00DA44A2">
        <w:tc>
          <w:tcPr>
            <w:tcW w:w="1953" w:type="pct"/>
          </w:tcPr>
          <w:p w14:paraId="55B0DA0C" w14:textId="77777777" w:rsidR="006D6C97" w:rsidRPr="006C1D31" w:rsidRDefault="006D6C97" w:rsidP="00DA44A2">
            <w:pPr>
              <w:rPr>
                <w:lang w:val="nb-NO"/>
              </w:rPr>
            </w:pPr>
            <w:r w:rsidRPr="006C1D31">
              <w:rPr>
                <w:lang w:val="nb-NO"/>
              </w:rPr>
              <w:t>Tiltak</w:t>
            </w:r>
          </w:p>
        </w:tc>
        <w:tc>
          <w:tcPr>
            <w:tcW w:w="3047" w:type="pct"/>
          </w:tcPr>
          <w:p w14:paraId="7CA9D6D9" w14:textId="77777777" w:rsidR="006D6C97" w:rsidRPr="006C1D31" w:rsidRDefault="006D6C97" w:rsidP="00DA44A2">
            <w:pPr>
              <w:rPr>
                <w:lang w:val="nb-NO"/>
              </w:rPr>
            </w:pPr>
          </w:p>
        </w:tc>
      </w:tr>
      <w:tr w:rsidR="006D6C97" w:rsidRPr="006C1D31" w14:paraId="2D8B30B2" w14:textId="77777777" w:rsidTr="00DA44A2">
        <w:tc>
          <w:tcPr>
            <w:tcW w:w="1953" w:type="pct"/>
          </w:tcPr>
          <w:p w14:paraId="27E681E3"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5111A8F2" w14:textId="77777777" w:rsidR="006D6C97" w:rsidRPr="006C1D31" w:rsidRDefault="006D6C97" w:rsidP="00DA44A2">
            <w:pPr>
              <w:rPr>
                <w:lang w:val="nb-NO"/>
              </w:rPr>
            </w:pPr>
          </w:p>
        </w:tc>
      </w:tr>
      <w:tr w:rsidR="006D6C97" w:rsidRPr="006C1D31" w14:paraId="7AFC7DF8" w14:textId="77777777" w:rsidTr="00DA44A2">
        <w:tc>
          <w:tcPr>
            <w:tcW w:w="1953" w:type="pct"/>
          </w:tcPr>
          <w:p w14:paraId="4FD7DBE7" w14:textId="77777777" w:rsidR="006D6C97" w:rsidRPr="006C1D31" w:rsidRDefault="006D6C97" w:rsidP="00DA44A2">
            <w:pPr>
              <w:rPr>
                <w:lang w:val="nb-NO"/>
              </w:rPr>
            </w:pPr>
            <w:r w:rsidRPr="006C1D31">
              <w:rPr>
                <w:lang w:val="nb-NO"/>
              </w:rPr>
              <w:t>Beskrivelse av tiltak</w:t>
            </w:r>
          </w:p>
        </w:tc>
        <w:tc>
          <w:tcPr>
            <w:tcW w:w="3047" w:type="pct"/>
          </w:tcPr>
          <w:p w14:paraId="271C1273" w14:textId="77777777" w:rsidR="006D6C97" w:rsidRPr="006C1D31" w:rsidRDefault="006D6C97" w:rsidP="00DA44A2">
            <w:pPr>
              <w:rPr>
                <w:lang w:val="nb-NO"/>
              </w:rPr>
            </w:pPr>
          </w:p>
        </w:tc>
      </w:tr>
      <w:tr w:rsidR="006D6C97" w:rsidRPr="006C1D31" w14:paraId="4833FE84" w14:textId="77777777" w:rsidTr="00DA44A2">
        <w:tc>
          <w:tcPr>
            <w:tcW w:w="1953" w:type="pct"/>
          </w:tcPr>
          <w:p w14:paraId="43799C23" w14:textId="77777777" w:rsidR="006D6C97" w:rsidRPr="006C1D31" w:rsidRDefault="006D6C97" w:rsidP="00DA44A2">
            <w:pPr>
              <w:rPr>
                <w:lang w:val="nb-NO"/>
              </w:rPr>
            </w:pPr>
            <w:r w:rsidRPr="006C1D31">
              <w:rPr>
                <w:lang w:val="nb-NO"/>
              </w:rPr>
              <w:t>Besparelse oppgitt i enhet</w:t>
            </w:r>
          </w:p>
        </w:tc>
        <w:tc>
          <w:tcPr>
            <w:tcW w:w="3047" w:type="pct"/>
          </w:tcPr>
          <w:p w14:paraId="2B67CD19" w14:textId="77777777" w:rsidR="006D6C97" w:rsidRPr="006C1D31" w:rsidRDefault="006D6C97" w:rsidP="00DA44A2">
            <w:pPr>
              <w:rPr>
                <w:lang w:val="nb-NO"/>
              </w:rPr>
            </w:pPr>
          </w:p>
        </w:tc>
      </w:tr>
      <w:tr w:rsidR="006D6C97" w:rsidRPr="00AF05DE" w14:paraId="6C80D0B1" w14:textId="77777777" w:rsidTr="00DA44A2">
        <w:trPr>
          <w:trHeight w:val="250"/>
        </w:trPr>
        <w:tc>
          <w:tcPr>
            <w:tcW w:w="1953" w:type="pct"/>
          </w:tcPr>
          <w:p w14:paraId="0DB7DDE8" w14:textId="77777777" w:rsidR="006D6C97" w:rsidRPr="006C1D31" w:rsidRDefault="006D6C97" w:rsidP="00DA44A2">
            <w:pPr>
              <w:rPr>
                <w:lang w:val="nb-NO"/>
              </w:rPr>
            </w:pPr>
            <w:r w:rsidRPr="006C1D31">
              <w:rPr>
                <w:lang w:val="nb-NO"/>
              </w:rPr>
              <w:t>Besparelse oppgitt i NOK/år</w:t>
            </w:r>
          </w:p>
        </w:tc>
        <w:tc>
          <w:tcPr>
            <w:tcW w:w="3047" w:type="pct"/>
          </w:tcPr>
          <w:p w14:paraId="61C8B97D" w14:textId="77777777" w:rsidR="006D6C97" w:rsidRPr="006C1D31" w:rsidRDefault="006D6C97" w:rsidP="00DA44A2">
            <w:pPr>
              <w:rPr>
                <w:lang w:val="nb-NO"/>
              </w:rPr>
            </w:pPr>
          </w:p>
        </w:tc>
      </w:tr>
      <w:tr w:rsidR="006D6C97" w:rsidRPr="006C1D31" w14:paraId="61162049" w14:textId="77777777" w:rsidTr="00DA44A2">
        <w:tc>
          <w:tcPr>
            <w:tcW w:w="1953" w:type="pct"/>
          </w:tcPr>
          <w:p w14:paraId="24D2FFCD" w14:textId="77777777" w:rsidR="006D6C97" w:rsidRPr="006C1D31" w:rsidRDefault="006D6C97" w:rsidP="00DA44A2">
            <w:pPr>
              <w:rPr>
                <w:lang w:val="nb-NO"/>
              </w:rPr>
            </w:pPr>
            <w:r w:rsidRPr="006C1D31">
              <w:rPr>
                <w:lang w:val="nb-NO"/>
              </w:rPr>
              <w:t xml:space="preserve">Investering oppgitt i NOK          </w:t>
            </w:r>
          </w:p>
        </w:tc>
        <w:tc>
          <w:tcPr>
            <w:tcW w:w="3047" w:type="pct"/>
          </w:tcPr>
          <w:p w14:paraId="4DAC2BB8" w14:textId="77777777" w:rsidR="006D6C97" w:rsidRPr="006C1D31" w:rsidRDefault="006D6C97" w:rsidP="00DA44A2">
            <w:pPr>
              <w:rPr>
                <w:lang w:val="nb-NO"/>
              </w:rPr>
            </w:pPr>
          </w:p>
        </w:tc>
      </w:tr>
      <w:tr w:rsidR="006D6C97" w:rsidRPr="006C1D31" w14:paraId="54F355C7" w14:textId="77777777" w:rsidTr="00DA44A2">
        <w:tc>
          <w:tcPr>
            <w:tcW w:w="1953" w:type="pct"/>
          </w:tcPr>
          <w:p w14:paraId="28E186AF" w14:textId="77777777" w:rsidR="006D6C97" w:rsidRPr="006C1D31" w:rsidRDefault="006D6C97" w:rsidP="00DA44A2">
            <w:pPr>
              <w:rPr>
                <w:lang w:val="nb-NO"/>
              </w:rPr>
            </w:pPr>
            <w:r w:rsidRPr="006C1D31">
              <w:rPr>
                <w:lang w:val="nb-NO"/>
              </w:rPr>
              <w:t>Forutsetninger/beregninger</w:t>
            </w:r>
          </w:p>
        </w:tc>
        <w:tc>
          <w:tcPr>
            <w:tcW w:w="3047" w:type="pct"/>
          </w:tcPr>
          <w:p w14:paraId="6EF8AC35" w14:textId="77777777" w:rsidR="006D6C97" w:rsidRPr="006C1D31" w:rsidRDefault="006D6C97" w:rsidP="00DA44A2">
            <w:pPr>
              <w:rPr>
                <w:lang w:val="nb-NO"/>
              </w:rPr>
            </w:pPr>
          </w:p>
        </w:tc>
      </w:tr>
      <w:tr w:rsidR="006D6C97" w:rsidRPr="00AF05DE" w14:paraId="3BF430B4" w14:textId="77777777" w:rsidTr="00DA44A2">
        <w:tc>
          <w:tcPr>
            <w:tcW w:w="1953" w:type="pct"/>
          </w:tcPr>
          <w:p w14:paraId="162E9C1F"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15280929" w14:textId="77777777" w:rsidR="006D6C97" w:rsidRPr="006C1D31" w:rsidRDefault="006D6C97" w:rsidP="00DA44A2">
            <w:pPr>
              <w:rPr>
                <w:lang w:val="nb-NO"/>
              </w:rPr>
            </w:pPr>
          </w:p>
        </w:tc>
      </w:tr>
      <w:tr w:rsidR="006D6C97" w:rsidRPr="00AF05DE" w14:paraId="3519DAC5" w14:textId="77777777" w:rsidTr="00DA44A2">
        <w:tc>
          <w:tcPr>
            <w:tcW w:w="1953" w:type="pct"/>
          </w:tcPr>
          <w:p w14:paraId="21FD35D2"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0A067742" w14:textId="77777777" w:rsidR="006D6C97" w:rsidRPr="006C1D31" w:rsidRDefault="006D6C97" w:rsidP="00DA44A2">
            <w:pPr>
              <w:rPr>
                <w:lang w:val="nb-NO"/>
              </w:rPr>
            </w:pPr>
          </w:p>
        </w:tc>
      </w:tr>
    </w:tbl>
    <w:p w14:paraId="3BEA8F75" w14:textId="77777777" w:rsidR="006D6C97" w:rsidRPr="006C1D31" w:rsidRDefault="006D6C97" w:rsidP="006D6C97">
      <w:pPr>
        <w:rPr>
          <w:lang w:val="nb-NO"/>
        </w:rPr>
      </w:pPr>
    </w:p>
    <w:p w14:paraId="308E57D1" w14:textId="77777777" w:rsidR="006D6C97" w:rsidRPr="006C1D31" w:rsidRDefault="006D6C97" w:rsidP="006D6C97">
      <w:pPr>
        <w:rPr>
          <w:lang w:val="nb-NO"/>
        </w:rPr>
      </w:pPr>
    </w:p>
    <w:p w14:paraId="5FCBBE5F" w14:textId="77777777" w:rsidR="006D6C97" w:rsidRPr="006C1D31" w:rsidRDefault="006D6C97" w:rsidP="006D6C97">
      <w:pPr>
        <w:pStyle w:val="Overskrift2"/>
        <w:rPr>
          <w:lang w:val="nb-NO"/>
        </w:rPr>
      </w:pPr>
      <w:r w:rsidRPr="006C1D31">
        <w:rPr>
          <w:lang w:val="nb-NO"/>
        </w:rPr>
        <w:t>Tiltak 2 [navn på tiltak], [</w:t>
      </w:r>
      <w:proofErr w:type="spellStart"/>
      <w:r w:rsidRPr="006C1D31">
        <w:rPr>
          <w:lang w:val="nb-NO"/>
        </w:rPr>
        <w:t>byggnavn</w:t>
      </w:r>
      <w:proofErr w:type="spellEnd"/>
      <w:r w:rsidRPr="006C1D31">
        <w:rPr>
          <w:lang w:val="nb-NO"/>
        </w:rPr>
        <w:t>]</w:t>
      </w:r>
    </w:p>
    <w:p w14:paraId="26532D5D" w14:textId="77777777" w:rsidR="006D6C97" w:rsidRPr="006C1D31" w:rsidRDefault="006D6C97" w:rsidP="006D6C97">
      <w:pPr>
        <w:rPr>
          <w:lang w:val="nb-NO"/>
        </w:rPr>
      </w:pPr>
    </w:p>
    <w:tbl>
      <w:tblPr>
        <w:tblStyle w:val="Tabellrutenett"/>
        <w:tblW w:w="5000" w:type="pct"/>
        <w:tblLook w:val="04A0" w:firstRow="1" w:lastRow="0" w:firstColumn="1" w:lastColumn="0" w:noHBand="0" w:noVBand="1"/>
      </w:tblPr>
      <w:tblGrid>
        <w:gridCol w:w="3794"/>
        <w:gridCol w:w="5919"/>
      </w:tblGrid>
      <w:tr w:rsidR="006D6C97" w:rsidRPr="006C1D31" w14:paraId="06CC3764" w14:textId="77777777" w:rsidTr="00DA44A2">
        <w:tc>
          <w:tcPr>
            <w:tcW w:w="1953" w:type="pct"/>
          </w:tcPr>
          <w:p w14:paraId="5FFFFD02" w14:textId="77777777" w:rsidR="006D6C97" w:rsidRPr="006C1D31" w:rsidRDefault="006D6C97" w:rsidP="00DA44A2">
            <w:pPr>
              <w:rPr>
                <w:lang w:val="nb-NO"/>
              </w:rPr>
            </w:pPr>
            <w:r w:rsidRPr="006C1D31">
              <w:rPr>
                <w:lang w:val="nb-NO"/>
              </w:rPr>
              <w:t>Tiltak [Angi nummer]</w:t>
            </w:r>
          </w:p>
        </w:tc>
        <w:tc>
          <w:tcPr>
            <w:tcW w:w="3047" w:type="pct"/>
          </w:tcPr>
          <w:p w14:paraId="7A9A26B7" w14:textId="77777777" w:rsidR="006D6C97" w:rsidRPr="006C1D31" w:rsidRDefault="006D6C97" w:rsidP="00DA44A2">
            <w:pPr>
              <w:rPr>
                <w:lang w:val="nb-NO"/>
              </w:rPr>
            </w:pPr>
          </w:p>
        </w:tc>
      </w:tr>
      <w:tr w:rsidR="006D6C97" w:rsidRPr="006C1D31" w14:paraId="7568B9FC" w14:textId="77777777" w:rsidTr="00DA44A2">
        <w:tc>
          <w:tcPr>
            <w:tcW w:w="1953" w:type="pct"/>
          </w:tcPr>
          <w:p w14:paraId="6375A302" w14:textId="77777777" w:rsidR="006D6C97" w:rsidRPr="006C1D31" w:rsidRDefault="006D6C97" w:rsidP="00DA44A2">
            <w:pPr>
              <w:rPr>
                <w:lang w:val="nb-NO"/>
              </w:rPr>
            </w:pPr>
            <w:r w:rsidRPr="006C1D31">
              <w:rPr>
                <w:lang w:val="nb-NO"/>
              </w:rPr>
              <w:t>Tiltak</w:t>
            </w:r>
          </w:p>
        </w:tc>
        <w:tc>
          <w:tcPr>
            <w:tcW w:w="3047" w:type="pct"/>
          </w:tcPr>
          <w:p w14:paraId="32FB7FF5" w14:textId="77777777" w:rsidR="006D6C97" w:rsidRPr="006C1D31" w:rsidRDefault="006D6C97" w:rsidP="00DA44A2">
            <w:pPr>
              <w:rPr>
                <w:lang w:val="nb-NO"/>
              </w:rPr>
            </w:pPr>
          </w:p>
        </w:tc>
      </w:tr>
      <w:tr w:rsidR="006D6C97" w:rsidRPr="006C1D31" w14:paraId="57332F72" w14:textId="77777777" w:rsidTr="00DA44A2">
        <w:tc>
          <w:tcPr>
            <w:tcW w:w="1953" w:type="pct"/>
          </w:tcPr>
          <w:p w14:paraId="4DB3EC89"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0A862481" w14:textId="77777777" w:rsidR="006D6C97" w:rsidRPr="006C1D31" w:rsidRDefault="006D6C97" w:rsidP="00DA44A2">
            <w:pPr>
              <w:rPr>
                <w:lang w:val="nb-NO"/>
              </w:rPr>
            </w:pPr>
          </w:p>
        </w:tc>
      </w:tr>
      <w:tr w:rsidR="006D6C97" w:rsidRPr="006C1D31" w14:paraId="3109A502" w14:textId="77777777" w:rsidTr="00DA44A2">
        <w:tc>
          <w:tcPr>
            <w:tcW w:w="1953" w:type="pct"/>
          </w:tcPr>
          <w:p w14:paraId="61B0064C" w14:textId="77777777" w:rsidR="006D6C97" w:rsidRPr="006C1D31" w:rsidRDefault="006D6C97" w:rsidP="00DA44A2">
            <w:pPr>
              <w:rPr>
                <w:lang w:val="nb-NO"/>
              </w:rPr>
            </w:pPr>
            <w:r w:rsidRPr="006C1D31">
              <w:rPr>
                <w:lang w:val="nb-NO"/>
              </w:rPr>
              <w:t>Beskrivelse av tiltak</w:t>
            </w:r>
          </w:p>
        </w:tc>
        <w:tc>
          <w:tcPr>
            <w:tcW w:w="3047" w:type="pct"/>
          </w:tcPr>
          <w:p w14:paraId="38EE824D" w14:textId="77777777" w:rsidR="006D6C97" w:rsidRPr="006C1D31" w:rsidRDefault="006D6C97" w:rsidP="00DA44A2">
            <w:pPr>
              <w:rPr>
                <w:lang w:val="nb-NO"/>
              </w:rPr>
            </w:pPr>
          </w:p>
        </w:tc>
      </w:tr>
      <w:tr w:rsidR="006D6C97" w:rsidRPr="006C1D31" w14:paraId="5DB5E420" w14:textId="77777777" w:rsidTr="00DA44A2">
        <w:tc>
          <w:tcPr>
            <w:tcW w:w="1953" w:type="pct"/>
          </w:tcPr>
          <w:p w14:paraId="5A0BF9D1" w14:textId="77777777" w:rsidR="006D6C97" w:rsidRPr="006C1D31" w:rsidRDefault="006D6C97" w:rsidP="00DA44A2">
            <w:pPr>
              <w:rPr>
                <w:lang w:val="nb-NO"/>
              </w:rPr>
            </w:pPr>
            <w:r w:rsidRPr="006C1D31">
              <w:rPr>
                <w:lang w:val="nb-NO"/>
              </w:rPr>
              <w:t>Besparelse oppgitt i enhet</w:t>
            </w:r>
          </w:p>
        </w:tc>
        <w:tc>
          <w:tcPr>
            <w:tcW w:w="3047" w:type="pct"/>
          </w:tcPr>
          <w:p w14:paraId="187BBAB1" w14:textId="77777777" w:rsidR="006D6C97" w:rsidRPr="006C1D31" w:rsidRDefault="006D6C97" w:rsidP="00DA44A2">
            <w:pPr>
              <w:rPr>
                <w:lang w:val="nb-NO"/>
              </w:rPr>
            </w:pPr>
          </w:p>
        </w:tc>
      </w:tr>
      <w:tr w:rsidR="006D6C97" w:rsidRPr="00AF05DE" w14:paraId="2AD48063" w14:textId="77777777" w:rsidTr="00DA44A2">
        <w:trPr>
          <w:trHeight w:val="250"/>
        </w:trPr>
        <w:tc>
          <w:tcPr>
            <w:tcW w:w="1953" w:type="pct"/>
          </w:tcPr>
          <w:p w14:paraId="25FD98F0" w14:textId="77777777" w:rsidR="006D6C97" w:rsidRPr="006C1D31" w:rsidRDefault="006D6C97" w:rsidP="00DA44A2">
            <w:pPr>
              <w:rPr>
                <w:lang w:val="nb-NO"/>
              </w:rPr>
            </w:pPr>
            <w:r w:rsidRPr="006C1D31">
              <w:rPr>
                <w:lang w:val="nb-NO"/>
              </w:rPr>
              <w:t>Besparelse oppgitt i NOK/år</w:t>
            </w:r>
          </w:p>
        </w:tc>
        <w:tc>
          <w:tcPr>
            <w:tcW w:w="3047" w:type="pct"/>
          </w:tcPr>
          <w:p w14:paraId="0CE0E597" w14:textId="77777777" w:rsidR="006D6C97" w:rsidRPr="006C1D31" w:rsidRDefault="006D6C97" w:rsidP="00DA44A2">
            <w:pPr>
              <w:rPr>
                <w:lang w:val="nb-NO"/>
              </w:rPr>
            </w:pPr>
          </w:p>
        </w:tc>
      </w:tr>
      <w:tr w:rsidR="006D6C97" w:rsidRPr="006C1D31" w14:paraId="3BE090E1" w14:textId="77777777" w:rsidTr="00DA44A2">
        <w:tc>
          <w:tcPr>
            <w:tcW w:w="1953" w:type="pct"/>
          </w:tcPr>
          <w:p w14:paraId="354E2816" w14:textId="77777777" w:rsidR="006D6C97" w:rsidRPr="006C1D31" w:rsidRDefault="006D6C97" w:rsidP="00DA44A2">
            <w:pPr>
              <w:rPr>
                <w:lang w:val="nb-NO"/>
              </w:rPr>
            </w:pPr>
            <w:r w:rsidRPr="006C1D31">
              <w:rPr>
                <w:lang w:val="nb-NO"/>
              </w:rPr>
              <w:t xml:space="preserve">Investering oppgitt i NOK          </w:t>
            </w:r>
          </w:p>
        </w:tc>
        <w:tc>
          <w:tcPr>
            <w:tcW w:w="3047" w:type="pct"/>
          </w:tcPr>
          <w:p w14:paraId="1264B0D5" w14:textId="77777777" w:rsidR="006D6C97" w:rsidRPr="006C1D31" w:rsidRDefault="006D6C97" w:rsidP="00DA44A2">
            <w:pPr>
              <w:rPr>
                <w:lang w:val="nb-NO"/>
              </w:rPr>
            </w:pPr>
          </w:p>
        </w:tc>
      </w:tr>
      <w:tr w:rsidR="006D6C97" w:rsidRPr="006C1D31" w14:paraId="4CB8935A" w14:textId="77777777" w:rsidTr="00DA44A2">
        <w:tc>
          <w:tcPr>
            <w:tcW w:w="1953" w:type="pct"/>
          </w:tcPr>
          <w:p w14:paraId="3122D5BD" w14:textId="77777777" w:rsidR="006D6C97" w:rsidRPr="006C1D31" w:rsidRDefault="006D6C97" w:rsidP="00DA44A2">
            <w:pPr>
              <w:rPr>
                <w:lang w:val="nb-NO"/>
              </w:rPr>
            </w:pPr>
            <w:r w:rsidRPr="006C1D31">
              <w:rPr>
                <w:lang w:val="nb-NO"/>
              </w:rPr>
              <w:t>Forutsetninger/beregninger</w:t>
            </w:r>
          </w:p>
        </w:tc>
        <w:tc>
          <w:tcPr>
            <w:tcW w:w="3047" w:type="pct"/>
          </w:tcPr>
          <w:p w14:paraId="206E90E0" w14:textId="77777777" w:rsidR="006D6C97" w:rsidRPr="006C1D31" w:rsidRDefault="006D6C97" w:rsidP="00DA44A2">
            <w:pPr>
              <w:rPr>
                <w:lang w:val="nb-NO"/>
              </w:rPr>
            </w:pPr>
          </w:p>
        </w:tc>
      </w:tr>
      <w:tr w:rsidR="006D6C97" w:rsidRPr="00AF05DE" w14:paraId="2FCA2FCE" w14:textId="77777777" w:rsidTr="00DA44A2">
        <w:tc>
          <w:tcPr>
            <w:tcW w:w="1953" w:type="pct"/>
          </w:tcPr>
          <w:p w14:paraId="5FF9C374"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0BCC183A" w14:textId="77777777" w:rsidR="006D6C97" w:rsidRPr="006C1D31" w:rsidRDefault="006D6C97" w:rsidP="00DA44A2">
            <w:pPr>
              <w:rPr>
                <w:lang w:val="nb-NO"/>
              </w:rPr>
            </w:pPr>
          </w:p>
        </w:tc>
      </w:tr>
      <w:tr w:rsidR="006D6C97" w:rsidRPr="00AF05DE" w14:paraId="126DAE99" w14:textId="77777777" w:rsidTr="00DA44A2">
        <w:tc>
          <w:tcPr>
            <w:tcW w:w="1953" w:type="pct"/>
          </w:tcPr>
          <w:p w14:paraId="7A98B74B"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4FBCA0B2" w14:textId="77777777" w:rsidR="006D6C97" w:rsidRPr="006C1D31" w:rsidRDefault="006D6C97" w:rsidP="00DA44A2">
            <w:pPr>
              <w:rPr>
                <w:lang w:val="nb-NO"/>
              </w:rPr>
            </w:pPr>
          </w:p>
        </w:tc>
      </w:tr>
    </w:tbl>
    <w:p w14:paraId="14CFE692" w14:textId="77777777" w:rsidR="006D6C97" w:rsidRPr="006C1D31" w:rsidRDefault="006D6C97" w:rsidP="006D6C97">
      <w:pPr>
        <w:rPr>
          <w:lang w:val="nb-NO"/>
        </w:rPr>
      </w:pPr>
    </w:p>
    <w:p w14:paraId="06CD315B" w14:textId="77777777" w:rsidR="006D6C97" w:rsidRPr="006C1D31" w:rsidRDefault="006D6C97" w:rsidP="006D6C97">
      <w:pPr>
        <w:pStyle w:val="Overskrift2"/>
        <w:rPr>
          <w:lang w:val="nb-NO"/>
        </w:rPr>
      </w:pPr>
      <w:r w:rsidRPr="006C1D31">
        <w:rPr>
          <w:lang w:val="nb-NO"/>
        </w:rPr>
        <w:t>Tiltak 3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6AF81053" w14:textId="77777777" w:rsidTr="00DA44A2">
        <w:tc>
          <w:tcPr>
            <w:tcW w:w="1953" w:type="pct"/>
          </w:tcPr>
          <w:p w14:paraId="08EB1A06" w14:textId="77777777" w:rsidR="006D6C97" w:rsidRPr="006C1D31" w:rsidRDefault="006D6C97" w:rsidP="00DA44A2">
            <w:pPr>
              <w:rPr>
                <w:lang w:val="nb-NO"/>
              </w:rPr>
            </w:pPr>
            <w:r w:rsidRPr="006C1D31">
              <w:rPr>
                <w:lang w:val="nb-NO"/>
              </w:rPr>
              <w:t>Tiltak [Angi nummer]</w:t>
            </w:r>
          </w:p>
        </w:tc>
        <w:tc>
          <w:tcPr>
            <w:tcW w:w="3047" w:type="pct"/>
          </w:tcPr>
          <w:p w14:paraId="3E5200DE" w14:textId="77777777" w:rsidR="006D6C97" w:rsidRPr="006C1D31" w:rsidRDefault="006D6C97" w:rsidP="00DA44A2">
            <w:pPr>
              <w:rPr>
                <w:lang w:val="nb-NO"/>
              </w:rPr>
            </w:pPr>
          </w:p>
        </w:tc>
      </w:tr>
      <w:tr w:rsidR="006D6C97" w:rsidRPr="006C1D31" w14:paraId="528A2597" w14:textId="77777777" w:rsidTr="00DA44A2">
        <w:tc>
          <w:tcPr>
            <w:tcW w:w="1953" w:type="pct"/>
          </w:tcPr>
          <w:p w14:paraId="49972B86" w14:textId="77777777" w:rsidR="006D6C97" w:rsidRPr="006C1D31" w:rsidRDefault="006D6C97" w:rsidP="00DA44A2">
            <w:pPr>
              <w:rPr>
                <w:lang w:val="nb-NO"/>
              </w:rPr>
            </w:pPr>
            <w:r w:rsidRPr="006C1D31">
              <w:rPr>
                <w:lang w:val="nb-NO"/>
              </w:rPr>
              <w:t>Tiltak</w:t>
            </w:r>
          </w:p>
        </w:tc>
        <w:tc>
          <w:tcPr>
            <w:tcW w:w="3047" w:type="pct"/>
          </w:tcPr>
          <w:p w14:paraId="476D98C2" w14:textId="77777777" w:rsidR="006D6C97" w:rsidRPr="006C1D31" w:rsidRDefault="006D6C97" w:rsidP="00DA44A2">
            <w:pPr>
              <w:rPr>
                <w:lang w:val="nb-NO"/>
              </w:rPr>
            </w:pPr>
          </w:p>
        </w:tc>
      </w:tr>
      <w:tr w:rsidR="006D6C97" w:rsidRPr="006C1D31" w14:paraId="52138CA1" w14:textId="77777777" w:rsidTr="00DA44A2">
        <w:tc>
          <w:tcPr>
            <w:tcW w:w="1953" w:type="pct"/>
          </w:tcPr>
          <w:p w14:paraId="18D0E6E7"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2136E59D" w14:textId="77777777" w:rsidR="006D6C97" w:rsidRPr="006C1D31" w:rsidRDefault="006D6C97" w:rsidP="00DA44A2">
            <w:pPr>
              <w:rPr>
                <w:lang w:val="nb-NO"/>
              </w:rPr>
            </w:pPr>
          </w:p>
        </w:tc>
      </w:tr>
      <w:tr w:rsidR="006D6C97" w:rsidRPr="006C1D31" w14:paraId="0F4826C9" w14:textId="77777777" w:rsidTr="00DA44A2">
        <w:tc>
          <w:tcPr>
            <w:tcW w:w="1953" w:type="pct"/>
          </w:tcPr>
          <w:p w14:paraId="5306D919" w14:textId="77777777" w:rsidR="006D6C97" w:rsidRPr="006C1D31" w:rsidRDefault="006D6C97" w:rsidP="00DA44A2">
            <w:pPr>
              <w:rPr>
                <w:lang w:val="nb-NO"/>
              </w:rPr>
            </w:pPr>
            <w:r w:rsidRPr="006C1D31">
              <w:rPr>
                <w:lang w:val="nb-NO"/>
              </w:rPr>
              <w:t>Beskrivelse av tiltak</w:t>
            </w:r>
          </w:p>
        </w:tc>
        <w:tc>
          <w:tcPr>
            <w:tcW w:w="3047" w:type="pct"/>
          </w:tcPr>
          <w:p w14:paraId="48C38167" w14:textId="77777777" w:rsidR="006D6C97" w:rsidRPr="006C1D31" w:rsidRDefault="006D6C97" w:rsidP="00DA44A2">
            <w:pPr>
              <w:rPr>
                <w:lang w:val="nb-NO"/>
              </w:rPr>
            </w:pPr>
          </w:p>
        </w:tc>
      </w:tr>
      <w:tr w:rsidR="006D6C97" w:rsidRPr="006C1D31" w14:paraId="37F5BC4F" w14:textId="77777777" w:rsidTr="00DA44A2">
        <w:tc>
          <w:tcPr>
            <w:tcW w:w="1953" w:type="pct"/>
          </w:tcPr>
          <w:p w14:paraId="5E04A2BE" w14:textId="77777777" w:rsidR="006D6C97" w:rsidRPr="006C1D31" w:rsidRDefault="006D6C97" w:rsidP="00DA44A2">
            <w:pPr>
              <w:rPr>
                <w:lang w:val="nb-NO"/>
              </w:rPr>
            </w:pPr>
            <w:r w:rsidRPr="006C1D31">
              <w:rPr>
                <w:lang w:val="nb-NO"/>
              </w:rPr>
              <w:t>Besparelse oppgitt i enhet</w:t>
            </w:r>
          </w:p>
        </w:tc>
        <w:tc>
          <w:tcPr>
            <w:tcW w:w="3047" w:type="pct"/>
          </w:tcPr>
          <w:p w14:paraId="72E435ED" w14:textId="77777777" w:rsidR="006D6C97" w:rsidRPr="006C1D31" w:rsidRDefault="006D6C97" w:rsidP="00DA44A2">
            <w:pPr>
              <w:rPr>
                <w:lang w:val="nb-NO"/>
              </w:rPr>
            </w:pPr>
          </w:p>
        </w:tc>
      </w:tr>
      <w:tr w:rsidR="006D6C97" w:rsidRPr="00AF05DE" w14:paraId="0D160FAB" w14:textId="77777777" w:rsidTr="00DA44A2">
        <w:trPr>
          <w:trHeight w:val="250"/>
        </w:trPr>
        <w:tc>
          <w:tcPr>
            <w:tcW w:w="1953" w:type="pct"/>
          </w:tcPr>
          <w:p w14:paraId="6945FC3D" w14:textId="77777777" w:rsidR="006D6C97" w:rsidRPr="006C1D31" w:rsidRDefault="006D6C97" w:rsidP="00DA44A2">
            <w:pPr>
              <w:rPr>
                <w:lang w:val="nb-NO"/>
              </w:rPr>
            </w:pPr>
            <w:r w:rsidRPr="006C1D31">
              <w:rPr>
                <w:lang w:val="nb-NO"/>
              </w:rPr>
              <w:lastRenderedPageBreak/>
              <w:t>Besparelse oppgitt i NOK/år</w:t>
            </w:r>
          </w:p>
        </w:tc>
        <w:tc>
          <w:tcPr>
            <w:tcW w:w="3047" w:type="pct"/>
          </w:tcPr>
          <w:p w14:paraId="3CEA8C53" w14:textId="77777777" w:rsidR="006D6C97" w:rsidRPr="006C1D31" w:rsidRDefault="006D6C97" w:rsidP="00DA44A2">
            <w:pPr>
              <w:rPr>
                <w:lang w:val="nb-NO"/>
              </w:rPr>
            </w:pPr>
          </w:p>
        </w:tc>
      </w:tr>
      <w:tr w:rsidR="006D6C97" w:rsidRPr="006C1D31" w14:paraId="46CF0D23" w14:textId="77777777" w:rsidTr="00DA44A2">
        <w:tc>
          <w:tcPr>
            <w:tcW w:w="1953" w:type="pct"/>
          </w:tcPr>
          <w:p w14:paraId="2263B97D" w14:textId="77777777" w:rsidR="006D6C97" w:rsidRPr="006C1D31" w:rsidRDefault="006D6C97" w:rsidP="00DA44A2">
            <w:pPr>
              <w:rPr>
                <w:lang w:val="nb-NO"/>
              </w:rPr>
            </w:pPr>
            <w:r w:rsidRPr="006C1D31">
              <w:rPr>
                <w:lang w:val="nb-NO"/>
              </w:rPr>
              <w:t xml:space="preserve">Investering oppgitt i NOK          </w:t>
            </w:r>
          </w:p>
        </w:tc>
        <w:tc>
          <w:tcPr>
            <w:tcW w:w="3047" w:type="pct"/>
          </w:tcPr>
          <w:p w14:paraId="66CFA3E2" w14:textId="77777777" w:rsidR="006D6C97" w:rsidRPr="006C1D31" w:rsidRDefault="006D6C97" w:rsidP="00DA44A2">
            <w:pPr>
              <w:rPr>
                <w:lang w:val="nb-NO"/>
              </w:rPr>
            </w:pPr>
          </w:p>
        </w:tc>
      </w:tr>
      <w:tr w:rsidR="006D6C97" w:rsidRPr="006C1D31" w14:paraId="50A97005" w14:textId="77777777" w:rsidTr="00DA44A2">
        <w:tc>
          <w:tcPr>
            <w:tcW w:w="1953" w:type="pct"/>
          </w:tcPr>
          <w:p w14:paraId="1037D11C" w14:textId="77777777" w:rsidR="006D6C97" w:rsidRPr="006C1D31" w:rsidRDefault="006D6C97" w:rsidP="00DA44A2">
            <w:pPr>
              <w:rPr>
                <w:lang w:val="nb-NO"/>
              </w:rPr>
            </w:pPr>
            <w:r w:rsidRPr="006C1D31">
              <w:rPr>
                <w:lang w:val="nb-NO"/>
              </w:rPr>
              <w:t>Forutsetninger/beregninger</w:t>
            </w:r>
          </w:p>
        </w:tc>
        <w:tc>
          <w:tcPr>
            <w:tcW w:w="3047" w:type="pct"/>
          </w:tcPr>
          <w:p w14:paraId="485DC709" w14:textId="77777777" w:rsidR="006D6C97" w:rsidRPr="006C1D31" w:rsidRDefault="006D6C97" w:rsidP="00DA44A2">
            <w:pPr>
              <w:rPr>
                <w:lang w:val="nb-NO"/>
              </w:rPr>
            </w:pPr>
          </w:p>
        </w:tc>
      </w:tr>
      <w:tr w:rsidR="006D6C97" w:rsidRPr="00AF05DE" w14:paraId="290BAC07" w14:textId="77777777" w:rsidTr="00DA44A2">
        <w:tc>
          <w:tcPr>
            <w:tcW w:w="1953" w:type="pct"/>
          </w:tcPr>
          <w:p w14:paraId="0F3B6229"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74317969" w14:textId="77777777" w:rsidR="006D6C97" w:rsidRPr="006C1D31" w:rsidRDefault="006D6C97" w:rsidP="00DA44A2">
            <w:pPr>
              <w:rPr>
                <w:lang w:val="nb-NO"/>
              </w:rPr>
            </w:pPr>
          </w:p>
        </w:tc>
      </w:tr>
      <w:tr w:rsidR="006D6C97" w:rsidRPr="00AF05DE" w14:paraId="3425FBF1" w14:textId="77777777" w:rsidTr="00DA44A2">
        <w:tc>
          <w:tcPr>
            <w:tcW w:w="1953" w:type="pct"/>
          </w:tcPr>
          <w:p w14:paraId="3FD35E30"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2AD12284" w14:textId="77777777" w:rsidR="006D6C97" w:rsidRPr="006C1D31" w:rsidRDefault="006D6C97" w:rsidP="00DA44A2">
            <w:pPr>
              <w:rPr>
                <w:lang w:val="nb-NO"/>
              </w:rPr>
            </w:pPr>
          </w:p>
        </w:tc>
      </w:tr>
    </w:tbl>
    <w:p w14:paraId="303F2C29" w14:textId="77777777" w:rsidR="006D6C97" w:rsidRPr="006C1D31" w:rsidRDefault="006D6C97" w:rsidP="006D6C97">
      <w:pPr>
        <w:rPr>
          <w:lang w:val="nb-NO"/>
        </w:rPr>
      </w:pPr>
    </w:p>
    <w:p w14:paraId="028DF20C" w14:textId="77777777" w:rsidR="006D6C97" w:rsidRPr="006C1D31" w:rsidRDefault="006D6C97" w:rsidP="006D6C97">
      <w:pPr>
        <w:pStyle w:val="Overskrift2"/>
        <w:rPr>
          <w:lang w:val="nb-NO"/>
        </w:rPr>
      </w:pPr>
      <w:r w:rsidRPr="006C1D31">
        <w:rPr>
          <w:lang w:val="nb-NO"/>
        </w:rPr>
        <w:t>Tiltak 4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4935C0C1" w14:textId="77777777" w:rsidTr="00DA44A2">
        <w:tc>
          <w:tcPr>
            <w:tcW w:w="1953" w:type="pct"/>
          </w:tcPr>
          <w:p w14:paraId="1A8B5EF9" w14:textId="77777777" w:rsidR="006D6C97" w:rsidRPr="006C1D31" w:rsidRDefault="006D6C97" w:rsidP="00DA44A2">
            <w:pPr>
              <w:rPr>
                <w:lang w:val="nb-NO"/>
              </w:rPr>
            </w:pPr>
            <w:r w:rsidRPr="006C1D31">
              <w:rPr>
                <w:lang w:val="nb-NO"/>
              </w:rPr>
              <w:t>Tiltak [Angi nummer]</w:t>
            </w:r>
          </w:p>
        </w:tc>
        <w:tc>
          <w:tcPr>
            <w:tcW w:w="3047" w:type="pct"/>
          </w:tcPr>
          <w:p w14:paraId="6FC73B2B" w14:textId="77777777" w:rsidR="006D6C97" w:rsidRPr="006C1D31" w:rsidRDefault="006D6C97" w:rsidP="00DA44A2">
            <w:pPr>
              <w:rPr>
                <w:lang w:val="nb-NO"/>
              </w:rPr>
            </w:pPr>
          </w:p>
        </w:tc>
      </w:tr>
      <w:tr w:rsidR="006D6C97" w:rsidRPr="006C1D31" w14:paraId="7878CAD3" w14:textId="77777777" w:rsidTr="00DA44A2">
        <w:tc>
          <w:tcPr>
            <w:tcW w:w="1953" w:type="pct"/>
          </w:tcPr>
          <w:p w14:paraId="2E3087C1" w14:textId="77777777" w:rsidR="006D6C97" w:rsidRPr="006C1D31" w:rsidRDefault="006D6C97" w:rsidP="00DA44A2">
            <w:pPr>
              <w:rPr>
                <w:lang w:val="nb-NO"/>
              </w:rPr>
            </w:pPr>
            <w:r w:rsidRPr="006C1D31">
              <w:rPr>
                <w:lang w:val="nb-NO"/>
              </w:rPr>
              <w:t>Tiltak</w:t>
            </w:r>
          </w:p>
        </w:tc>
        <w:tc>
          <w:tcPr>
            <w:tcW w:w="3047" w:type="pct"/>
          </w:tcPr>
          <w:p w14:paraId="16D4B036" w14:textId="77777777" w:rsidR="006D6C97" w:rsidRPr="006C1D31" w:rsidRDefault="006D6C97" w:rsidP="00DA44A2">
            <w:pPr>
              <w:rPr>
                <w:lang w:val="nb-NO"/>
              </w:rPr>
            </w:pPr>
          </w:p>
        </w:tc>
      </w:tr>
      <w:tr w:rsidR="006D6C97" w:rsidRPr="006C1D31" w14:paraId="0C156DA7" w14:textId="77777777" w:rsidTr="00DA44A2">
        <w:tc>
          <w:tcPr>
            <w:tcW w:w="1953" w:type="pct"/>
          </w:tcPr>
          <w:p w14:paraId="4D09FE3B"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136B07C3" w14:textId="77777777" w:rsidR="006D6C97" w:rsidRPr="006C1D31" w:rsidRDefault="006D6C97" w:rsidP="00DA44A2">
            <w:pPr>
              <w:rPr>
                <w:lang w:val="nb-NO"/>
              </w:rPr>
            </w:pPr>
          </w:p>
        </w:tc>
      </w:tr>
      <w:tr w:rsidR="006D6C97" w:rsidRPr="006C1D31" w14:paraId="521E6E06" w14:textId="77777777" w:rsidTr="00DA44A2">
        <w:tc>
          <w:tcPr>
            <w:tcW w:w="1953" w:type="pct"/>
          </w:tcPr>
          <w:p w14:paraId="2D1C60C8" w14:textId="77777777" w:rsidR="006D6C97" w:rsidRPr="006C1D31" w:rsidRDefault="006D6C97" w:rsidP="00DA44A2">
            <w:pPr>
              <w:rPr>
                <w:lang w:val="nb-NO"/>
              </w:rPr>
            </w:pPr>
            <w:r w:rsidRPr="006C1D31">
              <w:rPr>
                <w:lang w:val="nb-NO"/>
              </w:rPr>
              <w:t>Beskrivelse av tiltak</w:t>
            </w:r>
          </w:p>
        </w:tc>
        <w:tc>
          <w:tcPr>
            <w:tcW w:w="3047" w:type="pct"/>
          </w:tcPr>
          <w:p w14:paraId="34B9AC94" w14:textId="77777777" w:rsidR="006D6C97" w:rsidRPr="006C1D31" w:rsidRDefault="006D6C97" w:rsidP="00DA44A2">
            <w:pPr>
              <w:rPr>
                <w:lang w:val="nb-NO"/>
              </w:rPr>
            </w:pPr>
          </w:p>
        </w:tc>
      </w:tr>
      <w:tr w:rsidR="006D6C97" w:rsidRPr="006C1D31" w14:paraId="4E7DAB4E" w14:textId="77777777" w:rsidTr="00DA44A2">
        <w:tc>
          <w:tcPr>
            <w:tcW w:w="1953" w:type="pct"/>
          </w:tcPr>
          <w:p w14:paraId="746FC839" w14:textId="77777777" w:rsidR="006D6C97" w:rsidRPr="006C1D31" w:rsidRDefault="006D6C97" w:rsidP="00DA44A2">
            <w:pPr>
              <w:rPr>
                <w:lang w:val="nb-NO"/>
              </w:rPr>
            </w:pPr>
            <w:r w:rsidRPr="006C1D31">
              <w:rPr>
                <w:lang w:val="nb-NO"/>
              </w:rPr>
              <w:t>Besparelse oppgitt i enhet</w:t>
            </w:r>
          </w:p>
        </w:tc>
        <w:tc>
          <w:tcPr>
            <w:tcW w:w="3047" w:type="pct"/>
          </w:tcPr>
          <w:p w14:paraId="7F61300F" w14:textId="77777777" w:rsidR="006D6C97" w:rsidRPr="006C1D31" w:rsidRDefault="006D6C97" w:rsidP="00DA44A2">
            <w:pPr>
              <w:rPr>
                <w:lang w:val="nb-NO"/>
              </w:rPr>
            </w:pPr>
          </w:p>
        </w:tc>
      </w:tr>
      <w:tr w:rsidR="006D6C97" w:rsidRPr="00AF05DE" w14:paraId="597D5FFE" w14:textId="77777777" w:rsidTr="00DA44A2">
        <w:trPr>
          <w:trHeight w:val="250"/>
        </w:trPr>
        <w:tc>
          <w:tcPr>
            <w:tcW w:w="1953" w:type="pct"/>
          </w:tcPr>
          <w:p w14:paraId="4621B2EA" w14:textId="77777777" w:rsidR="006D6C97" w:rsidRPr="006C1D31" w:rsidRDefault="006D6C97" w:rsidP="00DA44A2">
            <w:pPr>
              <w:rPr>
                <w:lang w:val="nb-NO"/>
              </w:rPr>
            </w:pPr>
            <w:r w:rsidRPr="006C1D31">
              <w:rPr>
                <w:lang w:val="nb-NO"/>
              </w:rPr>
              <w:t>Besparelse oppgitt i NOK/år</w:t>
            </w:r>
          </w:p>
        </w:tc>
        <w:tc>
          <w:tcPr>
            <w:tcW w:w="3047" w:type="pct"/>
          </w:tcPr>
          <w:p w14:paraId="15D9A436" w14:textId="77777777" w:rsidR="006D6C97" w:rsidRPr="006C1D31" w:rsidRDefault="006D6C97" w:rsidP="00DA44A2">
            <w:pPr>
              <w:rPr>
                <w:lang w:val="nb-NO"/>
              </w:rPr>
            </w:pPr>
          </w:p>
        </w:tc>
      </w:tr>
      <w:tr w:rsidR="006D6C97" w:rsidRPr="006C1D31" w14:paraId="30469981" w14:textId="77777777" w:rsidTr="00DA44A2">
        <w:tc>
          <w:tcPr>
            <w:tcW w:w="1953" w:type="pct"/>
          </w:tcPr>
          <w:p w14:paraId="39D86BD7" w14:textId="77777777" w:rsidR="006D6C97" w:rsidRPr="006C1D31" w:rsidRDefault="006D6C97" w:rsidP="00DA44A2">
            <w:pPr>
              <w:rPr>
                <w:lang w:val="nb-NO"/>
              </w:rPr>
            </w:pPr>
            <w:r w:rsidRPr="006C1D31">
              <w:rPr>
                <w:lang w:val="nb-NO"/>
              </w:rPr>
              <w:t xml:space="preserve">Investering oppgitt i NOK          </w:t>
            </w:r>
          </w:p>
        </w:tc>
        <w:tc>
          <w:tcPr>
            <w:tcW w:w="3047" w:type="pct"/>
          </w:tcPr>
          <w:p w14:paraId="3EADE568" w14:textId="77777777" w:rsidR="006D6C97" w:rsidRPr="006C1D31" w:rsidRDefault="006D6C97" w:rsidP="00DA44A2">
            <w:pPr>
              <w:rPr>
                <w:lang w:val="nb-NO"/>
              </w:rPr>
            </w:pPr>
          </w:p>
        </w:tc>
      </w:tr>
      <w:tr w:rsidR="006D6C97" w:rsidRPr="006C1D31" w14:paraId="12C5D372" w14:textId="77777777" w:rsidTr="00DA44A2">
        <w:tc>
          <w:tcPr>
            <w:tcW w:w="1953" w:type="pct"/>
          </w:tcPr>
          <w:p w14:paraId="1F7BB1B9" w14:textId="77777777" w:rsidR="006D6C97" w:rsidRPr="006C1D31" w:rsidRDefault="006D6C97" w:rsidP="00DA44A2">
            <w:pPr>
              <w:rPr>
                <w:lang w:val="nb-NO"/>
              </w:rPr>
            </w:pPr>
            <w:r w:rsidRPr="006C1D31">
              <w:rPr>
                <w:lang w:val="nb-NO"/>
              </w:rPr>
              <w:t>Forutsetninger/beregninger</w:t>
            </w:r>
          </w:p>
        </w:tc>
        <w:tc>
          <w:tcPr>
            <w:tcW w:w="3047" w:type="pct"/>
          </w:tcPr>
          <w:p w14:paraId="675DC119" w14:textId="77777777" w:rsidR="006D6C97" w:rsidRPr="006C1D31" w:rsidRDefault="006D6C97" w:rsidP="00DA44A2">
            <w:pPr>
              <w:rPr>
                <w:lang w:val="nb-NO"/>
              </w:rPr>
            </w:pPr>
          </w:p>
        </w:tc>
      </w:tr>
      <w:tr w:rsidR="006D6C97" w:rsidRPr="00AF05DE" w14:paraId="3F21991A" w14:textId="77777777" w:rsidTr="00DA44A2">
        <w:tc>
          <w:tcPr>
            <w:tcW w:w="1953" w:type="pct"/>
          </w:tcPr>
          <w:p w14:paraId="4A4D7D74"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19D29818" w14:textId="77777777" w:rsidR="006D6C97" w:rsidRPr="006C1D31" w:rsidRDefault="006D6C97" w:rsidP="00DA44A2">
            <w:pPr>
              <w:rPr>
                <w:lang w:val="nb-NO"/>
              </w:rPr>
            </w:pPr>
          </w:p>
        </w:tc>
      </w:tr>
      <w:tr w:rsidR="006D6C97" w:rsidRPr="00AF05DE" w14:paraId="267D4927" w14:textId="77777777" w:rsidTr="00DA44A2">
        <w:tc>
          <w:tcPr>
            <w:tcW w:w="1953" w:type="pct"/>
          </w:tcPr>
          <w:p w14:paraId="06FB3FC2"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6FC9A9A0" w14:textId="77777777" w:rsidR="006D6C97" w:rsidRPr="006C1D31" w:rsidRDefault="006D6C97" w:rsidP="00DA44A2">
            <w:pPr>
              <w:rPr>
                <w:lang w:val="nb-NO"/>
              </w:rPr>
            </w:pPr>
          </w:p>
        </w:tc>
      </w:tr>
    </w:tbl>
    <w:p w14:paraId="2F6C118B" w14:textId="77777777" w:rsidR="006D6C97" w:rsidRPr="006C1D31" w:rsidRDefault="006D6C97" w:rsidP="006D6C97">
      <w:pPr>
        <w:rPr>
          <w:lang w:val="nb-NO"/>
        </w:rPr>
      </w:pPr>
    </w:p>
    <w:p w14:paraId="5FE9DA0F" w14:textId="77777777" w:rsidR="006D6C97" w:rsidRPr="006C1D31" w:rsidRDefault="006D6C97" w:rsidP="006D6C97">
      <w:pPr>
        <w:pStyle w:val="Overskrift2"/>
        <w:rPr>
          <w:lang w:val="nb-NO"/>
        </w:rPr>
      </w:pPr>
      <w:r w:rsidRPr="006C1D31">
        <w:rPr>
          <w:lang w:val="nb-NO"/>
        </w:rPr>
        <w:t>Tiltak 5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00EA60D6" w14:textId="77777777" w:rsidTr="00DA44A2">
        <w:tc>
          <w:tcPr>
            <w:tcW w:w="1953" w:type="pct"/>
          </w:tcPr>
          <w:p w14:paraId="295F661D" w14:textId="77777777" w:rsidR="006D6C97" w:rsidRPr="006C1D31" w:rsidRDefault="006D6C97" w:rsidP="00DA44A2">
            <w:pPr>
              <w:rPr>
                <w:lang w:val="nb-NO"/>
              </w:rPr>
            </w:pPr>
            <w:r w:rsidRPr="006C1D31">
              <w:rPr>
                <w:lang w:val="nb-NO"/>
              </w:rPr>
              <w:t>Tiltak [Angi nummer]</w:t>
            </w:r>
          </w:p>
        </w:tc>
        <w:tc>
          <w:tcPr>
            <w:tcW w:w="3047" w:type="pct"/>
          </w:tcPr>
          <w:p w14:paraId="4BDD3941" w14:textId="77777777" w:rsidR="006D6C97" w:rsidRPr="006C1D31" w:rsidRDefault="006D6C97" w:rsidP="00DA44A2">
            <w:pPr>
              <w:rPr>
                <w:lang w:val="nb-NO"/>
              </w:rPr>
            </w:pPr>
          </w:p>
        </w:tc>
      </w:tr>
      <w:tr w:rsidR="006D6C97" w:rsidRPr="006C1D31" w14:paraId="5B2C9C7B" w14:textId="77777777" w:rsidTr="00DA44A2">
        <w:tc>
          <w:tcPr>
            <w:tcW w:w="1953" w:type="pct"/>
          </w:tcPr>
          <w:p w14:paraId="3A91ACA3" w14:textId="77777777" w:rsidR="006D6C97" w:rsidRPr="006C1D31" w:rsidRDefault="006D6C97" w:rsidP="00DA44A2">
            <w:pPr>
              <w:rPr>
                <w:lang w:val="nb-NO"/>
              </w:rPr>
            </w:pPr>
            <w:r w:rsidRPr="006C1D31">
              <w:rPr>
                <w:lang w:val="nb-NO"/>
              </w:rPr>
              <w:t>Tiltak</w:t>
            </w:r>
          </w:p>
        </w:tc>
        <w:tc>
          <w:tcPr>
            <w:tcW w:w="3047" w:type="pct"/>
          </w:tcPr>
          <w:p w14:paraId="0198BA38" w14:textId="77777777" w:rsidR="006D6C97" w:rsidRPr="006C1D31" w:rsidRDefault="006D6C97" w:rsidP="00DA44A2">
            <w:pPr>
              <w:rPr>
                <w:lang w:val="nb-NO"/>
              </w:rPr>
            </w:pPr>
          </w:p>
        </w:tc>
      </w:tr>
      <w:tr w:rsidR="006D6C97" w:rsidRPr="006C1D31" w14:paraId="0976A4D3" w14:textId="77777777" w:rsidTr="00DA44A2">
        <w:tc>
          <w:tcPr>
            <w:tcW w:w="1953" w:type="pct"/>
          </w:tcPr>
          <w:p w14:paraId="597C05FB"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05FE57B0" w14:textId="77777777" w:rsidR="006D6C97" w:rsidRPr="006C1D31" w:rsidRDefault="006D6C97" w:rsidP="00DA44A2">
            <w:pPr>
              <w:rPr>
                <w:lang w:val="nb-NO"/>
              </w:rPr>
            </w:pPr>
          </w:p>
        </w:tc>
      </w:tr>
      <w:tr w:rsidR="006D6C97" w:rsidRPr="006C1D31" w14:paraId="50F759B7" w14:textId="77777777" w:rsidTr="00DA44A2">
        <w:tc>
          <w:tcPr>
            <w:tcW w:w="1953" w:type="pct"/>
          </w:tcPr>
          <w:p w14:paraId="279DFABC" w14:textId="77777777" w:rsidR="006D6C97" w:rsidRPr="006C1D31" w:rsidRDefault="006D6C97" w:rsidP="00DA44A2">
            <w:pPr>
              <w:rPr>
                <w:lang w:val="nb-NO"/>
              </w:rPr>
            </w:pPr>
            <w:r w:rsidRPr="006C1D31">
              <w:rPr>
                <w:lang w:val="nb-NO"/>
              </w:rPr>
              <w:t>Beskrivelse av tiltak</w:t>
            </w:r>
          </w:p>
        </w:tc>
        <w:tc>
          <w:tcPr>
            <w:tcW w:w="3047" w:type="pct"/>
          </w:tcPr>
          <w:p w14:paraId="72A8CE18" w14:textId="77777777" w:rsidR="006D6C97" w:rsidRPr="006C1D31" w:rsidRDefault="006D6C97" w:rsidP="00DA44A2">
            <w:pPr>
              <w:rPr>
                <w:lang w:val="nb-NO"/>
              </w:rPr>
            </w:pPr>
          </w:p>
        </w:tc>
      </w:tr>
      <w:tr w:rsidR="006D6C97" w:rsidRPr="006C1D31" w14:paraId="10D21CD4" w14:textId="77777777" w:rsidTr="00DA44A2">
        <w:tc>
          <w:tcPr>
            <w:tcW w:w="1953" w:type="pct"/>
          </w:tcPr>
          <w:p w14:paraId="3C39AA02" w14:textId="77777777" w:rsidR="006D6C97" w:rsidRPr="006C1D31" w:rsidRDefault="006D6C97" w:rsidP="00DA44A2">
            <w:pPr>
              <w:rPr>
                <w:lang w:val="nb-NO"/>
              </w:rPr>
            </w:pPr>
            <w:r w:rsidRPr="006C1D31">
              <w:rPr>
                <w:lang w:val="nb-NO"/>
              </w:rPr>
              <w:t>Besparelse oppgitt i enhet</w:t>
            </w:r>
          </w:p>
        </w:tc>
        <w:tc>
          <w:tcPr>
            <w:tcW w:w="3047" w:type="pct"/>
          </w:tcPr>
          <w:p w14:paraId="0B3BD11E" w14:textId="77777777" w:rsidR="006D6C97" w:rsidRPr="006C1D31" w:rsidRDefault="006D6C97" w:rsidP="00DA44A2">
            <w:pPr>
              <w:rPr>
                <w:lang w:val="nb-NO"/>
              </w:rPr>
            </w:pPr>
          </w:p>
        </w:tc>
      </w:tr>
      <w:tr w:rsidR="006D6C97" w:rsidRPr="00AF05DE" w14:paraId="3EC83195" w14:textId="77777777" w:rsidTr="00DA44A2">
        <w:trPr>
          <w:trHeight w:val="250"/>
        </w:trPr>
        <w:tc>
          <w:tcPr>
            <w:tcW w:w="1953" w:type="pct"/>
          </w:tcPr>
          <w:p w14:paraId="67A8BBF1" w14:textId="77777777" w:rsidR="006D6C97" w:rsidRPr="006C1D31" w:rsidRDefault="006D6C97" w:rsidP="00DA44A2">
            <w:pPr>
              <w:rPr>
                <w:lang w:val="nb-NO"/>
              </w:rPr>
            </w:pPr>
            <w:r w:rsidRPr="006C1D31">
              <w:rPr>
                <w:lang w:val="nb-NO"/>
              </w:rPr>
              <w:t>Besparelse oppgitt i NOK/år</w:t>
            </w:r>
          </w:p>
        </w:tc>
        <w:tc>
          <w:tcPr>
            <w:tcW w:w="3047" w:type="pct"/>
          </w:tcPr>
          <w:p w14:paraId="4F3EFEF7" w14:textId="77777777" w:rsidR="006D6C97" w:rsidRPr="006C1D31" w:rsidRDefault="006D6C97" w:rsidP="00DA44A2">
            <w:pPr>
              <w:rPr>
                <w:lang w:val="nb-NO"/>
              </w:rPr>
            </w:pPr>
          </w:p>
        </w:tc>
      </w:tr>
      <w:tr w:rsidR="006D6C97" w:rsidRPr="006C1D31" w14:paraId="7DF4935E" w14:textId="77777777" w:rsidTr="00DA44A2">
        <w:tc>
          <w:tcPr>
            <w:tcW w:w="1953" w:type="pct"/>
          </w:tcPr>
          <w:p w14:paraId="2122F187" w14:textId="77777777" w:rsidR="006D6C97" w:rsidRPr="006C1D31" w:rsidRDefault="006D6C97" w:rsidP="00DA44A2">
            <w:pPr>
              <w:rPr>
                <w:lang w:val="nb-NO"/>
              </w:rPr>
            </w:pPr>
            <w:r w:rsidRPr="006C1D31">
              <w:rPr>
                <w:lang w:val="nb-NO"/>
              </w:rPr>
              <w:t xml:space="preserve">Investering oppgitt i NOK          </w:t>
            </w:r>
          </w:p>
        </w:tc>
        <w:tc>
          <w:tcPr>
            <w:tcW w:w="3047" w:type="pct"/>
          </w:tcPr>
          <w:p w14:paraId="54989E0F" w14:textId="77777777" w:rsidR="006D6C97" w:rsidRPr="006C1D31" w:rsidRDefault="006D6C97" w:rsidP="00DA44A2">
            <w:pPr>
              <w:rPr>
                <w:lang w:val="nb-NO"/>
              </w:rPr>
            </w:pPr>
          </w:p>
        </w:tc>
      </w:tr>
      <w:tr w:rsidR="006D6C97" w:rsidRPr="006C1D31" w14:paraId="254D3E21" w14:textId="77777777" w:rsidTr="00DA44A2">
        <w:tc>
          <w:tcPr>
            <w:tcW w:w="1953" w:type="pct"/>
          </w:tcPr>
          <w:p w14:paraId="2AC668E6" w14:textId="77777777" w:rsidR="006D6C97" w:rsidRPr="006C1D31" w:rsidRDefault="006D6C97" w:rsidP="00DA44A2">
            <w:pPr>
              <w:rPr>
                <w:lang w:val="nb-NO"/>
              </w:rPr>
            </w:pPr>
            <w:r w:rsidRPr="006C1D31">
              <w:rPr>
                <w:lang w:val="nb-NO"/>
              </w:rPr>
              <w:t>Forutsetninger/beregninger</w:t>
            </w:r>
          </w:p>
        </w:tc>
        <w:tc>
          <w:tcPr>
            <w:tcW w:w="3047" w:type="pct"/>
          </w:tcPr>
          <w:p w14:paraId="18B2FAD3" w14:textId="77777777" w:rsidR="006D6C97" w:rsidRPr="006C1D31" w:rsidRDefault="006D6C97" w:rsidP="00DA44A2">
            <w:pPr>
              <w:rPr>
                <w:lang w:val="nb-NO"/>
              </w:rPr>
            </w:pPr>
          </w:p>
        </w:tc>
      </w:tr>
      <w:tr w:rsidR="006D6C97" w:rsidRPr="00AF05DE" w14:paraId="208C6E9B" w14:textId="77777777" w:rsidTr="00DA44A2">
        <w:tc>
          <w:tcPr>
            <w:tcW w:w="1953" w:type="pct"/>
          </w:tcPr>
          <w:p w14:paraId="1F554AC9"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2622CFD9" w14:textId="77777777" w:rsidR="006D6C97" w:rsidRPr="006C1D31" w:rsidRDefault="006D6C97" w:rsidP="00DA44A2">
            <w:pPr>
              <w:rPr>
                <w:lang w:val="nb-NO"/>
              </w:rPr>
            </w:pPr>
          </w:p>
        </w:tc>
      </w:tr>
      <w:tr w:rsidR="006D6C97" w:rsidRPr="00AF05DE" w14:paraId="63FBD510" w14:textId="77777777" w:rsidTr="00DA44A2">
        <w:tc>
          <w:tcPr>
            <w:tcW w:w="1953" w:type="pct"/>
          </w:tcPr>
          <w:p w14:paraId="467C01AE"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1E595418" w14:textId="77777777" w:rsidR="006D6C97" w:rsidRPr="006C1D31" w:rsidRDefault="006D6C97" w:rsidP="00DA44A2">
            <w:pPr>
              <w:rPr>
                <w:lang w:val="nb-NO"/>
              </w:rPr>
            </w:pPr>
          </w:p>
        </w:tc>
      </w:tr>
    </w:tbl>
    <w:p w14:paraId="4F29B76E" w14:textId="77777777" w:rsidR="006D6C97" w:rsidRPr="006C1D31" w:rsidRDefault="006D6C97" w:rsidP="006D6C97">
      <w:pPr>
        <w:rPr>
          <w:lang w:val="nb-NO"/>
        </w:rPr>
      </w:pPr>
    </w:p>
    <w:p w14:paraId="0E6ED107" w14:textId="77777777" w:rsidR="006D6C97" w:rsidRPr="006C1D31" w:rsidRDefault="006D6C97" w:rsidP="006D6C97">
      <w:pPr>
        <w:pStyle w:val="Overskrift2"/>
        <w:rPr>
          <w:lang w:val="nb-NO"/>
        </w:rPr>
      </w:pPr>
      <w:r w:rsidRPr="006C1D31">
        <w:rPr>
          <w:lang w:val="nb-NO"/>
        </w:rPr>
        <w:t>Tiltak 6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70536836" w14:textId="77777777" w:rsidTr="00DA44A2">
        <w:tc>
          <w:tcPr>
            <w:tcW w:w="1953" w:type="pct"/>
          </w:tcPr>
          <w:p w14:paraId="4C55B9C2" w14:textId="77777777" w:rsidR="006D6C97" w:rsidRPr="006C1D31" w:rsidRDefault="006D6C97" w:rsidP="00DA44A2">
            <w:pPr>
              <w:rPr>
                <w:lang w:val="nb-NO"/>
              </w:rPr>
            </w:pPr>
            <w:r w:rsidRPr="006C1D31">
              <w:rPr>
                <w:lang w:val="nb-NO"/>
              </w:rPr>
              <w:t>Tiltak [Angi nummer]</w:t>
            </w:r>
          </w:p>
        </w:tc>
        <w:tc>
          <w:tcPr>
            <w:tcW w:w="3047" w:type="pct"/>
          </w:tcPr>
          <w:p w14:paraId="0FC41482" w14:textId="77777777" w:rsidR="006D6C97" w:rsidRPr="006C1D31" w:rsidRDefault="006D6C97" w:rsidP="00DA44A2">
            <w:pPr>
              <w:rPr>
                <w:lang w:val="nb-NO"/>
              </w:rPr>
            </w:pPr>
          </w:p>
        </w:tc>
      </w:tr>
      <w:tr w:rsidR="006D6C97" w:rsidRPr="006C1D31" w14:paraId="6610FC78" w14:textId="77777777" w:rsidTr="00DA44A2">
        <w:tc>
          <w:tcPr>
            <w:tcW w:w="1953" w:type="pct"/>
          </w:tcPr>
          <w:p w14:paraId="4AD1C72B" w14:textId="77777777" w:rsidR="006D6C97" w:rsidRPr="006C1D31" w:rsidRDefault="006D6C97" w:rsidP="00DA44A2">
            <w:pPr>
              <w:rPr>
                <w:lang w:val="nb-NO"/>
              </w:rPr>
            </w:pPr>
            <w:r w:rsidRPr="006C1D31">
              <w:rPr>
                <w:lang w:val="nb-NO"/>
              </w:rPr>
              <w:t>Tiltak</w:t>
            </w:r>
          </w:p>
        </w:tc>
        <w:tc>
          <w:tcPr>
            <w:tcW w:w="3047" w:type="pct"/>
          </w:tcPr>
          <w:p w14:paraId="6CD297A8" w14:textId="77777777" w:rsidR="006D6C97" w:rsidRPr="006C1D31" w:rsidRDefault="006D6C97" w:rsidP="00DA44A2">
            <w:pPr>
              <w:rPr>
                <w:lang w:val="nb-NO"/>
              </w:rPr>
            </w:pPr>
          </w:p>
        </w:tc>
      </w:tr>
      <w:tr w:rsidR="006D6C97" w:rsidRPr="006C1D31" w14:paraId="1324E8B9" w14:textId="77777777" w:rsidTr="00DA44A2">
        <w:tc>
          <w:tcPr>
            <w:tcW w:w="1953" w:type="pct"/>
          </w:tcPr>
          <w:p w14:paraId="34B26BEC" w14:textId="77777777" w:rsidR="006D6C97" w:rsidRPr="006C1D31" w:rsidRDefault="006D6C97" w:rsidP="00DA44A2">
            <w:pPr>
              <w:rPr>
                <w:lang w:val="nb-NO"/>
              </w:rPr>
            </w:pPr>
            <w:r w:rsidRPr="006C1D31">
              <w:rPr>
                <w:lang w:val="nb-NO"/>
              </w:rPr>
              <w:lastRenderedPageBreak/>
              <w:t xml:space="preserve">Beskrivelse av dagens tilstand                       </w:t>
            </w:r>
          </w:p>
        </w:tc>
        <w:tc>
          <w:tcPr>
            <w:tcW w:w="3047" w:type="pct"/>
          </w:tcPr>
          <w:p w14:paraId="3BE31EE4" w14:textId="77777777" w:rsidR="006D6C97" w:rsidRPr="006C1D31" w:rsidRDefault="006D6C97" w:rsidP="00DA44A2">
            <w:pPr>
              <w:rPr>
                <w:lang w:val="nb-NO"/>
              </w:rPr>
            </w:pPr>
          </w:p>
        </w:tc>
      </w:tr>
      <w:tr w:rsidR="006D6C97" w:rsidRPr="006C1D31" w14:paraId="266C43AC" w14:textId="77777777" w:rsidTr="00DA44A2">
        <w:tc>
          <w:tcPr>
            <w:tcW w:w="1953" w:type="pct"/>
          </w:tcPr>
          <w:p w14:paraId="0A00B729" w14:textId="77777777" w:rsidR="006D6C97" w:rsidRPr="006C1D31" w:rsidRDefault="006D6C97" w:rsidP="00DA44A2">
            <w:pPr>
              <w:rPr>
                <w:lang w:val="nb-NO"/>
              </w:rPr>
            </w:pPr>
            <w:r w:rsidRPr="006C1D31">
              <w:rPr>
                <w:lang w:val="nb-NO"/>
              </w:rPr>
              <w:t>Beskrivelse av tiltak</w:t>
            </w:r>
          </w:p>
        </w:tc>
        <w:tc>
          <w:tcPr>
            <w:tcW w:w="3047" w:type="pct"/>
          </w:tcPr>
          <w:p w14:paraId="587F4AFA" w14:textId="77777777" w:rsidR="006D6C97" w:rsidRPr="006C1D31" w:rsidRDefault="006D6C97" w:rsidP="00DA44A2">
            <w:pPr>
              <w:rPr>
                <w:lang w:val="nb-NO"/>
              </w:rPr>
            </w:pPr>
          </w:p>
        </w:tc>
      </w:tr>
      <w:tr w:rsidR="006D6C97" w:rsidRPr="006C1D31" w14:paraId="37D45EEE" w14:textId="77777777" w:rsidTr="00DA44A2">
        <w:tc>
          <w:tcPr>
            <w:tcW w:w="1953" w:type="pct"/>
          </w:tcPr>
          <w:p w14:paraId="226CD1B6" w14:textId="77777777" w:rsidR="006D6C97" w:rsidRPr="006C1D31" w:rsidRDefault="006D6C97" w:rsidP="00DA44A2">
            <w:pPr>
              <w:rPr>
                <w:lang w:val="nb-NO"/>
              </w:rPr>
            </w:pPr>
            <w:r w:rsidRPr="006C1D31">
              <w:rPr>
                <w:lang w:val="nb-NO"/>
              </w:rPr>
              <w:t>Besparelse oppgitt i enhet</w:t>
            </w:r>
          </w:p>
        </w:tc>
        <w:tc>
          <w:tcPr>
            <w:tcW w:w="3047" w:type="pct"/>
          </w:tcPr>
          <w:p w14:paraId="43B5FDBF" w14:textId="77777777" w:rsidR="006D6C97" w:rsidRPr="006C1D31" w:rsidRDefault="006D6C97" w:rsidP="00DA44A2">
            <w:pPr>
              <w:rPr>
                <w:lang w:val="nb-NO"/>
              </w:rPr>
            </w:pPr>
          </w:p>
        </w:tc>
      </w:tr>
      <w:tr w:rsidR="006D6C97" w:rsidRPr="00AF05DE" w14:paraId="76C0ADCF" w14:textId="77777777" w:rsidTr="00DA44A2">
        <w:trPr>
          <w:trHeight w:val="250"/>
        </w:trPr>
        <w:tc>
          <w:tcPr>
            <w:tcW w:w="1953" w:type="pct"/>
          </w:tcPr>
          <w:p w14:paraId="694AA26E" w14:textId="77777777" w:rsidR="006D6C97" w:rsidRPr="006C1D31" w:rsidRDefault="006D6C97" w:rsidP="00DA44A2">
            <w:pPr>
              <w:rPr>
                <w:lang w:val="nb-NO"/>
              </w:rPr>
            </w:pPr>
            <w:r w:rsidRPr="006C1D31">
              <w:rPr>
                <w:lang w:val="nb-NO"/>
              </w:rPr>
              <w:t>Besparelse oppgitt i NOK/år</w:t>
            </w:r>
          </w:p>
        </w:tc>
        <w:tc>
          <w:tcPr>
            <w:tcW w:w="3047" w:type="pct"/>
          </w:tcPr>
          <w:p w14:paraId="6F464B39" w14:textId="77777777" w:rsidR="006D6C97" w:rsidRPr="006C1D31" w:rsidRDefault="006D6C97" w:rsidP="00DA44A2">
            <w:pPr>
              <w:rPr>
                <w:lang w:val="nb-NO"/>
              </w:rPr>
            </w:pPr>
          </w:p>
        </w:tc>
      </w:tr>
      <w:tr w:rsidR="006D6C97" w:rsidRPr="006C1D31" w14:paraId="47F398FC" w14:textId="77777777" w:rsidTr="00DA44A2">
        <w:tc>
          <w:tcPr>
            <w:tcW w:w="1953" w:type="pct"/>
          </w:tcPr>
          <w:p w14:paraId="58D8D1D0" w14:textId="77777777" w:rsidR="006D6C97" w:rsidRPr="006C1D31" w:rsidRDefault="006D6C97" w:rsidP="00DA44A2">
            <w:pPr>
              <w:rPr>
                <w:lang w:val="nb-NO"/>
              </w:rPr>
            </w:pPr>
            <w:r w:rsidRPr="006C1D31">
              <w:rPr>
                <w:lang w:val="nb-NO"/>
              </w:rPr>
              <w:t xml:space="preserve">Investering oppgitt i NOK          </w:t>
            </w:r>
          </w:p>
        </w:tc>
        <w:tc>
          <w:tcPr>
            <w:tcW w:w="3047" w:type="pct"/>
          </w:tcPr>
          <w:p w14:paraId="10F5FCE5" w14:textId="77777777" w:rsidR="006D6C97" w:rsidRPr="006C1D31" w:rsidRDefault="006D6C97" w:rsidP="00DA44A2">
            <w:pPr>
              <w:rPr>
                <w:lang w:val="nb-NO"/>
              </w:rPr>
            </w:pPr>
          </w:p>
        </w:tc>
      </w:tr>
      <w:tr w:rsidR="006D6C97" w:rsidRPr="006C1D31" w14:paraId="35FC6D73" w14:textId="77777777" w:rsidTr="00DA44A2">
        <w:tc>
          <w:tcPr>
            <w:tcW w:w="1953" w:type="pct"/>
          </w:tcPr>
          <w:p w14:paraId="6740D370" w14:textId="77777777" w:rsidR="006D6C97" w:rsidRPr="006C1D31" w:rsidRDefault="006D6C97" w:rsidP="00DA44A2">
            <w:pPr>
              <w:rPr>
                <w:lang w:val="nb-NO"/>
              </w:rPr>
            </w:pPr>
            <w:r w:rsidRPr="006C1D31">
              <w:rPr>
                <w:lang w:val="nb-NO"/>
              </w:rPr>
              <w:t>Forutsetninger/beregninger</w:t>
            </w:r>
          </w:p>
        </w:tc>
        <w:tc>
          <w:tcPr>
            <w:tcW w:w="3047" w:type="pct"/>
          </w:tcPr>
          <w:p w14:paraId="3CFC4C00" w14:textId="77777777" w:rsidR="006D6C97" w:rsidRPr="006C1D31" w:rsidRDefault="006D6C97" w:rsidP="00DA44A2">
            <w:pPr>
              <w:rPr>
                <w:lang w:val="nb-NO"/>
              </w:rPr>
            </w:pPr>
          </w:p>
        </w:tc>
      </w:tr>
      <w:tr w:rsidR="006D6C97" w:rsidRPr="00AF05DE" w14:paraId="62FD6A16" w14:textId="77777777" w:rsidTr="00DA44A2">
        <w:tc>
          <w:tcPr>
            <w:tcW w:w="1953" w:type="pct"/>
          </w:tcPr>
          <w:p w14:paraId="2FFF9943"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7BA779ED" w14:textId="77777777" w:rsidR="006D6C97" w:rsidRPr="006C1D31" w:rsidRDefault="006D6C97" w:rsidP="00DA44A2">
            <w:pPr>
              <w:rPr>
                <w:lang w:val="nb-NO"/>
              </w:rPr>
            </w:pPr>
          </w:p>
        </w:tc>
      </w:tr>
      <w:tr w:rsidR="006D6C97" w:rsidRPr="00AF05DE" w14:paraId="44D828F1" w14:textId="77777777" w:rsidTr="00DA44A2">
        <w:tc>
          <w:tcPr>
            <w:tcW w:w="1953" w:type="pct"/>
          </w:tcPr>
          <w:p w14:paraId="2EDBCAE6"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4103AB87" w14:textId="77777777" w:rsidR="006D6C97" w:rsidRPr="006C1D31" w:rsidRDefault="006D6C97" w:rsidP="00DA44A2">
            <w:pPr>
              <w:rPr>
                <w:lang w:val="nb-NO"/>
              </w:rPr>
            </w:pPr>
          </w:p>
        </w:tc>
      </w:tr>
    </w:tbl>
    <w:p w14:paraId="33A789A8" w14:textId="77777777" w:rsidR="006D6C97" w:rsidRPr="006C1D31" w:rsidRDefault="006D6C97" w:rsidP="006D6C97">
      <w:pPr>
        <w:rPr>
          <w:lang w:val="nb-NO"/>
        </w:rPr>
      </w:pPr>
    </w:p>
    <w:p w14:paraId="3D58BF48" w14:textId="77777777" w:rsidR="006D6C97" w:rsidRPr="006C1D31" w:rsidRDefault="006D6C97" w:rsidP="006D6C97">
      <w:pPr>
        <w:pStyle w:val="Overskrift2"/>
        <w:rPr>
          <w:lang w:val="nb-NO"/>
        </w:rPr>
      </w:pPr>
      <w:r w:rsidRPr="006C1D31">
        <w:rPr>
          <w:lang w:val="nb-NO"/>
        </w:rPr>
        <w:t>Tiltak 7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3AE7CCE4" w14:textId="77777777" w:rsidTr="00DA44A2">
        <w:tc>
          <w:tcPr>
            <w:tcW w:w="1953" w:type="pct"/>
          </w:tcPr>
          <w:p w14:paraId="10AF116A" w14:textId="77777777" w:rsidR="006D6C97" w:rsidRPr="006C1D31" w:rsidRDefault="006D6C97" w:rsidP="00DA44A2">
            <w:pPr>
              <w:rPr>
                <w:lang w:val="nb-NO"/>
              </w:rPr>
            </w:pPr>
            <w:r w:rsidRPr="006C1D31">
              <w:rPr>
                <w:lang w:val="nb-NO"/>
              </w:rPr>
              <w:t>Tiltak [Angi nummer]</w:t>
            </w:r>
          </w:p>
        </w:tc>
        <w:tc>
          <w:tcPr>
            <w:tcW w:w="3047" w:type="pct"/>
          </w:tcPr>
          <w:p w14:paraId="273BC456" w14:textId="77777777" w:rsidR="006D6C97" w:rsidRPr="006C1D31" w:rsidRDefault="006D6C97" w:rsidP="00DA44A2">
            <w:pPr>
              <w:rPr>
                <w:lang w:val="nb-NO"/>
              </w:rPr>
            </w:pPr>
          </w:p>
        </w:tc>
      </w:tr>
      <w:tr w:rsidR="006D6C97" w:rsidRPr="006C1D31" w14:paraId="28610713" w14:textId="77777777" w:rsidTr="00DA44A2">
        <w:tc>
          <w:tcPr>
            <w:tcW w:w="1953" w:type="pct"/>
          </w:tcPr>
          <w:p w14:paraId="69AC22C3" w14:textId="77777777" w:rsidR="006D6C97" w:rsidRPr="006C1D31" w:rsidRDefault="006D6C97" w:rsidP="00DA44A2">
            <w:pPr>
              <w:rPr>
                <w:lang w:val="nb-NO"/>
              </w:rPr>
            </w:pPr>
            <w:r w:rsidRPr="006C1D31">
              <w:rPr>
                <w:lang w:val="nb-NO"/>
              </w:rPr>
              <w:t>Tiltak</w:t>
            </w:r>
          </w:p>
        </w:tc>
        <w:tc>
          <w:tcPr>
            <w:tcW w:w="3047" w:type="pct"/>
          </w:tcPr>
          <w:p w14:paraId="0BBE8E2D" w14:textId="77777777" w:rsidR="006D6C97" w:rsidRPr="006C1D31" w:rsidRDefault="006D6C97" w:rsidP="00DA44A2">
            <w:pPr>
              <w:rPr>
                <w:lang w:val="nb-NO"/>
              </w:rPr>
            </w:pPr>
          </w:p>
        </w:tc>
      </w:tr>
      <w:tr w:rsidR="006D6C97" w:rsidRPr="006C1D31" w14:paraId="241D18B2" w14:textId="77777777" w:rsidTr="00DA44A2">
        <w:tc>
          <w:tcPr>
            <w:tcW w:w="1953" w:type="pct"/>
          </w:tcPr>
          <w:p w14:paraId="2D593C9E"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537755A2" w14:textId="77777777" w:rsidR="006D6C97" w:rsidRPr="006C1D31" w:rsidRDefault="006D6C97" w:rsidP="00DA44A2">
            <w:pPr>
              <w:rPr>
                <w:lang w:val="nb-NO"/>
              </w:rPr>
            </w:pPr>
          </w:p>
        </w:tc>
      </w:tr>
      <w:tr w:rsidR="006D6C97" w:rsidRPr="006C1D31" w14:paraId="5977BA4E" w14:textId="77777777" w:rsidTr="00DA44A2">
        <w:tc>
          <w:tcPr>
            <w:tcW w:w="1953" w:type="pct"/>
          </w:tcPr>
          <w:p w14:paraId="0B492D46" w14:textId="77777777" w:rsidR="006D6C97" w:rsidRPr="006C1D31" w:rsidRDefault="006D6C97" w:rsidP="00DA44A2">
            <w:pPr>
              <w:rPr>
                <w:lang w:val="nb-NO"/>
              </w:rPr>
            </w:pPr>
            <w:r w:rsidRPr="006C1D31">
              <w:rPr>
                <w:lang w:val="nb-NO"/>
              </w:rPr>
              <w:t>Beskrivelse av tiltak</w:t>
            </w:r>
          </w:p>
        </w:tc>
        <w:tc>
          <w:tcPr>
            <w:tcW w:w="3047" w:type="pct"/>
          </w:tcPr>
          <w:p w14:paraId="115A8A49" w14:textId="77777777" w:rsidR="006D6C97" w:rsidRPr="006C1D31" w:rsidRDefault="006D6C97" w:rsidP="00DA44A2">
            <w:pPr>
              <w:rPr>
                <w:lang w:val="nb-NO"/>
              </w:rPr>
            </w:pPr>
          </w:p>
        </w:tc>
      </w:tr>
      <w:tr w:rsidR="006D6C97" w:rsidRPr="006C1D31" w14:paraId="4ADF71F3" w14:textId="77777777" w:rsidTr="00DA44A2">
        <w:tc>
          <w:tcPr>
            <w:tcW w:w="1953" w:type="pct"/>
          </w:tcPr>
          <w:p w14:paraId="61332D7B" w14:textId="77777777" w:rsidR="006D6C97" w:rsidRPr="006C1D31" w:rsidRDefault="006D6C97" w:rsidP="00DA44A2">
            <w:pPr>
              <w:rPr>
                <w:lang w:val="nb-NO"/>
              </w:rPr>
            </w:pPr>
            <w:r w:rsidRPr="006C1D31">
              <w:rPr>
                <w:lang w:val="nb-NO"/>
              </w:rPr>
              <w:t>Besparelse oppgitt i enhet</w:t>
            </w:r>
          </w:p>
        </w:tc>
        <w:tc>
          <w:tcPr>
            <w:tcW w:w="3047" w:type="pct"/>
          </w:tcPr>
          <w:p w14:paraId="0364BE26" w14:textId="77777777" w:rsidR="006D6C97" w:rsidRPr="006C1D31" w:rsidRDefault="006D6C97" w:rsidP="00DA44A2">
            <w:pPr>
              <w:rPr>
                <w:lang w:val="nb-NO"/>
              </w:rPr>
            </w:pPr>
          </w:p>
        </w:tc>
      </w:tr>
      <w:tr w:rsidR="006D6C97" w:rsidRPr="00AF05DE" w14:paraId="4A3A7634" w14:textId="77777777" w:rsidTr="00DA44A2">
        <w:trPr>
          <w:trHeight w:val="250"/>
        </w:trPr>
        <w:tc>
          <w:tcPr>
            <w:tcW w:w="1953" w:type="pct"/>
          </w:tcPr>
          <w:p w14:paraId="79234F51" w14:textId="77777777" w:rsidR="006D6C97" w:rsidRPr="006C1D31" w:rsidRDefault="006D6C97" w:rsidP="00DA44A2">
            <w:pPr>
              <w:rPr>
                <w:lang w:val="nb-NO"/>
              </w:rPr>
            </w:pPr>
            <w:r w:rsidRPr="006C1D31">
              <w:rPr>
                <w:lang w:val="nb-NO"/>
              </w:rPr>
              <w:t>Besparelse oppgitt i NOK/år</w:t>
            </w:r>
          </w:p>
        </w:tc>
        <w:tc>
          <w:tcPr>
            <w:tcW w:w="3047" w:type="pct"/>
          </w:tcPr>
          <w:p w14:paraId="5AA6C0AC" w14:textId="77777777" w:rsidR="006D6C97" w:rsidRPr="006C1D31" w:rsidRDefault="006D6C97" w:rsidP="00DA44A2">
            <w:pPr>
              <w:rPr>
                <w:lang w:val="nb-NO"/>
              </w:rPr>
            </w:pPr>
          </w:p>
        </w:tc>
      </w:tr>
      <w:tr w:rsidR="006D6C97" w:rsidRPr="006C1D31" w14:paraId="7006706D" w14:textId="77777777" w:rsidTr="00DA44A2">
        <w:tc>
          <w:tcPr>
            <w:tcW w:w="1953" w:type="pct"/>
          </w:tcPr>
          <w:p w14:paraId="3FD57C10" w14:textId="77777777" w:rsidR="006D6C97" w:rsidRPr="006C1D31" w:rsidRDefault="006D6C97" w:rsidP="00DA44A2">
            <w:pPr>
              <w:rPr>
                <w:lang w:val="nb-NO"/>
              </w:rPr>
            </w:pPr>
            <w:r w:rsidRPr="006C1D31">
              <w:rPr>
                <w:lang w:val="nb-NO"/>
              </w:rPr>
              <w:t xml:space="preserve">Investering oppgitt i NOK          </w:t>
            </w:r>
          </w:p>
        </w:tc>
        <w:tc>
          <w:tcPr>
            <w:tcW w:w="3047" w:type="pct"/>
          </w:tcPr>
          <w:p w14:paraId="7C053D1D" w14:textId="77777777" w:rsidR="006D6C97" w:rsidRPr="006C1D31" w:rsidRDefault="006D6C97" w:rsidP="00DA44A2">
            <w:pPr>
              <w:rPr>
                <w:lang w:val="nb-NO"/>
              </w:rPr>
            </w:pPr>
          </w:p>
        </w:tc>
      </w:tr>
      <w:tr w:rsidR="006D6C97" w:rsidRPr="006C1D31" w14:paraId="6C96ED52" w14:textId="77777777" w:rsidTr="00DA44A2">
        <w:tc>
          <w:tcPr>
            <w:tcW w:w="1953" w:type="pct"/>
          </w:tcPr>
          <w:p w14:paraId="4213FF35" w14:textId="77777777" w:rsidR="006D6C97" w:rsidRPr="006C1D31" w:rsidRDefault="006D6C97" w:rsidP="00DA44A2">
            <w:pPr>
              <w:rPr>
                <w:lang w:val="nb-NO"/>
              </w:rPr>
            </w:pPr>
            <w:r w:rsidRPr="006C1D31">
              <w:rPr>
                <w:lang w:val="nb-NO"/>
              </w:rPr>
              <w:t>Forutsetninger/beregninger</w:t>
            </w:r>
          </w:p>
        </w:tc>
        <w:tc>
          <w:tcPr>
            <w:tcW w:w="3047" w:type="pct"/>
          </w:tcPr>
          <w:p w14:paraId="1432669A" w14:textId="77777777" w:rsidR="006D6C97" w:rsidRPr="006C1D31" w:rsidRDefault="006D6C97" w:rsidP="00DA44A2">
            <w:pPr>
              <w:rPr>
                <w:lang w:val="nb-NO"/>
              </w:rPr>
            </w:pPr>
          </w:p>
        </w:tc>
      </w:tr>
      <w:tr w:rsidR="006D6C97" w:rsidRPr="00AF05DE" w14:paraId="5FFA9756" w14:textId="77777777" w:rsidTr="00DA44A2">
        <w:tc>
          <w:tcPr>
            <w:tcW w:w="1953" w:type="pct"/>
          </w:tcPr>
          <w:p w14:paraId="751B58A6"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3524CDDE" w14:textId="77777777" w:rsidR="006D6C97" w:rsidRPr="006C1D31" w:rsidRDefault="006D6C97" w:rsidP="00DA44A2">
            <w:pPr>
              <w:rPr>
                <w:lang w:val="nb-NO"/>
              </w:rPr>
            </w:pPr>
          </w:p>
        </w:tc>
      </w:tr>
      <w:tr w:rsidR="006D6C97" w:rsidRPr="00AF05DE" w14:paraId="2DDA38A3" w14:textId="77777777" w:rsidTr="00DA44A2">
        <w:tc>
          <w:tcPr>
            <w:tcW w:w="1953" w:type="pct"/>
          </w:tcPr>
          <w:p w14:paraId="2B8CA858"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4E22F33D" w14:textId="77777777" w:rsidR="006D6C97" w:rsidRPr="006C1D31" w:rsidRDefault="006D6C97" w:rsidP="00DA44A2">
            <w:pPr>
              <w:rPr>
                <w:lang w:val="nb-NO"/>
              </w:rPr>
            </w:pPr>
          </w:p>
        </w:tc>
      </w:tr>
    </w:tbl>
    <w:p w14:paraId="27BB9803" w14:textId="77777777" w:rsidR="006D6C97" w:rsidRPr="006C1D31" w:rsidRDefault="006D6C97" w:rsidP="006D6C97">
      <w:pPr>
        <w:rPr>
          <w:lang w:val="nb-NO"/>
        </w:rPr>
      </w:pPr>
    </w:p>
    <w:p w14:paraId="62C379EA" w14:textId="77777777" w:rsidR="006D6C97" w:rsidRPr="006C1D31" w:rsidRDefault="006D6C97" w:rsidP="006D6C97">
      <w:pPr>
        <w:pStyle w:val="Overskrift2"/>
        <w:rPr>
          <w:lang w:val="nb-NO"/>
        </w:rPr>
      </w:pPr>
      <w:r w:rsidRPr="006C1D31">
        <w:rPr>
          <w:lang w:val="nb-NO"/>
        </w:rPr>
        <w:t>Tiltak 8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5730B671" w14:textId="77777777" w:rsidTr="00DA44A2">
        <w:tc>
          <w:tcPr>
            <w:tcW w:w="1953" w:type="pct"/>
          </w:tcPr>
          <w:p w14:paraId="0028E326" w14:textId="77777777" w:rsidR="006D6C97" w:rsidRPr="006C1D31" w:rsidRDefault="006D6C97" w:rsidP="00DA44A2">
            <w:pPr>
              <w:rPr>
                <w:lang w:val="nb-NO"/>
              </w:rPr>
            </w:pPr>
            <w:r w:rsidRPr="006C1D31">
              <w:rPr>
                <w:lang w:val="nb-NO"/>
              </w:rPr>
              <w:t>Tiltak [Angi nummer]</w:t>
            </w:r>
          </w:p>
        </w:tc>
        <w:tc>
          <w:tcPr>
            <w:tcW w:w="3047" w:type="pct"/>
          </w:tcPr>
          <w:p w14:paraId="3B9ED3D0" w14:textId="77777777" w:rsidR="006D6C97" w:rsidRPr="006C1D31" w:rsidRDefault="006D6C97" w:rsidP="00DA44A2">
            <w:pPr>
              <w:rPr>
                <w:lang w:val="nb-NO"/>
              </w:rPr>
            </w:pPr>
          </w:p>
        </w:tc>
      </w:tr>
      <w:tr w:rsidR="006D6C97" w:rsidRPr="006C1D31" w14:paraId="6C7777CA" w14:textId="77777777" w:rsidTr="00DA44A2">
        <w:tc>
          <w:tcPr>
            <w:tcW w:w="1953" w:type="pct"/>
          </w:tcPr>
          <w:p w14:paraId="02D3FA27" w14:textId="77777777" w:rsidR="006D6C97" w:rsidRPr="006C1D31" w:rsidRDefault="006D6C97" w:rsidP="00DA44A2">
            <w:pPr>
              <w:rPr>
                <w:lang w:val="nb-NO"/>
              </w:rPr>
            </w:pPr>
            <w:r w:rsidRPr="006C1D31">
              <w:rPr>
                <w:lang w:val="nb-NO"/>
              </w:rPr>
              <w:t>Tiltak</w:t>
            </w:r>
          </w:p>
        </w:tc>
        <w:tc>
          <w:tcPr>
            <w:tcW w:w="3047" w:type="pct"/>
          </w:tcPr>
          <w:p w14:paraId="19304944" w14:textId="77777777" w:rsidR="006D6C97" w:rsidRPr="006C1D31" w:rsidRDefault="006D6C97" w:rsidP="00DA44A2">
            <w:pPr>
              <w:rPr>
                <w:lang w:val="nb-NO"/>
              </w:rPr>
            </w:pPr>
          </w:p>
        </w:tc>
      </w:tr>
      <w:tr w:rsidR="006D6C97" w:rsidRPr="006C1D31" w14:paraId="592A4D78" w14:textId="77777777" w:rsidTr="00DA44A2">
        <w:tc>
          <w:tcPr>
            <w:tcW w:w="1953" w:type="pct"/>
          </w:tcPr>
          <w:p w14:paraId="3E3B792B"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0AA438F9" w14:textId="77777777" w:rsidR="006D6C97" w:rsidRPr="006C1D31" w:rsidRDefault="006D6C97" w:rsidP="00DA44A2">
            <w:pPr>
              <w:rPr>
                <w:lang w:val="nb-NO"/>
              </w:rPr>
            </w:pPr>
          </w:p>
        </w:tc>
      </w:tr>
      <w:tr w:rsidR="006D6C97" w:rsidRPr="006C1D31" w14:paraId="29484823" w14:textId="77777777" w:rsidTr="00DA44A2">
        <w:tc>
          <w:tcPr>
            <w:tcW w:w="1953" w:type="pct"/>
          </w:tcPr>
          <w:p w14:paraId="46EAEA75" w14:textId="77777777" w:rsidR="006D6C97" w:rsidRPr="006C1D31" w:rsidRDefault="006D6C97" w:rsidP="00DA44A2">
            <w:pPr>
              <w:rPr>
                <w:lang w:val="nb-NO"/>
              </w:rPr>
            </w:pPr>
            <w:r w:rsidRPr="006C1D31">
              <w:rPr>
                <w:lang w:val="nb-NO"/>
              </w:rPr>
              <w:t>Beskrivelse av tiltak</w:t>
            </w:r>
          </w:p>
        </w:tc>
        <w:tc>
          <w:tcPr>
            <w:tcW w:w="3047" w:type="pct"/>
          </w:tcPr>
          <w:p w14:paraId="3D3159A1" w14:textId="77777777" w:rsidR="006D6C97" w:rsidRPr="006C1D31" w:rsidRDefault="006D6C97" w:rsidP="00DA44A2">
            <w:pPr>
              <w:rPr>
                <w:lang w:val="nb-NO"/>
              </w:rPr>
            </w:pPr>
          </w:p>
        </w:tc>
      </w:tr>
      <w:tr w:rsidR="006D6C97" w:rsidRPr="006C1D31" w14:paraId="382E54C7" w14:textId="77777777" w:rsidTr="00DA44A2">
        <w:tc>
          <w:tcPr>
            <w:tcW w:w="1953" w:type="pct"/>
          </w:tcPr>
          <w:p w14:paraId="5504279A" w14:textId="77777777" w:rsidR="006D6C97" w:rsidRPr="006C1D31" w:rsidRDefault="006D6C97" w:rsidP="00DA44A2">
            <w:pPr>
              <w:rPr>
                <w:lang w:val="nb-NO"/>
              </w:rPr>
            </w:pPr>
            <w:r w:rsidRPr="006C1D31">
              <w:rPr>
                <w:lang w:val="nb-NO"/>
              </w:rPr>
              <w:t>Besparelse oppgitt i enhet</w:t>
            </w:r>
          </w:p>
        </w:tc>
        <w:tc>
          <w:tcPr>
            <w:tcW w:w="3047" w:type="pct"/>
          </w:tcPr>
          <w:p w14:paraId="1B702453" w14:textId="77777777" w:rsidR="006D6C97" w:rsidRPr="006C1D31" w:rsidRDefault="006D6C97" w:rsidP="00DA44A2">
            <w:pPr>
              <w:rPr>
                <w:lang w:val="nb-NO"/>
              </w:rPr>
            </w:pPr>
          </w:p>
        </w:tc>
      </w:tr>
      <w:tr w:rsidR="006D6C97" w:rsidRPr="00AF05DE" w14:paraId="7332F89E" w14:textId="77777777" w:rsidTr="00DA44A2">
        <w:trPr>
          <w:trHeight w:val="250"/>
        </w:trPr>
        <w:tc>
          <w:tcPr>
            <w:tcW w:w="1953" w:type="pct"/>
          </w:tcPr>
          <w:p w14:paraId="64771ADA" w14:textId="77777777" w:rsidR="006D6C97" w:rsidRPr="006C1D31" w:rsidRDefault="006D6C97" w:rsidP="00DA44A2">
            <w:pPr>
              <w:rPr>
                <w:lang w:val="nb-NO"/>
              </w:rPr>
            </w:pPr>
            <w:r w:rsidRPr="006C1D31">
              <w:rPr>
                <w:lang w:val="nb-NO"/>
              </w:rPr>
              <w:t>Besparelse oppgitt i NOK/år</w:t>
            </w:r>
          </w:p>
        </w:tc>
        <w:tc>
          <w:tcPr>
            <w:tcW w:w="3047" w:type="pct"/>
          </w:tcPr>
          <w:p w14:paraId="484DFEC0" w14:textId="77777777" w:rsidR="006D6C97" w:rsidRPr="006C1D31" w:rsidRDefault="006D6C97" w:rsidP="00DA44A2">
            <w:pPr>
              <w:rPr>
                <w:lang w:val="nb-NO"/>
              </w:rPr>
            </w:pPr>
          </w:p>
        </w:tc>
      </w:tr>
      <w:tr w:rsidR="006D6C97" w:rsidRPr="006C1D31" w14:paraId="6EB6430D" w14:textId="77777777" w:rsidTr="00DA44A2">
        <w:tc>
          <w:tcPr>
            <w:tcW w:w="1953" w:type="pct"/>
          </w:tcPr>
          <w:p w14:paraId="0578C2AF" w14:textId="77777777" w:rsidR="006D6C97" w:rsidRPr="006C1D31" w:rsidRDefault="006D6C97" w:rsidP="00DA44A2">
            <w:pPr>
              <w:rPr>
                <w:lang w:val="nb-NO"/>
              </w:rPr>
            </w:pPr>
            <w:r w:rsidRPr="006C1D31">
              <w:rPr>
                <w:lang w:val="nb-NO"/>
              </w:rPr>
              <w:t xml:space="preserve">Investering oppgitt i NOK          </w:t>
            </w:r>
          </w:p>
        </w:tc>
        <w:tc>
          <w:tcPr>
            <w:tcW w:w="3047" w:type="pct"/>
          </w:tcPr>
          <w:p w14:paraId="04D15BAA" w14:textId="77777777" w:rsidR="006D6C97" w:rsidRPr="006C1D31" w:rsidRDefault="006D6C97" w:rsidP="00DA44A2">
            <w:pPr>
              <w:rPr>
                <w:lang w:val="nb-NO"/>
              </w:rPr>
            </w:pPr>
          </w:p>
        </w:tc>
      </w:tr>
      <w:tr w:rsidR="006D6C97" w:rsidRPr="006C1D31" w14:paraId="0062AB19" w14:textId="77777777" w:rsidTr="00DA44A2">
        <w:tc>
          <w:tcPr>
            <w:tcW w:w="1953" w:type="pct"/>
          </w:tcPr>
          <w:p w14:paraId="61372FB3" w14:textId="77777777" w:rsidR="006D6C97" w:rsidRPr="006C1D31" w:rsidRDefault="006D6C97" w:rsidP="00DA44A2">
            <w:pPr>
              <w:rPr>
                <w:lang w:val="nb-NO"/>
              </w:rPr>
            </w:pPr>
            <w:r w:rsidRPr="006C1D31">
              <w:rPr>
                <w:lang w:val="nb-NO"/>
              </w:rPr>
              <w:t>Forutsetninger/beregninger</w:t>
            </w:r>
          </w:p>
        </w:tc>
        <w:tc>
          <w:tcPr>
            <w:tcW w:w="3047" w:type="pct"/>
          </w:tcPr>
          <w:p w14:paraId="1D2DC81C" w14:textId="77777777" w:rsidR="006D6C97" w:rsidRPr="006C1D31" w:rsidRDefault="006D6C97" w:rsidP="00DA44A2">
            <w:pPr>
              <w:rPr>
                <w:lang w:val="nb-NO"/>
              </w:rPr>
            </w:pPr>
          </w:p>
        </w:tc>
      </w:tr>
      <w:tr w:rsidR="006D6C97" w:rsidRPr="00AF05DE" w14:paraId="6EBCDDEA" w14:textId="77777777" w:rsidTr="00DA44A2">
        <w:tc>
          <w:tcPr>
            <w:tcW w:w="1953" w:type="pct"/>
          </w:tcPr>
          <w:p w14:paraId="644A9826"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1CBBE13F" w14:textId="77777777" w:rsidR="006D6C97" w:rsidRPr="006C1D31" w:rsidRDefault="006D6C97" w:rsidP="00DA44A2">
            <w:pPr>
              <w:rPr>
                <w:lang w:val="nb-NO"/>
              </w:rPr>
            </w:pPr>
          </w:p>
        </w:tc>
      </w:tr>
      <w:tr w:rsidR="006D6C97" w:rsidRPr="00AF05DE" w14:paraId="13DEE118" w14:textId="77777777" w:rsidTr="00DA44A2">
        <w:tc>
          <w:tcPr>
            <w:tcW w:w="1953" w:type="pct"/>
          </w:tcPr>
          <w:p w14:paraId="5E9A4468"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5F3F20EC" w14:textId="77777777" w:rsidR="006D6C97" w:rsidRPr="006C1D31" w:rsidRDefault="006D6C97" w:rsidP="00DA44A2">
            <w:pPr>
              <w:rPr>
                <w:lang w:val="nb-NO"/>
              </w:rPr>
            </w:pPr>
          </w:p>
        </w:tc>
      </w:tr>
    </w:tbl>
    <w:p w14:paraId="686E03A6" w14:textId="77777777" w:rsidR="006D6C97" w:rsidRPr="006C1D31" w:rsidRDefault="006D6C97" w:rsidP="006D6C97">
      <w:pPr>
        <w:rPr>
          <w:lang w:val="nb-NO"/>
        </w:rPr>
      </w:pPr>
    </w:p>
    <w:p w14:paraId="5F8EDE68" w14:textId="77777777" w:rsidR="006D6C97" w:rsidRPr="006C1D31" w:rsidRDefault="006D6C97" w:rsidP="006D6C97">
      <w:pPr>
        <w:pStyle w:val="Overskrift2"/>
        <w:rPr>
          <w:lang w:val="nb-NO"/>
        </w:rPr>
      </w:pPr>
      <w:r w:rsidRPr="006C1D31">
        <w:rPr>
          <w:lang w:val="nb-NO"/>
        </w:rPr>
        <w:lastRenderedPageBreak/>
        <w:t>Tiltak 9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2C9EAD37" w14:textId="77777777" w:rsidTr="00DA44A2">
        <w:tc>
          <w:tcPr>
            <w:tcW w:w="1953" w:type="pct"/>
          </w:tcPr>
          <w:p w14:paraId="06F7133A" w14:textId="77777777" w:rsidR="006D6C97" w:rsidRPr="006C1D31" w:rsidRDefault="006D6C97" w:rsidP="00DA44A2">
            <w:pPr>
              <w:rPr>
                <w:lang w:val="nb-NO"/>
              </w:rPr>
            </w:pPr>
            <w:r w:rsidRPr="006C1D31">
              <w:rPr>
                <w:lang w:val="nb-NO"/>
              </w:rPr>
              <w:t>Tiltak [Angi nummer]</w:t>
            </w:r>
          </w:p>
        </w:tc>
        <w:tc>
          <w:tcPr>
            <w:tcW w:w="3047" w:type="pct"/>
          </w:tcPr>
          <w:p w14:paraId="4FA94A92" w14:textId="77777777" w:rsidR="006D6C97" w:rsidRPr="006C1D31" w:rsidRDefault="006D6C97" w:rsidP="00DA44A2">
            <w:pPr>
              <w:rPr>
                <w:lang w:val="nb-NO"/>
              </w:rPr>
            </w:pPr>
          </w:p>
        </w:tc>
      </w:tr>
      <w:tr w:rsidR="006D6C97" w:rsidRPr="006C1D31" w14:paraId="48456033" w14:textId="77777777" w:rsidTr="00DA44A2">
        <w:tc>
          <w:tcPr>
            <w:tcW w:w="1953" w:type="pct"/>
          </w:tcPr>
          <w:p w14:paraId="5E67D937" w14:textId="77777777" w:rsidR="006D6C97" w:rsidRPr="006C1D31" w:rsidRDefault="006D6C97" w:rsidP="00DA44A2">
            <w:pPr>
              <w:rPr>
                <w:lang w:val="nb-NO"/>
              </w:rPr>
            </w:pPr>
            <w:r w:rsidRPr="006C1D31">
              <w:rPr>
                <w:lang w:val="nb-NO"/>
              </w:rPr>
              <w:t>Tiltak</w:t>
            </w:r>
          </w:p>
        </w:tc>
        <w:tc>
          <w:tcPr>
            <w:tcW w:w="3047" w:type="pct"/>
          </w:tcPr>
          <w:p w14:paraId="510502B3" w14:textId="77777777" w:rsidR="006D6C97" w:rsidRPr="006C1D31" w:rsidRDefault="006D6C97" w:rsidP="00DA44A2">
            <w:pPr>
              <w:rPr>
                <w:lang w:val="nb-NO"/>
              </w:rPr>
            </w:pPr>
          </w:p>
        </w:tc>
      </w:tr>
      <w:tr w:rsidR="006D6C97" w:rsidRPr="006C1D31" w14:paraId="0357CBE5" w14:textId="77777777" w:rsidTr="00DA44A2">
        <w:tc>
          <w:tcPr>
            <w:tcW w:w="1953" w:type="pct"/>
          </w:tcPr>
          <w:p w14:paraId="28884FD5"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106B66EA" w14:textId="77777777" w:rsidR="006D6C97" w:rsidRPr="006C1D31" w:rsidRDefault="006D6C97" w:rsidP="00DA44A2">
            <w:pPr>
              <w:rPr>
                <w:lang w:val="nb-NO"/>
              </w:rPr>
            </w:pPr>
          </w:p>
        </w:tc>
      </w:tr>
      <w:tr w:rsidR="006D6C97" w:rsidRPr="006C1D31" w14:paraId="2D4DA62E" w14:textId="77777777" w:rsidTr="00DA44A2">
        <w:tc>
          <w:tcPr>
            <w:tcW w:w="1953" w:type="pct"/>
          </w:tcPr>
          <w:p w14:paraId="5A35BC19" w14:textId="77777777" w:rsidR="006D6C97" w:rsidRPr="006C1D31" w:rsidRDefault="006D6C97" w:rsidP="00DA44A2">
            <w:pPr>
              <w:rPr>
                <w:lang w:val="nb-NO"/>
              </w:rPr>
            </w:pPr>
            <w:r w:rsidRPr="006C1D31">
              <w:rPr>
                <w:lang w:val="nb-NO"/>
              </w:rPr>
              <w:t>Beskrivelse av tiltak</w:t>
            </w:r>
          </w:p>
        </w:tc>
        <w:tc>
          <w:tcPr>
            <w:tcW w:w="3047" w:type="pct"/>
          </w:tcPr>
          <w:p w14:paraId="5A7DF5DB" w14:textId="77777777" w:rsidR="006D6C97" w:rsidRPr="006C1D31" w:rsidRDefault="006D6C97" w:rsidP="00DA44A2">
            <w:pPr>
              <w:rPr>
                <w:lang w:val="nb-NO"/>
              </w:rPr>
            </w:pPr>
          </w:p>
        </w:tc>
      </w:tr>
      <w:tr w:rsidR="006D6C97" w:rsidRPr="006C1D31" w14:paraId="35B548C3" w14:textId="77777777" w:rsidTr="00DA44A2">
        <w:tc>
          <w:tcPr>
            <w:tcW w:w="1953" w:type="pct"/>
          </w:tcPr>
          <w:p w14:paraId="16ED0177" w14:textId="77777777" w:rsidR="006D6C97" w:rsidRPr="006C1D31" w:rsidRDefault="006D6C97" w:rsidP="00DA44A2">
            <w:pPr>
              <w:rPr>
                <w:lang w:val="nb-NO"/>
              </w:rPr>
            </w:pPr>
            <w:r w:rsidRPr="006C1D31">
              <w:rPr>
                <w:lang w:val="nb-NO"/>
              </w:rPr>
              <w:t>Besparelse oppgitt i enhet</w:t>
            </w:r>
          </w:p>
        </w:tc>
        <w:tc>
          <w:tcPr>
            <w:tcW w:w="3047" w:type="pct"/>
          </w:tcPr>
          <w:p w14:paraId="1D5DE20A" w14:textId="77777777" w:rsidR="006D6C97" w:rsidRPr="006C1D31" w:rsidRDefault="006D6C97" w:rsidP="00DA44A2">
            <w:pPr>
              <w:rPr>
                <w:lang w:val="nb-NO"/>
              </w:rPr>
            </w:pPr>
          </w:p>
        </w:tc>
      </w:tr>
      <w:tr w:rsidR="006D6C97" w:rsidRPr="00AF05DE" w14:paraId="25BF7163" w14:textId="77777777" w:rsidTr="00DA44A2">
        <w:trPr>
          <w:trHeight w:val="250"/>
        </w:trPr>
        <w:tc>
          <w:tcPr>
            <w:tcW w:w="1953" w:type="pct"/>
          </w:tcPr>
          <w:p w14:paraId="06B54459" w14:textId="77777777" w:rsidR="006D6C97" w:rsidRPr="006C1D31" w:rsidRDefault="006D6C97" w:rsidP="00DA44A2">
            <w:pPr>
              <w:rPr>
                <w:lang w:val="nb-NO"/>
              </w:rPr>
            </w:pPr>
            <w:r w:rsidRPr="006C1D31">
              <w:rPr>
                <w:lang w:val="nb-NO"/>
              </w:rPr>
              <w:t>Besparelse oppgitt i NOK/år</w:t>
            </w:r>
          </w:p>
        </w:tc>
        <w:tc>
          <w:tcPr>
            <w:tcW w:w="3047" w:type="pct"/>
          </w:tcPr>
          <w:p w14:paraId="730BC632" w14:textId="77777777" w:rsidR="006D6C97" w:rsidRPr="006C1D31" w:rsidRDefault="006D6C97" w:rsidP="00DA44A2">
            <w:pPr>
              <w:rPr>
                <w:lang w:val="nb-NO"/>
              </w:rPr>
            </w:pPr>
          </w:p>
        </w:tc>
      </w:tr>
      <w:tr w:rsidR="006D6C97" w:rsidRPr="006C1D31" w14:paraId="12939ACE" w14:textId="77777777" w:rsidTr="00DA44A2">
        <w:tc>
          <w:tcPr>
            <w:tcW w:w="1953" w:type="pct"/>
          </w:tcPr>
          <w:p w14:paraId="3C6DBB4E" w14:textId="77777777" w:rsidR="006D6C97" w:rsidRPr="006C1D31" w:rsidRDefault="006D6C97" w:rsidP="00DA44A2">
            <w:pPr>
              <w:rPr>
                <w:lang w:val="nb-NO"/>
              </w:rPr>
            </w:pPr>
            <w:r w:rsidRPr="006C1D31">
              <w:rPr>
                <w:lang w:val="nb-NO"/>
              </w:rPr>
              <w:t xml:space="preserve">Investering oppgitt i NOK          </w:t>
            </w:r>
          </w:p>
        </w:tc>
        <w:tc>
          <w:tcPr>
            <w:tcW w:w="3047" w:type="pct"/>
          </w:tcPr>
          <w:p w14:paraId="58B77F18" w14:textId="77777777" w:rsidR="006D6C97" w:rsidRPr="006C1D31" w:rsidRDefault="006D6C97" w:rsidP="00DA44A2">
            <w:pPr>
              <w:rPr>
                <w:lang w:val="nb-NO"/>
              </w:rPr>
            </w:pPr>
          </w:p>
        </w:tc>
      </w:tr>
      <w:tr w:rsidR="006D6C97" w:rsidRPr="006C1D31" w14:paraId="5FA1CD96" w14:textId="77777777" w:rsidTr="00DA44A2">
        <w:tc>
          <w:tcPr>
            <w:tcW w:w="1953" w:type="pct"/>
          </w:tcPr>
          <w:p w14:paraId="43A69791" w14:textId="77777777" w:rsidR="006D6C97" w:rsidRPr="006C1D31" w:rsidRDefault="006D6C97" w:rsidP="00DA44A2">
            <w:pPr>
              <w:rPr>
                <w:lang w:val="nb-NO"/>
              </w:rPr>
            </w:pPr>
            <w:r w:rsidRPr="006C1D31">
              <w:rPr>
                <w:lang w:val="nb-NO"/>
              </w:rPr>
              <w:t>Forutsetninger/beregninger</w:t>
            </w:r>
          </w:p>
        </w:tc>
        <w:tc>
          <w:tcPr>
            <w:tcW w:w="3047" w:type="pct"/>
          </w:tcPr>
          <w:p w14:paraId="6911817F" w14:textId="77777777" w:rsidR="006D6C97" w:rsidRPr="006C1D31" w:rsidRDefault="006D6C97" w:rsidP="00DA44A2">
            <w:pPr>
              <w:rPr>
                <w:lang w:val="nb-NO"/>
              </w:rPr>
            </w:pPr>
          </w:p>
        </w:tc>
      </w:tr>
      <w:tr w:rsidR="006D6C97" w:rsidRPr="00AF05DE" w14:paraId="34B85E06" w14:textId="77777777" w:rsidTr="00DA44A2">
        <w:tc>
          <w:tcPr>
            <w:tcW w:w="1953" w:type="pct"/>
          </w:tcPr>
          <w:p w14:paraId="5D58D546"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33FAB9D8" w14:textId="77777777" w:rsidR="006D6C97" w:rsidRPr="006C1D31" w:rsidRDefault="006D6C97" w:rsidP="00DA44A2">
            <w:pPr>
              <w:rPr>
                <w:lang w:val="nb-NO"/>
              </w:rPr>
            </w:pPr>
          </w:p>
        </w:tc>
      </w:tr>
      <w:tr w:rsidR="006D6C97" w:rsidRPr="00AF05DE" w14:paraId="1E7A2CC8" w14:textId="77777777" w:rsidTr="00DA44A2">
        <w:tc>
          <w:tcPr>
            <w:tcW w:w="1953" w:type="pct"/>
          </w:tcPr>
          <w:p w14:paraId="1FFBDBC1"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1C2A5135" w14:textId="77777777" w:rsidR="006D6C97" w:rsidRPr="006C1D31" w:rsidRDefault="006D6C97" w:rsidP="00DA44A2">
            <w:pPr>
              <w:rPr>
                <w:lang w:val="nb-NO"/>
              </w:rPr>
            </w:pPr>
          </w:p>
        </w:tc>
      </w:tr>
    </w:tbl>
    <w:p w14:paraId="5014B5EB" w14:textId="77777777" w:rsidR="006D6C97" w:rsidRPr="006C1D31" w:rsidRDefault="006D6C97" w:rsidP="006D6C97">
      <w:pPr>
        <w:rPr>
          <w:lang w:val="nb-NO"/>
        </w:rPr>
      </w:pPr>
    </w:p>
    <w:p w14:paraId="4593DA3A" w14:textId="77777777" w:rsidR="006D6C97" w:rsidRPr="006C1D31" w:rsidRDefault="006D6C97" w:rsidP="006D6C97">
      <w:pPr>
        <w:pStyle w:val="Overskrift2"/>
        <w:rPr>
          <w:lang w:val="nb-NO"/>
        </w:rPr>
      </w:pPr>
      <w:r w:rsidRPr="006C1D31">
        <w:rPr>
          <w:lang w:val="nb-NO"/>
        </w:rPr>
        <w:t>Tiltak 10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59B20C59" w14:textId="77777777" w:rsidTr="00DA44A2">
        <w:tc>
          <w:tcPr>
            <w:tcW w:w="1953" w:type="pct"/>
          </w:tcPr>
          <w:p w14:paraId="5427C573" w14:textId="77777777" w:rsidR="006D6C97" w:rsidRPr="006C1D31" w:rsidRDefault="006D6C97" w:rsidP="00DA44A2">
            <w:pPr>
              <w:rPr>
                <w:lang w:val="nb-NO"/>
              </w:rPr>
            </w:pPr>
            <w:r w:rsidRPr="006C1D31">
              <w:rPr>
                <w:lang w:val="nb-NO"/>
              </w:rPr>
              <w:t>Tiltak [Angi nummer]</w:t>
            </w:r>
          </w:p>
        </w:tc>
        <w:tc>
          <w:tcPr>
            <w:tcW w:w="3047" w:type="pct"/>
          </w:tcPr>
          <w:p w14:paraId="14CEB994" w14:textId="77777777" w:rsidR="006D6C97" w:rsidRPr="006C1D31" w:rsidRDefault="006D6C97" w:rsidP="00DA44A2">
            <w:pPr>
              <w:rPr>
                <w:lang w:val="nb-NO"/>
              </w:rPr>
            </w:pPr>
          </w:p>
        </w:tc>
      </w:tr>
      <w:tr w:rsidR="006D6C97" w:rsidRPr="006C1D31" w14:paraId="41C8C00C" w14:textId="77777777" w:rsidTr="00DA44A2">
        <w:tc>
          <w:tcPr>
            <w:tcW w:w="1953" w:type="pct"/>
          </w:tcPr>
          <w:p w14:paraId="1E90AB45" w14:textId="77777777" w:rsidR="006D6C97" w:rsidRPr="006C1D31" w:rsidRDefault="006D6C97" w:rsidP="00DA44A2">
            <w:pPr>
              <w:rPr>
                <w:lang w:val="nb-NO"/>
              </w:rPr>
            </w:pPr>
            <w:r w:rsidRPr="006C1D31">
              <w:rPr>
                <w:lang w:val="nb-NO"/>
              </w:rPr>
              <w:t>Tiltak</w:t>
            </w:r>
          </w:p>
        </w:tc>
        <w:tc>
          <w:tcPr>
            <w:tcW w:w="3047" w:type="pct"/>
          </w:tcPr>
          <w:p w14:paraId="2F072FFD" w14:textId="77777777" w:rsidR="006D6C97" w:rsidRPr="006C1D31" w:rsidRDefault="006D6C97" w:rsidP="00DA44A2">
            <w:pPr>
              <w:rPr>
                <w:lang w:val="nb-NO"/>
              </w:rPr>
            </w:pPr>
          </w:p>
        </w:tc>
      </w:tr>
      <w:tr w:rsidR="006D6C97" w:rsidRPr="006C1D31" w14:paraId="1FCC7FEA" w14:textId="77777777" w:rsidTr="00DA44A2">
        <w:tc>
          <w:tcPr>
            <w:tcW w:w="1953" w:type="pct"/>
          </w:tcPr>
          <w:p w14:paraId="4D7C5C9B"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36F994C1" w14:textId="77777777" w:rsidR="006D6C97" w:rsidRPr="006C1D31" w:rsidRDefault="006D6C97" w:rsidP="00DA44A2">
            <w:pPr>
              <w:rPr>
                <w:lang w:val="nb-NO"/>
              </w:rPr>
            </w:pPr>
          </w:p>
        </w:tc>
      </w:tr>
      <w:tr w:rsidR="006D6C97" w:rsidRPr="006C1D31" w14:paraId="2B1C9233" w14:textId="77777777" w:rsidTr="00DA44A2">
        <w:tc>
          <w:tcPr>
            <w:tcW w:w="1953" w:type="pct"/>
          </w:tcPr>
          <w:p w14:paraId="0353F8A5" w14:textId="77777777" w:rsidR="006D6C97" w:rsidRPr="006C1D31" w:rsidRDefault="006D6C97" w:rsidP="00DA44A2">
            <w:pPr>
              <w:rPr>
                <w:lang w:val="nb-NO"/>
              </w:rPr>
            </w:pPr>
            <w:r w:rsidRPr="006C1D31">
              <w:rPr>
                <w:lang w:val="nb-NO"/>
              </w:rPr>
              <w:t>Beskrivelse av tiltak</w:t>
            </w:r>
          </w:p>
        </w:tc>
        <w:tc>
          <w:tcPr>
            <w:tcW w:w="3047" w:type="pct"/>
          </w:tcPr>
          <w:p w14:paraId="4776941A" w14:textId="77777777" w:rsidR="006D6C97" w:rsidRPr="006C1D31" w:rsidRDefault="006D6C97" w:rsidP="00DA44A2">
            <w:pPr>
              <w:rPr>
                <w:lang w:val="nb-NO"/>
              </w:rPr>
            </w:pPr>
          </w:p>
        </w:tc>
      </w:tr>
      <w:tr w:rsidR="006D6C97" w:rsidRPr="006C1D31" w14:paraId="643B28CF" w14:textId="77777777" w:rsidTr="00DA44A2">
        <w:tc>
          <w:tcPr>
            <w:tcW w:w="1953" w:type="pct"/>
          </w:tcPr>
          <w:p w14:paraId="02217676" w14:textId="77777777" w:rsidR="006D6C97" w:rsidRPr="006C1D31" w:rsidRDefault="006D6C97" w:rsidP="00DA44A2">
            <w:pPr>
              <w:rPr>
                <w:lang w:val="nb-NO"/>
              </w:rPr>
            </w:pPr>
            <w:r w:rsidRPr="006C1D31">
              <w:rPr>
                <w:lang w:val="nb-NO"/>
              </w:rPr>
              <w:t>Besparelse oppgitt i enhet</w:t>
            </w:r>
          </w:p>
        </w:tc>
        <w:tc>
          <w:tcPr>
            <w:tcW w:w="3047" w:type="pct"/>
          </w:tcPr>
          <w:p w14:paraId="58CA4EBA" w14:textId="77777777" w:rsidR="006D6C97" w:rsidRPr="006C1D31" w:rsidRDefault="006D6C97" w:rsidP="00DA44A2">
            <w:pPr>
              <w:rPr>
                <w:lang w:val="nb-NO"/>
              </w:rPr>
            </w:pPr>
          </w:p>
        </w:tc>
      </w:tr>
      <w:tr w:rsidR="006D6C97" w:rsidRPr="00AF05DE" w14:paraId="2B68C1D3" w14:textId="77777777" w:rsidTr="00DA44A2">
        <w:trPr>
          <w:trHeight w:val="250"/>
        </w:trPr>
        <w:tc>
          <w:tcPr>
            <w:tcW w:w="1953" w:type="pct"/>
          </w:tcPr>
          <w:p w14:paraId="4C998BFA" w14:textId="77777777" w:rsidR="006D6C97" w:rsidRPr="006C1D31" w:rsidRDefault="006D6C97" w:rsidP="00DA44A2">
            <w:pPr>
              <w:rPr>
                <w:lang w:val="nb-NO"/>
              </w:rPr>
            </w:pPr>
            <w:r w:rsidRPr="006C1D31">
              <w:rPr>
                <w:lang w:val="nb-NO"/>
              </w:rPr>
              <w:t>Besparelse oppgitt i NOK/år</w:t>
            </w:r>
          </w:p>
        </w:tc>
        <w:tc>
          <w:tcPr>
            <w:tcW w:w="3047" w:type="pct"/>
          </w:tcPr>
          <w:p w14:paraId="399BDC8C" w14:textId="77777777" w:rsidR="006D6C97" w:rsidRPr="006C1D31" w:rsidRDefault="006D6C97" w:rsidP="00DA44A2">
            <w:pPr>
              <w:rPr>
                <w:lang w:val="nb-NO"/>
              </w:rPr>
            </w:pPr>
          </w:p>
        </w:tc>
      </w:tr>
      <w:tr w:rsidR="006D6C97" w:rsidRPr="006C1D31" w14:paraId="6EC68A23" w14:textId="77777777" w:rsidTr="00DA44A2">
        <w:tc>
          <w:tcPr>
            <w:tcW w:w="1953" w:type="pct"/>
          </w:tcPr>
          <w:p w14:paraId="6CE082C2" w14:textId="77777777" w:rsidR="006D6C97" w:rsidRPr="006C1D31" w:rsidRDefault="006D6C97" w:rsidP="00DA44A2">
            <w:pPr>
              <w:rPr>
                <w:lang w:val="nb-NO"/>
              </w:rPr>
            </w:pPr>
            <w:r w:rsidRPr="006C1D31">
              <w:rPr>
                <w:lang w:val="nb-NO"/>
              </w:rPr>
              <w:t xml:space="preserve">Investering oppgitt i NOK          </w:t>
            </w:r>
          </w:p>
        </w:tc>
        <w:tc>
          <w:tcPr>
            <w:tcW w:w="3047" w:type="pct"/>
          </w:tcPr>
          <w:p w14:paraId="7C0534C6" w14:textId="77777777" w:rsidR="006D6C97" w:rsidRPr="006C1D31" w:rsidRDefault="006D6C97" w:rsidP="00DA44A2">
            <w:pPr>
              <w:rPr>
                <w:lang w:val="nb-NO"/>
              </w:rPr>
            </w:pPr>
          </w:p>
        </w:tc>
      </w:tr>
      <w:tr w:rsidR="006D6C97" w:rsidRPr="006C1D31" w14:paraId="6B1ED5CD" w14:textId="77777777" w:rsidTr="00DA44A2">
        <w:tc>
          <w:tcPr>
            <w:tcW w:w="1953" w:type="pct"/>
          </w:tcPr>
          <w:p w14:paraId="51AE4472" w14:textId="77777777" w:rsidR="006D6C97" w:rsidRPr="006C1D31" w:rsidRDefault="006D6C97" w:rsidP="00DA44A2">
            <w:pPr>
              <w:rPr>
                <w:lang w:val="nb-NO"/>
              </w:rPr>
            </w:pPr>
            <w:r w:rsidRPr="006C1D31">
              <w:rPr>
                <w:lang w:val="nb-NO"/>
              </w:rPr>
              <w:t>Forutsetninger/beregninger</w:t>
            </w:r>
          </w:p>
        </w:tc>
        <w:tc>
          <w:tcPr>
            <w:tcW w:w="3047" w:type="pct"/>
          </w:tcPr>
          <w:p w14:paraId="25849A43" w14:textId="77777777" w:rsidR="006D6C97" w:rsidRPr="006C1D31" w:rsidRDefault="006D6C97" w:rsidP="00DA44A2">
            <w:pPr>
              <w:rPr>
                <w:lang w:val="nb-NO"/>
              </w:rPr>
            </w:pPr>
          </w:p>
        </w:tc>
      </w:tr>
      <w:tr w:rsidR="006D6C97" w:rsidRPr="00AF05DE" w14:paraId="248AA95B" w14:textId="77777777" w:rsidTr="00DA44A2">
        <w:tc>
          <w:tcPr>
            <w:tcW w:w="1953" w:type="pct"/>
          </w:tcPr>
          <w:p w14:paraId="18FD1508"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401C9B9D" w14:textId="77777777" w:rsidR="006D6C97" w:rsidRPr="006C1D31" w:rsidRDefault="006D6C97" w:rsidP="00DA44A2">
            <w:pPr>
              <w:rPr>
                <w:lang w:val="nb-NO"/>
              </w:rPr>
            </w:pPr>
          </w:p>
        </w:tc>
      </w:tr>
      <w:tr w:rsidR="006D6C97" w:rsidRPr="00AF05DE" w14:paraId="3CFA697C" w14:textId="77777777" w:rsidTr="00DA44A2">
        <w:tc>
          <w:tcPr>
            <w:tcW w:w="1953" w:type="pct"/>
          </w:tcPr>
          <w:p w14:paraId="768FE14C"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08C30744" w14:textId="77777777" w:rsidR="006D6C97" w:rsidRPr="006C1D31" w:rsidRDefault="006D6C97" w:rsidP="00DA44A2">
            <w:pPr>
              <w:rPr>
                <w:lang w:val="nb-NO"/>
              </w:rPr>
            </w:pPr>
          </w:p>
        </w:tc>
      </w:tr>
    </w:tbl>
    <w:p w14:paraId="6DAD9336" w14:textId="77777777" w:rsidR="006D6C97" w:rsidRPr="006C1D31" w:rsidRDefault="006D6C97" w:rsidP="006D6C97">
      <w:pPr>
        <w:rPr>
          <w:lang w:val="nb-NO"/>
        </w:rPr>
      </w:pPr>
    </w:p>
    <w:p w14:paraId="36F55E4D" w14:textId="77777777" w:rsidR="006D6C97" w:rsidRPr="006C1D31" w:rsidRDefault="006D6C97" w:rsidP="006D6C97">
      <w:pPr>
        <w:pStyle w:val="Overskrift2"/>
        <w:rPr>
          <w:lang w:val="nb-NO"/>
        </w:rPr>
      </w:pPr>
      <w:r w:rsidRPr="006C1D31">
        <w:rPr>
          <w:lang w:val="nb-NO"/>
        </w:rPr>
        <w:t>Tiltak 11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6A093797" w14:textId="77777777" w:rsidTr="00DA44A2">
        <w:tc>
          <w:tcPr>
            <w:tcW w:w="1953" w:type="pct"/>
          </w:tcPr>
          <w:p w14:paraId="7E2F8829" w14:textId="77777777" w:rsidR="006D6C97" w:rsidRPr="006C1D31" w:rsidRDefault="006D6C97" w:rsidP="00DA44A2">
            <w:pPr>
              <w:rPr>
                <w:lang w:val="nb-NO"/>
              </w:rPr>
            </w:pPr>
            <w:r w:rsidRPr="006C1D31">
              <w:rPr>
                <w:lang w:val="nb-NO"/>
              </w:rPr>
              <w:t>Tiltak [Angi nummer]</w:t>
            </w:r>
          </w:p>
        </w:tc>
        <w:tc>
          <w:tcPr>
            <w:tcW w:w="3047" w:type="pct"/>
          </w:tcPr>
          <w:p w14:paraId="00878515" w14:textId="77777777" w:rsidR="006D6C97" w:rsidRPr="006C1D31" w:rsidRDefault="006D6C97" w:rsidP="00DA44A2">
            <w:pPr>
              <w:rPr>
                <w:lang w:val="nb-NO"/>
              </w:rPr>
            </w:pPr>
          </w:p>
        </w:tc>
      </w:tr>
      <w:tr w:rsidR="006D6C97" w:rsidRPr="006C1D31" w14:paraId="5CE156FD" w14:textId="77777777" w:rsidTr="00DA44A2">
        <w:tc>
          <w:tcPr>
            <w:tcW w:w="1953" w:type="pct"/>
          </w:tcPr>
          <w:p w14:paraId="7EA68833" w14:textId="77777777" w:rsidR="006D6C97" w:rsidRPr="006C1D31" w:rsidRDefault="006D6C97" w:rsidP="00DA44A2">
            <w:pPr>
              <w:rPr>
                <w:lang w:val="nb-NO"/>
              </w:rPr>
            </w:pPr>
            <w:r w:rsidRPr="006C1D31">
              <w:rPr>
                <w:lang w:val="nb-NO"/>
              </w:rPr>
              <w:t>Tiltak</w:t>
            </w:r>
          </w:p>
        </w:tc>
        <w:tc>
          <w:tcPr>
            <w:tcW w:w="3047" w:type="pct"/>
          </w:tcPr>
          <w:p w14:paraId="55C40ADB" w14:textId="77777777" w:rsidR="006D6C97" w:rsidRPr="006C1D31" w:rsidRDefault="006D6C97" w:rsidP="00DA44A2">
            <w:pPr>
              <w:rPr>
                <w:lang w:val="nb-NO"/>
              </w:rPr>
            </w:pPr>
          </w:p>
        </w:tc>
      </w:tr>
      <w:tr w:rsidR="006D6C97" w:rsidRPr="006C1D31" w14:paraId="6445888B" w14:textId="77777777" w:rsidTr="00DA44A2">
        <w:tc>
          <w:tcPr>
            <w:tcW w:w="1953" w:type="pct"/>
          </w:tcPr>
          <w:p w14:paraId="4BD3032C"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792D91F6" w14:textId="77777777" w:rsidR="006D6C97" w:rsidRPr="006C1D31" w:rsidRDefault="006D6C97" w:rsidP="00DA44A2">
            <w:pPr>
              <w:rPr>
                <w:lang w:val="nb-NO"/>
              </w:rPr>
            </w:pPr>
          </w:p>
        </w:tc>
      </w:tr>
      <w:tr w:rsidR="006D6C97" w:rsidRPr="006C1D31" w14:paraId="55148AFA" w14:textId="77777777" w:rsidTr="00DA44A2">
        <w:tc>
          <w:tcPr>
            <w:tcW w:w="1953" w:type="pct"/>
          </w:tcPr>
          <w:p w14:paraId="5A943834" w14:textId="77777777" w:rsidR="006D6C97" w:rsidRPr="006C1D31" w:rsidRDefault="006D6C97" w:rsidP="00DA44A2">
            <w:pPr>
              <w:rPr>
                <w:lang w:val="nb-NO"/>
              </w:rPr>
            </w:pPr>
            <w:r w:rsidRPr="006C1D31">
              <w:rPr>
                <w:lang w:val="nb-NO"/>
              </w:rPr>
              <w:t>Beskrivelse av tiltak</w:t>
            </w:r>
          </w:p>
        </w:tc>
        <w:tc>
          <w:tcPr>
            <w:tcW w:w="3047" w:type="pct"/>
          </w:tcPr>
          <w:p w14:paraId="033CF876" w14:textId="77777777" w:rsidR="006D6C97" w:rsidRPr="006C1D31" w:rsidRDefault="006D6C97" w:rsidP="00DA44A2">
            <w:pPr>
              <w:rPr>
                <w:lang w:val="nb-NO"/>
              </w:rPr>
            </w:pPr>
          </w:p>
        </w:tc>
      </w:tr>
      <w:tr w:rsidR="006D6C97" w:rsidRPr="006C1D31" w14:paraId="555064A1" w14:textId="77777777" w:rsidTr="00DA44A2">
        <w:tc>
          <w:tcPr>
            <w:tcW w:w="1953" w:type="pct"/>
          </w:tcPr>
          <w:p w14:paraId="102476F0" w14:textId="77777777" w:rsidR="006D6C97" w:rsidRPr="006C1D31" w:rsidRDefault="006D6C97" w:rsidP="00DA44A2">
            <w:pPr>
              <w:rPr>
                <w:lang w:val="nb-NO"/>
              </w:rPr>
            </w:pPr>
            <w:r w:rsidRPr="006C1D31">
              <w:rPr>
                <w:lang w:val="nb-NO"/>
              </w:rPr>
              <w:t>Besparelse oppgitt i enhet</w:t>
            </w:r>
          </w:p>
        </w:tc>
        <w:tc>
          <w:tcPr>
            <w:tcW w:w="3047" w:type="pct"/>
          </w:tcPr>
          <w:p w14:paraId="61F37EB2" w14:textId="77777777" w:rsidR="006D6C97" w:rsidRPr="006C1D31" w:rsidRDefault="006D6C97" w:rsidP="00DA44A2">
            <w:pPr>
              <w:rPr>
                <w:lang w:val="nb-NO"/>
              </w:rPr>
            </w:pPr>
          </w:p>
        </w:tc>
      </w:tr>
      <w:tr w:rsidR="006D6C97" w:rsidRPr="00AF05DE" w14:paraId="7CD36368" w14:textId="77777777" w:rsidTr="00DA44A2">
        <w:trPr>
          <w:trHeight w:val="250"/>
        </w:trPr>
        <w:tc>
          <w:tcPr>
            <w:tcW w:w="1953" w:type="pct"/>
          </w:tcPr>
          <w:p w14:paraId="083158E5" w14:textId="77777777" w:rsidR="006D6C97" w:rsidRPr="006C1D31" w:rsidRDefault="006D6C97" w:rsidP="00DA44A2">
            <w:pPr>
              <w:rPr>
                <w:lang w:val="nb-NO"/>
              </w:rPr>
            </w:pPr>
            <w:r w:rsidRPr="006C1D31">
              <w:rPr>
                <w:lang w:val="nb-NO"/>
              </w:rPr>
              <w:t>Besparelse oppgitt i NOK/år</w:t>
            </w:r>
          </w:p>
        </w:tc>
        <w:tc>
          <w:tcPr>
            <w:tcW w:w="3047" w:type="pct"/>
          </w:tcPr>
          <w:p w14:paraId="682C0BF3" w14:textId="77777777" w:rsidR="006D6C97" w:rsidRPr="006C1D31" w:rsidRDefault="006D6C97" w:rsidP="00DA44A2">
            <w:pPr>
              <w:rPr>
                <w:lang w:val="nb-NO"/>
              </w:rPr>
            </w:pPr>
          </w:p>
        </w:tc>
      </w:tr>
      <w:tr w:rsidR="006D6C97" w:rsidRPr="006C1D31" w14:paraId="19F4E274" w14:textId="77777777" w:rsidTr="00DA44A2">
        <w:tc>
          <w:tcPr>
            <w:tcW w:w="1953" w:type="pct"/>
          </w:tcPr>
          <w:p w14:paraId="54998FD4" w14:textId="77777777" w:rsidR="006D6C97" w:rsidRPr="006C1D31" w:rsidRDefault="006D6C97" w:rsidP="00DA44A2">
            <w:pPr>
              <w:rPr>
                <w:lang w:val="nb-NO"/>
              </w:rPr>
            </w:pPr>
            <w:r w:rsidRPr="006C1D31">
              <w:rPr>
                <w:lang w:val="nb-NO"/>
              </w:rPr>
              <w:t xml:space="preserve">Investering oppgitt i NOK          </w:t>
            </w:r>
          </w:p>
        </w:tc>
        <w:tc>
          <w:tcPr>
            <w:tcW w:w="3047" w:type="pct"/>
          </w:tcPr>
          <w:p w14:paraId="222FAC62" w14:textId="77777777" w:rsidR="006D6C97" w:rsidRPr="006C1D31" w:rsidRDefault="006D6C97" w:rsidP="00DA44A2">
            <w:pPr>
              <w:rPr>
                <w:lang w:val="nb-NO"/>
              </w:rPr>
            </w:pPr>
          </w:p>
        </w:tc>
      </w:tr>
      <w:tr w:rsidR="006D6C97" w:rsidRPr="006C1D31" w14:paraId="0823501E" w14:textId="77777777" w:rsidTr="00DA44A2">
        <w:tc>
          <w:tcPr>
            <w:tcW w:w="1953" w:type="pct"/>
          </w:tcPr>
          <w:p w14:paraId="62A02E1E" w14:textId="77777777" w:rsidR="006D6C97" w:rsidRPr="006C1D31" w:rsidRDefault="006D6C97" w:rsidP="00DA44A2">
            <w:pPr>
              <w:rPr>
                <w:lang w:val="nb-NO"/>
              </w:rPr>
            </w:pPr>
            <w:r w:rsidRPr="006C1D31">
              <w:rPr>
                <w:lang w:val="nb-NO"/>
              </w:rPr>
              <w:t>Forutsetninger/beregninger</w:t>
            </w:r>
          </w:p>
        </w:tc>
        <w:tc>
          <w:tcPr>
            <w:tcW w:w="3047" w:type="pct"/>
          </w:tcPr>
          <w:p w14:paraId="361614A8" w14:textId="77777777" w:rsidR="006D6C97" w:rsidRPr="006C1D31" w:rsidRDefault="006D6C97" w:rsidP="00DA44A2">
            <w:pPr>
              <w:rPr>
                <w:lang w:val="nb-NO"/>
              </w:rPr>
            </w:pPr>
          </w:p>
        </w:tc>
      </w:tr>
      <w:tr w:rsidR="006D6C97" w:rsidRPr="00AF05DE" w14:paraId="2206D827" w14:textId="77777777" w:rsidTr="00DA44A2">
        <w:tc>
          <w:tcPr>
            <w:tcW w:w="1953" w:type="pct"/>
          </w:tcPr>
          <w:p w14:paraId="4DC555A1"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2672ED50" w14:textId="77777777" w:rsidR="006D6C97" w:rsidRPr="006C1D31" w:rsidRDefault="006D6C97" w:rsidP="00DA44A2">
            <w:pPr>
              <w:rPr>
                <w:lang w:val="nb-NO"/>
              </w:rPr>
            </w:pPr>
          </w:p>
        </w:tc>
      </w:tr>
      <w:tr w:rsidR="006D6C97" w:rsidRPr="00AF05DE" w14:paraId="65A212D5" w14:textId="77777777" w:rsidTr="00DA44A2">
        <w:tc>
          <w:tcPr>
            <w:tcW w:w="1953" w:type="pct"/>
          </w:tcPr>
          <w:p w14:paraId="7B9F0B95" w14:textId="77777777" w:rsidR="006D6C97" w:rsidRPr="006C1D31" w:rsidRDefault="006D6C97" w:rsidP="00DA44A2">
            <w:pPr>
              <w:rPr>
                <w:lang w:val="nb-NO"/>
              </w:rPr>
            </w:pPr>
            <w:r w:rsidRPr="006C1D31">
              <w:rPr>
                <w:lang w:val="nb-NO"/>
              </w:rPr>
              <w:lastRenderedPageBreak/>
              <w:t xml:space="preserve">Beskrivelse av tilhørende hjelpearbeider og hvordan disse arbeidene håndteres. </w:t>
            </w:r>
          </w:p>
        </w:tc>
        <w:tc>
          <w:tcPr>
            <w:tcW w:w="3047" w:type="pct"/>
          </w:tcPr>
          <w:p w14:paraId="1F8C54E8" w14:textId="77777777" w:rsidR="006D6C97" w:rsidRPr="006C1D31" w:rsidRDefault="006D6C97" w:rsidP="00DA44A2">
            <w:pPr>
              <w:rPr>
                <w:lang w:val="nb-NO"/>
              </w:rPr>
            </w:pPr>
          </w:p>
        </w:tc>
      </w:tr>
    </w:tbl>
    <w:p w14:paraId="15B96B52" w14:textId="77777777" w:rsidR="006D6C97" w:rsidRPr="006C1D31" w:rsidRDefault="006D6C97" w:rsidP="006D6C97">
      <w:pPr>
        <w:rPr>
          <w:lang w:val="nb-NO"/>
        </w:rPr>
      </w:pPr>
    </w:p>
    <w:p w14:paraId="0556D886" w14:textId="77777777" w:rsidR="006D6C97" w:rsidRPr="006C1D31" w:rsidRDefault="006D6C97" w:rsidP="006D6C97">
      <w:pPr>
        <w:pStyle w:val="Overskrift2"/>
        <w:rPr>
          <w:lang w:val="nb-NO"/>
        </w:rPr>
      </w:pPr>
      <w:r w:rsidRPr="006C1D31">
        <w:rPr>
          <w:lang w:val="nb-NO"/>
        </w:rPr>
        <w:t>Tiltak 12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6418FEDD" w14:textId="77777777" w:rsidTr="00DA44A2">
        <w:tc>
          <w:tcPr>
            <w:tcW w:w="1953" w:type="pct"/>
          </w:tcPr>
          <w:p w14:paraId="6FBD34D7" w14:textId="77777777" w:rsidR="006D6C97" w:rsidRPr="006C1D31" w:rsidRDefault="006D6C97" w:rsidP="00DA44A2">
            <w:pPr>
              <w:rPr>
                <w:lang w:val="nb-NO"/>
              </w:rPr>
            </w:pPr>
            <w:r w:rsidRPr="006C1D31">
              <w:rPr>
                <w:lang w:val="nb-NO"/>
              </w:rPr>
              <w:t>Tiltak [Angi nummer]</w:t>
            </w:r>
          </w:p>
        </w:tc>
        <w:tc>
          <w:tcPr>
            <w:tcW w:w="3047" w:type="pct"/>
          </w:tcPr>
          <w:p w14:paraId="48A103BB" w14:textId="77777777" w:rsidR="006D6C97" w:rsidRPr="006C1D31" w:rsidRDefault="006D6C97" w:rsidP="00DA44A2">
            <w:pPr>
              <w:rPr>
                <w:lang w:val="nb-NO"/>
              </w:rPr>
            </w:pPr>
          </w:p>
        </w:tc>
      </w:tr>
      <w:tr w:rsidR="006D6C97" w:rsidRPr="006C1D31" w14:paraId="5CD8935D" w14:textId="77777777" w:rsidTr="00DA44A2">
        <w:tc>
          <w:tcPr>
            <w:tcW w:w="1953" w:type="pct"/>
          </w:tcPr>
          <w:p w14:paraId="2DF64DA3" w14:textId="77777777" w:rsidR="006D6C97" w:rsidRPr="006C1D31" w:rsidRDefault="006D6C97" w:rsidP="00DA44A2">
            <w:pPr>
              <w:rPr>
                <w:lang w:val="nb-NO"/>
              </w:rPr>
            </w:pPr>
            <w:r w:rsidRPr="006C1D31">
              <w:rPr>
                <w:lang w:val="nb-NO"/>
              </w:rPr>
              <w:t>Tiltak</w:t>
            </w:r>
          </w:p>
        </w:tc>
        <w:tc>
          <w:tcPr>
            <w:tcW w:w="3047" w:type="pct"/>
          </w:tcPr>
          <w:p w14:paraId="5D0D2886" w14:textId="77777777" w:rsidR="006D6C97" w:rsidRPr="006C1D31" w:rsidRDefault="006D6C97" w:rsidP="00DA44A2">
            <w:pPr>
              <w:rPr>
                <w:lang w:val="nb-NO"/>
              </w:rPr>
            </w:pPr>
          </w:p>
        </w:tc>
      </w:tr>
      <w:tr w:rsidR="006D6C97" w:rsidRPr="006C1D31" w14:paraId="2463126A" w14:textId="77777777" w:rsidTr="00DA44A2">
        <w:tc>
          <w:tcPr>
            <w:tcW w:w="1953" w:type="pct"/>
          </w:tcPr>
          <w:p w14:paraId="7B9A4C32"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696A0C34" w14:textId="77777777" w:rsidR="006D6C97" w:rsidRPr="006C1D31" w:rsidRDefault="006D6C97" w:rsidP="00DA44A2">
            <w:pPr>
              <w:rPr>
                <w:lang w:val="nb-NO"/>
              </w:rPr>
            </w:pPr>
          </w:p>
        </w:tc>
      </w:tr>
      <w:tr w:rsidR="006D6C97" w:rsidRPr="006C1D31" w14:paraId="4D29471B" w14:textId="77777777" w:rsidTr="00DA44A2">
        <w:tc>
          <w:tcPr>
            <w:tcW w:w="1953" w:type="pct"/>
          </w:tcPr>
          <w:p w14:paraId="07C63917" w14:textId="77777777" w:rsidR="006D6C97" w:rsidRPr="006C1D31" w:rsidRDefault="006D6C97" w:rsidP="00DA44A2">
            <w:pPr>
              <w:rPr>
                <w:lang w:val="nb-NO"/>
              </w:rPr>
            </w:pPr>
            <w:r w:rsidRPr="006C1D31">
              <w:rPr>
                <w:lang w:val="nb-NO"/>
              </w:rPr>
              <w:t>Beskrivelse av tiltak</w:t>
            </w:r>
          </w:p>
        </w:tc>
        <w:tc>
          <w:tcPr>
            <w:tcW w:w="3047" w:type="pct"/>
          </w:tcPr>
          <w:p w14:paraId="5A88CCE5" w14:textId="77777777" w:rsidR="006D6C97" w:rsidRPr="006C1D31" w:rsidRDefault="006D6C97" w:rsidP="00DA44A2">
            <w:pPr>
              <w:rPr>
                <w:lang w:val="nb-NO"/>
              </w:rPr>
            </w:pPr>
          </w:p>
        </w:tc>
      </w:tr>
      <w:tr w:rsidR="006D6C97" w:rsidRPr="006C1D31" w14:paraId="065E2EF7" w14:textId="77777777" w:rsidTr="00DA44A2">
        <w:tc>
          <w:tcPr>
            <w:tcW w:w="1953" w:type="pct"/>
          </w:tcPr>
          <w:p w14:paraId="4399AF73" w14:textId="77777777" w:rsidR="006D6C97" w:rsidRPr="006C1D31" w:rsidRDefault="006D6C97" w:rsidP="00DA44A2">
            <w:pPr>
              <w:rPr>
                <w:lang w:val="nb-NO"/>
              </w:rPr>
            </w:pPr>
            <w:r w:rsidRPr="006C1D31">
              <w:rPr>
                <w:lang w:val="nb-NO"/>
              </w:rPr>
              <w:t>Besparelse oppgitt i enhet</w:t>
            </w:r>
          </w:p>
        </w:tc>
        <w:tc>
          <w:tcPr>
            <w:tcW w:w="3047" w:type="pct"/>
          </w:tcPr>
          <w:p w14:paraId="79ECA40B" w14:textId="77777777" w:rsidR="006D6C97" w:rsidRPr="006C1D31" w:rsidRDefault="006D6C97" w:rsidP="00DA44A2">
            <w:pPr>
              <w:rPr>
                <w:lang w:val="nb-NO"/>
              </w:rPr>
            </w:pPr>
          </w:p>
        </w:tc>
      </w:tr>
      <w:tr w:rsidR="006D6C97" w:rsidRPr="00AF05DE" w14:paraId="6F14A212" w14:textId="77777777" w:rsidTr="00DA44A2">
        <w:trPr>
          <w:trHeight w:val="250"/>
        </w:trPr>
        <w:tc>
          <w:tcPr>
            <w:tcW w:w="1953" w:type="pct"/>
          </w:tcPr>
          <w:p w14:paraId="663C5BAC" w14:textId="77777777" w:rsidR="006D6C97" w:rsidRPr="006C1D31" w:rsidRDefault="006D6C97" w:rsidP="00DA44A2">
            <w:pPr>
              <w:rPr>
                <w:lang w:val="nb-NO"/>
              </w:rPr>
            </w:pPr>
            <w:r w:rsidRPr="006C1D31">
              <w:rPr>
                <w:lang w:val="nb-NO"/>
              </w:rPr>
              <w:t>Besparelse oppgitt i NOK/år</w:t>
            </w:r>
          </w:p>
        </w:tc>
        <w:tc>
          <w:tcPr>
            <w:tcW w:w="3047" w:type="pct"/>
          </w:tcPr>
          <w:p w14:paraId="3495BA30" w14:textId="77777777" w:rsidR="006D6C97" w:rsidRPr="006C1D31" w:rsidRDefault="006D6C97" w:rsidP="00DA44A2">
            <w:pPr>
              <w:rPr>
                <w:lang w:val="nb-NO"/>
              </w:rPr>
            </w:pPr>
          </w:p>
        </w:tc>
      </w:tr>
      <w:tr w:rsidR="006D6C97" w:rsidRPr="006C1D31" w14:paraId="651292B4" w14:textId="77777777" w:rsidTr="00DA44A2">
        <w:tc>
          <w:tcPr>
            <w:tcW w:w="1953" w:type="pct"/>
          </w:tcPr>
          <w:p w14:paraId="059A7631" w14:textId="77777777" w:rsidR="006D6C97" w:rsidRPr="006C1D31" w:rsidRDefault="006D6C97" w:rsidP="00DA44A2">
            <w:pPr>
              <w:rPr>
                <w:lang w:val="nb-NO"/>
              </w:rPr>
            </w:pPr>
            <w:r w:rsidRPr="006C1D31">
              <w:rPr>
                <w:lang w:val="nb-NO"/>
              </w:rPr>
              <w:t xml:space="preserve">Investering oppgitt i NOK          </w:t>
            </w:r>
          </w:p>
        </w:tc>
        <w:tc>
          <w:tcPr>
            <w:tcW w:w="3047" w:type="pct"/>
          </w:tcPr>
          <w:p w14:paraId="11B4EDC6" w14:textId="77777777" w:rsidR="006D6C97" w:rsidRPr="006C1D31" w:rsidRDefault="006D6C97" w:rsidP="00DA44A2">
            <w:pPr>
              <w:rPr>
                <w:lang w:val="nb-NO"/>
              </w:rPr>
            </w:pPr>
          </w:p>
        </w:tc>
      </w:tr>
      <w:tr w:rsidR="006D6C97" w:rsidRPr="006C1D31" w14:paraId="60F4CCCD" w14:textId="77777777" w:rsidTr="00DA44A2">
        <w:tc>
          <w:tcPr>
            <w:tcW w:w="1953" w:type="pct"/>
          </w:tcPr>
          <w:p w14:paraId="1492F210" w14:textId="77777777" w:rsidR="006D6C97" w:rsidRPr="006C1D31" w:rsidRDefault="006D6C97" w:rsidP="00DA44A2">
            <w:pPr>
              <w:rPr>
                <w:lang w:val="nb-NO"/>
              </w:rPr>
            </w:pPr>
            <w:r w:rsidRPr="006C1D31">
              <w:rPr>
                <w:lang w:val="nb-NO"/>
              </w:rPr>
              <w:t>Forutsetninger/beregninger</w:t>
            </w:r>
          </w:p>
        </w:tc>
        <w:tc>
          <w:tcPr>
            <w:tcW w:w="3047" w:type="pct"/>
          </w:tcPr>
          <w:p w14:paraId="645D0E27" w14:textId="77777777" w:rsidR="006D6C97" w:rsidRPr="006C1D31" w:rsidRDefault="006D6C97" w:rsidP="00DA44A2">
            <w:pPr>
              <w:rPr>
                <w:lang w:val="nb-NO"/>
              </w:rPr>
            </w:pPr>
          </w:p>
        </w:tc>
      </w:tr>
      <w:tr w:rsidR="006D6C97" w:rsidRPr="00AF05DE" w14:paraId="3BF0C09E" w14:textId="77777777" w:rsidTr="00DA44A2">
        <w:tc>
          <w:tcPr>
            <w:tcW w:w="1953" w:type="pct"/>
          </w:tcPr>
          <w:p w14:paraId="2A61BE20"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02C78973" w14:textId="77777777" w:rsidR="006D6C97" w:rsidRPr="006C1D31" w:rsidRDefault="006D6C97" w:rsidP="00DA44A2">
            <w:pPr>
              <w:rPr>
                <w:lang w:val="nb-NO"/>
              </w:rPr>
            </w:pPr>
          </w:p>
        </w:tc>
      </w:tr>
      <w:tr w:rsidR="006D6C97" w:rsidRPr="00AF05DE" w14:paraId="4FE8B29F" w14:textId="77777777" w:rsidTr="00DA44A2">
        <w:tc>
          <w:tcPr>
            <w:tcW w:w="1953" w:type="pct"/>
          </w:tcPr>
          <w:p w14:paraId="1E1A3DF3"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6FC767DE" w14:textId="77777777" w:rsidR="006D6C97" w:rsidRPr="006C1D31" w:rsidRDefault="006D6C97" w:rsidP="00DA44A2">
            <w:pPr>
              <w:rPr>
                <w:lang w:val="nb-NO"/>
              </w:rPr>
            </w:pPr>
          </w:p>
        </w:tc>
      </w:tr>
    </w:tbl>
    <w:p w14:paraId="2D196B15" w14:textId="77777777" w:rsidR="006D6C97" w:rsidRPr="006C1D31" w:rsidRDefault="006D6C97" w:rsidP="006D6C97">
      <w:pPr>
        <w:rPr>
          <w:lang w:val="nb-NO"/>
        </w:rPr>
      </w:pPr>
    </w:p>
    <w:p w14:paraId="432DDEFE" w14:textId="77777777" w:rsidR="006D6C97" w:rsidRPr="006C1D31" w:rsidRDefault="006D6C97" w:rsidP="006D6C97">
      <w:pPr>
        <w:pStyle w:val="Overskrift2"/>
        <w:rPr>
          <w:lang w:val="nb-NO"/>
        </w:rPr>
      </w:pPr>
      <w:r w:rsidRPr="006C1D31">
        <w:rPr>
          <w:lang w:val="nb-NO"/>
        </w:rPr>
        <w:t>Tiltak 13 [navn på tiltak], [</w:t>
      </w:r>
      <w:proofErr w:type="spellStart"/>
      <w:r w:rsidRPr="006C1D31">
        <w:rPr>
          <w:lang w:val="nb-NO"/>
        </w:rPr>
        <w:t>byggnavn</w:t>
      </w:r>
      <w:proofErr w:type="spellEnd"/>
      <w:r w:rsidRPr="006C1D31">
        <w:rPr>
          <w:lang w:val="nb-NO"/>
        </w:rPr>
        <w:t>]</w:t>
      </w:r>
    </w:p>
    <w:tbl>
      <w:tblPr>
        <w:tblStyle w:val="Tabellrutenett"/>
        <w:tblW w:w="5000" w:type="pct"/>
        <w:tblLook w:val="04A0" w:firstRow="1" w:lastRow="0" w:firstColumn="1" w:lastColumn="0" w:noHBand="0" w:noVBand="1"/>
      </w:tblPr>
      <w:tblGrid>
        <w:gridCol w:w="3794"/>
        <w:gridCol w:w="5919"/>
      </w:tblGrid>
      <w:tr w:rsidR="006D6C97" w:rsidRPr="006C1D31" w14:paraId="0FDE855E" w14:textId="77777777" w:rsidTr="00DA44A2">
        <w:tc>
          <w:tcPr>
            <w:tcW w:w="1953" w:type="pct"/>
          </w:tcPr>
          <w:p w14:paraId="51D0925C" w14:textId="77777777" w:rsidR="006D6C97" w:rsidRPr="006C1D31" w:rsidRDefault="006D6C97" w:rsidP="00DA44A2">
            <w:pPr>
              <w:rPr>
                <w:lang w:val="nb-NO"/>
              </w:rPr>
            </w:pPr>
            <w:r w:rsidRPr="006C1D31">
              <w:rPr>
                <w:lang w:val="nb-NO"/>
              </w:rPr>
              <w:t>Tiltak [Angi nummer]</w:t>
            </w:r>
          </w:p>
        </w:tc>
        <w:tc>
          <w:tcPr>
            <w:tcW w:w="3047" w:type="pct"/>
          </w:tcPr>
          <w:p w14:paraId="498BB654" w14:textId="77777777" w:rsidR="006D6C97" w:rsidRPr="006C1D31" w:rsidRDefault="006D6C97" w:rsidP="00DA44A2">
            <w:pPr>
              <w:rPr>
                <w:lang w:val="nb-NO"/>
              </w:rPr>
            </w:pPr>
          </w:p>
        </w:tc>
      </w:tr>
      <w:tr w:rsidR="006D6C97" w:rsidRPr="006C1D31" w14:paraId="11F8830C" w14:textId="77777777" w:rsidTr="00DA44A2">
        <w:tc>
          <w:tcPr>
            <w:tcW w:w="1953" w:type="pct"/>
          </w:tcPr>
          <w:p w14:paraId="66AF1A3F" w14:textId="77777777" w:rsidR="006D6C97" w:rsidRPr="006C1D31" w:rsidRDefault="006D6C97" w:rsidP="00DA44A2">
            <w:pPr>
              <w:rPr>
                <w:lang w:val="nb-NO"/>
              </w:rPr>
            </w:pPr>
            <w:r w:rsidRPr="006C1D31">
              <w:rPr>
                <w:lang w:val="nb-NO"/>
              </w:rPr>
              <w:t>Tiltak</w:t>
            </w:r>
          </w:p>
        </w:tc>
        <w:tc>
          <w:tcPr>
            <w:tcW w:w="3047" w:type="pct"/>
          </w:tcPr>
          <w:p w14:paraId="668EDE71" w14:textId="77777777" w:rsidR="006D6C97" w:rsidRPr="006C1D31" w:rsidRDefault="006D6C97" w:rsidP="00DA44A2">
            <w:pPr>
              <w:rPr>
                <w:lang w:val="nb-NO"/>
              </w:rPr>
            </w:pPr>
          </w:p>
        </w:tc>
      </w:tr>
      <w:tr w:rsidR="006D6C97" w:rsidRPr="006C1D31" w14:paraId="53C5CC99" w14:textId="77777777" w:rsidTr="00DA44A2">
        <w:tc>
          <w:tcPr>
            <w:tcW w:w="1953" w:type="pct"/>
          </w:tcPr>
          <w:p w14:paraId="05C82FB7" w14:textId="77777777" w:rsidR="006D6C97" w:rsidRPr="006C1D31" w:rsidRDefault="006D6C97" w:rsidP="00DA44A2">
            <w:pPr>
              <w:rPr>
                <w:lang w:val="nb-NO"/>
              </w:rPr>
            </w:pPr>
            <w:r w:rsidRPr="006C1D31">
              <w:rPr>
                <w:lang w:val="nb-NO"/>
              </w:rPr>
              <w:t xml:space="preserve">Beskrivelse av dagens tilstand                       </w:t>
            </w:r>
          </w:p>
        </w:tc>
        <w:tc>
          <w:tcPr>
            <w:tcW w:w="3047" w:type="pct"/>
          </w:tcPr>
          <w:p w14:paraId="6BDB367A" w14:textId="77777777" w:rsidR="006D6C97" w:rsidRPr="006C1D31" w:rsidRDefault="006D6C97" w:rsidP="00DA44A2">
            <w:pPr>
              <w:rPr>
                <w:lang w:val="nb-NO"/>
              </w:rPr>
            </w:pPr>
          </w:p>
        </w:tc>
      </w:tr>
      <w:tr w:rsidR="006D6C97" w:rsidRPr="006C1D31" w14:paraId="56B76FF3" w14:textId="77777777" w:rsidTr="00DA44A2">
        <w:tc>
          <w:tcPr>
            <w:tcW w:w="1953" w:type="pct"/>
          </w:tcPr>
          <w:p w14:paraId="6646E12C" w14:textId="77777777" w:rsidR="006D6C97" w:rsidRPr="006C1D31" w:rsidRDefault="006D6C97" w:rsidP="00DA44A2">
            <w:pPr>
              <w:rPr>
                <w:lang w:val="nb-NO"/>
              </w:rPr>
            </w:pPr>
            <w:r w:rsidRPr="006C1D31">
              <w:rPr>
                <w:lang w:val="nb-NO"/>
              </w:rPr>
              <w:t>Beskrivelse av tiltak</w:t>
            </w:r>
          </w:p>
        </w:tc>
        <w:tc>
          <w:tcPr>
            <w:tcW w:w="3047" w:type="pct"/>
          </w:tcPr>
          <w:p w14:paraId="48393BC9" w14:textId="77777777" w:rsidR="006D6C97" w:rsidRPr="006C1D31" w:rsidRDefault="006D6C97" w:rsidP="00DA44A2">
            <w:pPr>
              <w:rPr>
                <w:lang w:val="nb-NO"/>
              </w:rPr>
            </w:pPr>
          </w:p>
        </w:tc>
      </w:tr>
      <w:tr w:rsidR="006D6C97" w:rsidRPr="006C1D31" w14:paraId="1F6BF8CC" w14:textId="77777777" w:rsidTr="00DA44A2">
        <w:tc>
          <w:tcPr>
            <w:tcW w:w="1953" w:type="pct"/>
          </w:tcPr>
          <w:p w14:paraId="564EA6A0" w14:textId="77777777" w:rsidR="006D6C97" w:rsidRPr="006C1D31" w:rsidRDefault="006D6C97" w:rsidP="00DA44A2">
            <w:pPr>
              <w:rPr>
                <w:lang w:val="nb-NO"/>
              </w:rPr>
            </w:pPr>
            <w:r w:rsidRPr="006C1D31">
              <w:rPr>
                <w:lang w:val="nb-NO"/>
              </w:rPr>
              <w:t>Besparelse oppgitt i enhet</w:t>
            </w:r>
          </w:p>
        </w:tc>
        <w:tc>
          <w:tcPr>
            <w:tcW w:w="3047" w:type="pct"/>
          </w:tcPr>
          <w:p w14:paraId="225B30CD" w14:textId="77777777" w:rsidR="006D6C97" w:rsidRPr="006C1D31" w:rsidRDefault="006D6C97" w:rsidP="00DA44A2">
            <w:pPr>
              <w:rPr>
                <w:lang w:val="nb-NO"/>
              </w:rPr>
            </w:pPr>
          </w:p>
        </w:tc>
      </w:tr>
      <w:tr w:rsidR="006D6C97" w:rsidRPr="00AF05DE" w14:paraId="5A2BFD69" w14:textId="77777777" w:rsidTr="00DA44A2">
        <w:trPr>
          <w:trHeight w:val="250"/>
        </w:trPr>
        <w:tc>
          <w:tcPr>
            <w:tcW w:w="1953" w:type="pct"/>
          </w:tcPr>
          <w:p w14:paraId="0C34792A" w14:textId="77777777" w:rsidR="006D6C97" w:rsidRPr="006C1D31" w:rsidRDefault="006D6C97" w:rsidP="00DA44A2">
            <w:pPr>
              <w:rPr>
                <w:lang w:val="nb-NO"/>
              </w:rPr>
            </w:pPr>
            <w:r w:rsidRPr="006C1D31">
              <w:rPr>
                <w:lang w:val="nb-NO"/>
              </w:rPr>
              <w:t>Besparelse oppgitt i NOK/år</w:t>
            </w:r>
          </w:p>
        </w:tc>
        <w:tc>
          <w:tcPr>
            <w:tcW w:w="3047" w:type="pct"/>
          </w:tcPr>
          <w:p w14:paraId="5418E592" w14:textId="77777777" w:rsidR="006D6C97" w:rsidRPr="006C1D31" w:rsidRDefault="006D6C97" w:rsidP="00DA44A2">
            <w:pPr>
              <w:rPr>
                <w:lang w:val="nb-NO"/>
              </w:rPr>
            </w:pPr>
          </w:p>
        </w:tc>
      </w:tr>
      <w:tr w:rsidR="006D6C97" w:rsidRPr="006C1D31" w14:paraId="6384EE71" w14:textId="77777777" w:rsidTr="00DA44A2">
        <w:tc>
          <w:tcPr>
            <w:tcW w:w="1953" w:type="pct"/>
          </w:tcPr>
          <w:p w14:paraId="64A58A25" w14:textId="77777777" w:rsidR="006D6C97" w:rsidRPr="006C1D31" w:rsidRDefault="006D6C97" w:rsidP="00DA44A2">
            <w:pPr>
              <w:rPr>
                <w:lang w:val="nb-NO"/>
              </w:rPr>
            </w:pPr>
            <w:r w:rsidRPr="006C1D31">
              <w:rPr>
                <w:lang w:val="nb-NO"/>
              </w:rPr>
              <w:t xml:space="preserve">Investering oppgitt i NOK          </w:t>
            </w:r>
          </w:p>
        </w:tc>
        <w:tc>
          <w:tcPr>
            <w:tcW w:w="3047" w:type="pct"/>
          </w:tcPr>
          <w:p w14:paraId="3DB1A7F3" w14:textId="77777777" w:rsidR="006D6C97" w:rsidRPr="006C1D31" w:rsidRDefault="006D6C97" w:rsidP="00DA44A2">
            <w:pPr>
              <w:rPr>
                <w:lang w:val="nb-NO"/>
              </w:rPr>
            </w:pPr>
          </w:p>
        </w:tc>
      </w:tr>
      <w:tr w:rsidR="006D6C97" w:rsidRPr="006C1D31" w14:paraId="02A0855E" w14:textId="77777777" w:rsidTr="00DA44A2">
        <w:tc>
          <w:tcPr>
            <w:tcW w:w="1953" w:type="pct"/>
          </w:tcPr>
          <w:p w14:paraId="7DBC44BB" w14:textId="77777777" w:rsidR="006D6C97" w:rsidRPr="006C1D31" w:rsidRDefault="006D6C97" w:rsidP="00DA44A2">
            <w:pPr>
              <w:rPr>
                <w:lang w:val="nb-NO"/>
              </w:rPr>
            </w:pPr>
            <w:r w:rsidRPr="006C1D31">
              <w:rPr>
                <w:lang w:val="nb-NO"/>
              </w:rPr>
              <w:t>Forutsetninger/beregninger</w:t>
            </w:r>
          </w:p>
        </w:tc>
        <w:tc>
          <w:tcPr>
            <w:tcW w:w="3047" w:type="pct"/>
          </w:tcPr>
          <w:p w14:paraId="3AA5B86A" w14:textId="77777777" w:rsidR="006D6C97" w:rsidRPr="006C1D31" w:rsidRDefault="006D6C97" w:rsidP="00DA44A2">
            <w:pPr>
              <w:rPr>
                <w:lang w:val="nb-NO"/>
              </w:rPr>
            </w:pPr>
          </w:p>
        </w:tc>
      </w:tr>
      <w:tr w:rsidR="006D6C97" w:rsidRPr="00AF05DE" w14:paraId="34F217CA" w14:textId="77777777" w:rsidTr="00DA44A2">
        <w:tc>
          <w:tcPr>
            <w:tcW w:w="1953" w:type="pct"/>
          </w:tcPr>
          <w:p w14:paraId="632905DE" w14:textId="77777777" w:rsidR="006D6C97" w:rsidRPr="006C1D31" w:rsidRDefault="006D6C97" w:rsidP="00DA44A2">
            <w:pPr>
              <w:rPr>
                <w:lang w:val="nb-NO"/>
              </w:rPr>
            </w:pPr>
            <w:r w:rsidRPr="006C1D31">
              <w:rPr>
                <w:lang w:val="nb-NO"/>
              </w:rPr>
              <w:t>Forventet levetid på produkt/bygningsdel og eventuelle fremtidige servicekostnader:</w:t>
            </w:r>
          </w:p>
        </w:tc>
        <w:tc>
          <w:tcPr>
            <w:tcW w:w="3047" w:type="pct"/>
          </w:tcPr>
          <w:p w14:paraId="37D301A0" w14:textId="77777777" w:rsidR="006D6C97" w:rsidRPr="006C1D31" w:rsidRDefault="006D6C97" w:rsidP="00DA44A2">
            <w:pPr>
              <w:rPr>
                <w:lang w:val="nb-NO"/>
              </w:rPr>
            </w:pPr>
          </w:p>
        </w:tc>
      </w:tr>
      <w:tr w:rsidR="006D6C97" w:rsidRPr="00AF05DE" w14:paraId="3094E44C" w14:textId="77777777" w:rsidTr="00DA44A2">
        <w:tc>
          <w:tcPr>
            <w:tcW w:w="1953" w:type="pct"/>
          </w:tcPr>
          <w:p w14:paraId="468770DB" w14:textId="77777777" w:rsidR="006D6C97" w:rsidRPr="006C1D31" w:rsidRDefault="006D6C97" w:rsidP="00DA44A2">
            <w:pPr>
              <w:rPr>
                <w:lang w:val="nb-NO"/>
              </w:rPr>
            </w:pPr>
            <w:r w:rsidRPr="006C1D31">
              <w:rPr>
                <w:lang w:val="nb-NO"/>
              </w:rPr>
              <w:t xml:space="preserve">Beskrivelse av tilhørende hjelpearbeider og hvordan disse arbeidene håndteres. </w:t>
            </w:r>
          </w:p>
        </w:tc>
        <w:tc>
          <w:tcPr>
            <w:tcW w:w="3047" w:type="pct"/>
          </w:tcPr>
          <w:p w14:paraId="55015E8B" w14:textId="77777777" w:rsidR="006D6C97" w:rsidRPr="006C1D31" w:rsidRDefault="006D6C97" w:rsidP="00DA44A2">
            <w:pPr>
              <w:rPr>
                <w:lang w:val="nb-NO"/>
              </w:rPr>
            </w:pPr>
          </w:p>
        </w:tc>
      </w:tr>
    </w:tbl>
    <w:p w14:paraId="5B06FD5E" w14:textId="77777777" w:rsidR="006D6C97" w:rsidRPr="006C1D31" w:rsidRDefault="006D6C97" w:rsidP="006D6C97">
      <w:pPr>
        <w:rPr>
          <w:lang w:val="nb-NO"/>
        </w:rPr>
      </w:pPr>
    </w:p>
    <w:p w14:paraId="3632DD1C" w14:textId="782CBE2F" w:rsidR="006D6C97" w:rsidRPr="006C1D31" w:rsidRDefault="00275F31" w:rsidP="00275F31">
      <w:pPr>
        <w:pStyle w:val="Overskrift1"/>
        <w:jc w:val="left"/>
        <w:rPr>
          <w:lang w:val="nb-NO"/>
        </w:rPr>
      </w:pPr>
      <w:bookmarkStart w:id="8" w:name="_Toc7429594"/>
      <w:r w:rsidRPr="005B0EAE">
        <w:rPr>
          <w:lang w:val="nb-NO"/>
        </w:rPr>
        <w:t xml:space="preserve">7 </w:t>
      </w:r>
      <w:r w:rsidR="006D6C97" w:rsidRPr="005B0EAE">
        <w:rPr>
          <w:lang w:val="nb-NO"/>
        </w:rPr>
        <w:t>Sum tiltak alle eksempelbygg – summer føres</w:t>
      </w:r>
      <w:r w:rsidR="006D6C97" w:rsidRPr="006C1D31">
        <w:rPr>
          <w:lang w:val="nb-NO"/>
        </w:rPr>
        <w:t xml:space="preserve"> til Vedlegg </w:t>
      </w:r>
      <w:proofErr w:type="spellStart"/>
      <w:r w:rsidR="006D6C97" w:rsidRPr="006C1D31">
        <w:rPr>
          <w:lang w:val="nb-NO"/>
        </w:rPr>
        <w:t>X</w:t>
      </w:r>
      <w:bookmarkEnd w:id="8"/>
      <w:proofErr w:type="spellEnd"/>
      <w:r w:rsidR="006D6C97" w:rsidRPr="006C1D31">
        <w:rPr>
          <w:lang w:val="nb-NO"/>
        </w:rPr>
        <w:t xml:space="preserve"> </w:t>
      </w:r>
    </w:p>
    <w:tbl>
      <w:tblPr>
        <w:tblStyle w:val="Tabellrutenett"/>
        <w:tblW w:w="5000" w:type="pct"/>
        <w:tblLook w:val="04A0" w:firstRow="1" w:lastRow="0" w:firstColumn="1" w:lastColumn="0" w:noHBand="0" w:noVBand="1"/>
      </w:tblPr>
      <w:tblGrid>
        <w:gridCol w:w="603"/>
        <w:gridCol w:w="4862"/>
        <w:gridCol w:w="4248"/>
      </w:tblGrid>
      <w:tr w:rsidR="006D6C97" w:rsidRPr="00AF05DE" w14:paraId="17D3859F" w14:textId="77777777" w:rsidTr="00DA44A2">
        <w:tc>
          <w:tcPr>
            <w:tcW w:w="310" w:type="pct"/>
          </w:tcPr>
          <w:p w14:paraId="58594C78" w14:textId="77777777" w:rsidR="006D6C97" w:rsidRPr="006C1D31" w:rsidRDefault="006D6C97" w:rsidP="00DA44A2">
            <w:pPr>
              <w:rPr>
                <w:lang w:val="nb-NO"/>
              </w:rPr>
            </w:pPr>
          </w:p>
        </w:tc>
        <w:tc>
          <w:tcPr>
            <w:tcW w:w="2503" w:type="pct"/>
            <w:vAlign w:val="center"/>
          </w:tcPr>
          <w:p w14:paraId="74D77480" w14:textId="77777777" w:rsidR="006D6C97" w:rsidRPr="006C1D31" w:rsidRDefault="006D6C97" w:rsidP="00DA44A2">
            <w:pPr>
              <w:rPr>
                <w:lang w:val="nb-NO"/>
              </w:rPr>
            </w:pPr>
          </w:p>
        </w:tc>
        <w:tc>
          <w:tcPr>
            <w:tcW w:w="2187" w:type="pct"/>
            <w:vAlign w:val="center"/>
          </w:tcPr>
          <w:p w14:paraId="089D5BB3" w14:textId="77777777" w:rsidR="006D6C97" w:rsidRPr="006C1D31" w:rsidRDefault="006D6C97" w:rsidP="00DA44A2">
            <w:pPr>
              <w:rPr>
                <w:lang w:val="nb-NO"/>
              </w:rPr>
            </w:pPr>
          </w:p>
        </w:tc>
      </w:tr>
      <w:tr w:rsidR="006D6C97" w:rsidRPr="00AF05DE" w14:paraId="40A5E9CA" w14:textId="77777777" w:rsidTr="00DA44A2">
        <w:tc>
          <w:tcPr>
            <w:tcW w:w="310" w:type="pct"/>
          </w:tcPr>
          <w:p w14:paraId="28B9E2F4" w14:textId="77777777" w:rsidR="006D6C97" w:rsidRPr="006C1D31" w:rsidRDefault="006D6C97" w:rsidP="00DA44A2">
            <w:pPr>
              <w:rPr>
                <w:lang w:val="nb-NO"/>
              </w:rPr>
            </w:pPr>
            <w:r w:rsidRPr="006C1D31">
              <w:rPr>
                <w:lang w:val="nb-NO"/>
              </w:rPr>
              <w:t>1</w:t>
            </w:r>
          </w:p>
        </w:tc>
        <w:tc>
          <w:tcPr>
            <w:tcW w:w="2503" w:type="pct"/>
          </w:tcPr>
          <w:p w14:paraId="7E447B56" w14:textId="77777777" w:rsidR="006D6C97" w:rsidRPr="006C1D31" w:rsidRDefault="006D6C97" w:rsidP="00DA44A2">
            <w:pPr>
              <w:rPr>
                <w:lang w:val="nb-NO"/>
              </w:rPr>
            </w:pPr>
            <w:r w:rsidRPr="006C1D31">
              <w:rPr>
                <w:lang w:val="nb-NO"/>
              </w:rPr>
              <w:t>Sum investering lønnsomme tiltak [kr]</w:t>
            </w:r>
          </w:p>
        </w:tc>
        <w:tc>
          <w:tcPr>
            <w:tcW w:w="2187" w:type="pct"/>
          </w:tcPr>
          <w:p w14:paraId="243C8423" w14:textId="77777777" w:rsidR="006D6C97" w:rsidRPr="006C1D31" w:rsidRDefault="006D6C97" w:rsidP="00DA44A2">
            <w:pPr>
              <w:rPr>
                <w:lang w:val="nb-NO"/>
              </w:rPr>
            </w:pPr>
          </w:p>
        </w:tc>
      </w:tr>
      <w:tr w:rsidR="006D6C97" w:rsidRPr="00AF05DE" w14:paraId="5C2B556A" w14:textId="77777777" w:rsidTr="00DA44A2">
        <w:tc>
          <w:tcPr>
            <w:tcW w:w="310" w:type="pct"/>
          </w:tcPr>
          <w:p w14:paraId="3806B144" w14:textId="77777777" w:rsidR="006D6C97" w:rsidRPr="006C1D31" w:rsidRDefault="006D6C97" w:rsidP="00DA44A2">
            <w:pPr>
              <w:rPr>
                <w:lang w:val="nb-NO"/>
              </w:rPr>
            </w:pPr>
            <w:r w:rsidRPr="006C1D31">
              <w:rPr>
                <w:lang w:val="nb-NO"/>
              </w:rPr>
              <w:t>2</w:t>
            </w:r>
          </w:p>
        </w:tc>
        <w:tc>
          <w:tcPr>
            <w:tcW w:w="2503" w:type="pct"/>
          </w:tcPr>
          <w:p w14:paraId="73CB5118" w14:textId="77777777" w:rsidR="006D6C97" w:rsidRPr="006C1D31" w:rsidRDefault="006D6C97" w:rsidP="00DA44A2">
            <w:pPr>
              <w:rPr>
                <w:lang w:val="nb-NO"/>
              </w:rPr>
            </w:pPr>
            <w:r w:rsidRPr="006C1D31">
              <w:rPr>
                <w:lang w:val="nb-NO"/>
              </w:rPr>
              <w:t>Sum besparelse lønnsomme tiltak [kr/år]</w:t>
            </w:r>
          </w:p>
        </w:tc>
        <w:tc>
          <w:tcPr>
            <w:tcW w:w="2187" w:type="pct"/>
          </w:tcPr>
          <w:p w14:paraId="59F30C4A" w14:textId="77777777" w:rsidR="006D6C97" w:rsidRPr="006C1D31" w:rsidRDefault="006D6C97" w:rsidP="00DA44A2">
            <w:pPr>
              <w:rPr>
                <w:lang w:val="nb-NO"/>
              </w:rPr>
            </w:pPr>
          </w:p>
        </w:tc>
      </w:tr>
      <w:tr w:rsidR="006D6C97" w:rsidRPr="006C1D31" w14:paraId="180DF78A" w14:textId="77777777" w:rsidTr="00DA44A2">
        <w:trPr>
          <w:trHeight w:val="302"/>
        </w:trPr>
        <w:tc>
          <w:tcPr>
            <w:tcW w:w="310" w:type="pct"/>
          </w:tcPr>
          <w:p w14:paraId="057897E2" w14:textId="77777777" w:rsidR="006D6C97" w:rsidRPr="006C1D31" w:rsidRDefault="006D6C97" w:rsidP="00DA44A2">
            <w:pPr>
              <w:rPr>
                <w:lang w:val="nb-NO"/>
              </w:rPr>
            </w:pPr>
            <w:r w:rsidRPr="006C1D31">
              <w:rPr>
                <w:lang w:val="nb-NO"/>
              </w:rPr>
              <w:t>3</w:t>
            </w:r>
          </w:p>
        </w:tc>
        <w:tc>
          <w:tcPr>
            <w:tcW w:w="2503" w:type="pct"/>
          </w:tcPr>
          <w:p w14:paraId="7E675A71" w14:textId="77777777" w:rsidR="006D6C97" w:rsidRPr="006C1D31" w:rsidRDefault="006D6C97" w:rsidP="00DA44A2">
            <w:pPr>
              <w:rPr>
                <w:lang w:val="nb-NO"/>
              </w:rPr>
            </w:pPr>
            <w:r w:rsidRPr="006C1D31">
              <w:rPr>
                <w:lang w:val="nb-NO"/>
              </w:rPr>
              <w:t>Tilbakebetalingstid lønnsomme tiltak [år]</w:t>
            </w:r>
          </w:p>
        </w:tc>
        <w:tc>
          <w:tcPr>
            <w:tcW w:w="2187" w:type="pct"/>
          </w:tcPr>
          <w:p w14:paraId="5E059ABC" w14:textId="77777777" w:rsidR="006D6C97" w:rsidRPr="006C1D31" w:rsidRDefault="006D6C97" w:rsidP="00DA44A2">
            <w:pPr>
              <w:rPr>
                <w:lang w:val="nb-NO"/>
              </w:rPr>
            </w:pPr>
          </w:p>
        </w:tc>
      </w:tr>
      <w:tr w:rsidR="006D6C97" w:rsidRPr="006C1D31" w14:paraId="1A62B40C" w14:textId="77777777" w:rsidTr="00DA44A2">
        <w:trPr>
          <w:trHeight w:val="521"/>
        </w:trPr>
        <w:tc>
          <w:tcPr>
            <w:tcW w:w="310" w:type="pct"/>
          </w:tcPr>
          <w:p w14:paraId="6ADE296B" w14:textId="77777777" w:rsidR="006D6C97" w:rsidRPr="006C1D31" w:rsidRDefault="006D6C97" w:rsidP="00DA44A2">
            <w:pPr>
              <w:rPr>
                <w:lang w:val="nb-NO"/>
              </w:rPr>
            </w:pPr>
            <w:r w:rsidRPr="006C1D31">
              <w:rPr>
                <w:lang w:val="nb-NO"/>
              </w:rPr>
              <w:lastRenderedPageBreak/>
              <w:t>4</w:t>
            </w:r>
          </w:p>
        </w:tc>
        <w:tc>
          <w:tcPr>
            <w:tcW w:w="2503" w:type="pct"/>
          </w:tcPr>
          <w:p w14:paraId="67E7E83A" w14:textId="77777777" w:rsidR="006D6C97" w:rsidRPr="006C1D31" w:rsidRDefault="006D6C97" w:rsidP="00DA44A2">
            <w:pPr>
              <w:rPr>
                <w:lang w:val="nb-NO"/>
              </w:rPr>
            </w:pPr>
            <w:r w:rsidRPr="006C1D31">
              <w:rPr>
                <w:lang w:val="nb-NO"/>
              </w:rPr>
              <w:t>Sum nåverdi lønnsomme tiltak [kr]</w:t>
            </w:r>
          </w:p>
          <w:p w14:paraId="46C4EABD" w14:textId="77777777" w:rsidR="006D6C97" w:rsidRPr="006C1D31" w:rsidRDefault="006D6C97" w:rsidP="00DA44A2">
            <w:pPr>
              <w:rPr>
                <w:lang w:val="nb-NO"/>
              </w:rPr>
            </w:pPr>
            <w:r w:rsidRPr="006C1D31">
              <w:rPr>
                <w:lang w:val="nb-NO"/>
              </w:rPr>
              <w:t xml:space="preserve">(fra Vedlegg </w:t>
            </w:r>
            <w:proofErr w:type="spellStart"/>
            <w:r w:rsidRPr="006C1D31">
              <w:rPr>
                <w:lang w:val="nb-NO"/>
              </w:rPr>
              <w:t>X</w:t>
            </w:r>
            <w:proofErr w:type="spellEnd"/>
            <w:r w:rsidRPr="006C1D31">
              <w:rPr>
                <w:lang w:val="nb-NO"/>
              </w:rPr>
              <w:t xml:space="preserve"> Nåverdiberegning)</w:t>
            </w:r>
          </w:p>
        </w:tc>
        <w:tc>
          <w:tcPr>
            <w:tcW w:w="2187" w:type="pct"/>
          </w:tcPr>
          <w:p w14:paraId="0B6E1D32" w14:textId="77777777" w:rsidR="006D6C97" w:rsidRPr="006C1D31" w:rsidRDefault="006D6C97" w:rsidP="00DA44A2">
            <w:pPr>
              <w:rPr>
                <w:lang w:val="nb-NO"/>
              </w:rPr>
            </w:pPr>
          </w:p>
        </w:tc>
      </w:tr>
    </w:tbl>
    <w:p w14:paraId="57A202A1" w14:textId="77777777" w:rsidR="006D6C97" w:rsidRPr="006C1D31" w:rsidRDefault="006D6C97" w:rsidP="006D6C97">
      <w:pPr>
        <w:rPr>
          <w:lang w:val="nb-NO"/>
        </w:rPr>
      </w:pPr>
    </w:p>
    <w:p w14:paraId="5E4FCD39" w14:textId="77777777" w:rsidR="00B50009" w:rsidRPr="006C1D31" w:rsidRDefault="00B50009" w:rsidP="00C81337">
      <w:pPr>
        <w:rPr>
          <w:lang w:val="nb-NO"/>
        </w:rPr>
      </w:pPr>
    </w:p>
    <w:sectPr w:rsidR="00B50009" w:rsidRPr="006C1D31" w:rsidSect="000B0A9A">
      <w:headerReference w:type="even" r:id="rId51"/>
      <w:headerReference w:type="default" r:id="rId52"/>
      <w:footerReference w:type="even" r:id="rId53"/>
      <w:pgSz w:w="11850" w:h="16783"/>
      <w:pgMar w:top="568" w:right="1134" w:bottom="1134" w:left="993"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E4B-Author" w:date="2020-10-22T16:20:00Z" w:initials="E4B">
    <w:p w14:paraId="3E0724EF" w14:textId="77777777" w:rsidR="006C1D31" w:rsidRDefault="006C1D31" w:rsidP="006C1D31">
      <w:pPr>
        <w:pStyle w:val="Merknadstekst"/>
      </w:pPr>
      <w:r>
        <w:rPr>
          <w:rStyle w:val="Merknadsreferanse"/>
        </w:rPr>
        <w:annotationRef/>
      </w:r>
      <w:r w:rsidRPr="005C280C">
        <w:t>Hvis bygningseieren vil be om mer informasjon, kan dette legges til tabellen. Dette kan være informasjon som, målingstid, innvirkning på drift, inneklima osv.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E0724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C2FD4" w16cex:dateUtc="2020-10-22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0724EF" w16cid:durableId="233C2F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BD866" w14:textId="77777777" w:rsidR="0092650C" w:rsidRDefault="0092650C">
      <w:pPr>
        <w:spacing w:after="0" w:line="240" w:lineRule="auto"/>
      </w:pPr>
      <w:r>
        <w:separator/>
      </w:r>
    </w:p>
  </w:endnote>
  <w:endnote w:type="continuationSeparator" w:id="0">
    <w:p w14:paraId="2D2EB6A9" w14:textId="77777777" w:rsidR="0092650C" w:rsidRDefault="00926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Bunnteks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Bunntekst"/>
      <w:rPr>
        <w:lang w:val="lv-LV"/>
      </w:rPr>
    </w:pPr>
    <w:r>
      <w:rPr>
        <w:noProof/>
      </w:rPr>
      <mc:AlternateContent>
        <mc:Choice Requires="wps">
          <w:drawing>
            <wp:anchor distT="0" distB="0" distL="114300" distR="114300" simplePos="0" relativeHeight="251658752"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61824"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D4EDF" w14:textId="77777777" w:rsidR="0092650C" w:rsidRDefault="0092650C">
      <w:pPr>
        <w:spacing w:after="0" w:line="240" w:lineRule="auto"/>
      </w:pPr>
      <w:r>
        <w:separator/>
      </w:r>
    </w:p>
  </w:footnote>
  <w:footnote w:type="continuationSeparator" w:id="0">
    <w:p w14:paraId="3C41AC14" w14:textId="77777777" w:rsidR="0092650C" w:rsidRDefault="0092650C">
      <w:pPr>
        <w:spacing w:after="0" w:line="240" w:lineRule="auto"/>
      </w:pPr>
      <w:r>
        <w:continuationSeparator/>
      </w:r>
    </w:p>
  </w:footnote>
  <w:footnote w:id="1">
    <w:p w14:paraId="20269908" w14:textId="5A1F0F35" w:rsidR="002A5CC5" w:rsidRPr="001A4FE5" w:rsidRDefault="002A5CC5">
      <w:pPr>
        <w:pStyle w:val="Fotnotetekst"/>
        <w:rPr>
          <w:lang w:val="en-GB"/>
        </w:rPr>
      </w:pPr>
      <w:r>
        <w:rPr>
          <w:rStyle w:val="Fotnotereferanse"/>
        </w:rPr>
        <w:footnoteRef/>
      </w:r>
      <w:r w:rsidRPr="001A4FE5">
        <w:rPr>
          <w:lang w:val="en-GB"/>
        </w:rPr>
        <w:t xml:space="preserve"> Form for </w:t>
      </w:r>
      <w:r w:rsidR="001A4FE5" w:rsidRPr="001A4FE5">
        <w:rPr>
          <w:lang w:val="en-GB"/>
        </w:rPr>
        <w:t>cal</w:t>
      </w:r>
      <w:r w:rsidR="000C061D">
        <w:rPr>
          <w:lang w:val="en-GB"/>
        </w:rPr>
        <w:t>c</w:t>
      </w:r>
      <w:r w:rsidR="001A4FE5" w:rsidRPr="001A4FE5">
        <w:rPr>
          <w:lang w:val="en-GB"/>
        </w:rPr>
        <w:t xml:space="preserve">ulation of </w:t>
      </w:r>
      <w:r w:rsidRPr="001A4FE5">
        <w:rPr>
          <w:lang w:val="en-GB"/>
        </w:rPr>
        <w:t>net present value</w:t>
      </w:r>
      <w:r w:rsidR="001A4FE5">
        <w:rPr>
          <w:lang w:val="en-GB"/>
        </w:rPr>
        <w:t xml:space="preserve"> can be found in EFFECT4buildings toolbox for Financial Calculations - </w:t>
      </w:r>
      <w:hyperlink r:id="rId1" w:history="1">
        <w:r w:rsidR="0017621C" w:rsidRPr="001D3A83">
          <w:rPr>
            <w:rStyle w:val="Hyperkobling"/>
            <w:lang w:val="en-GB"/>
          </w:rPr>
          <w:t>http://www.effect4buildings.se/</w:t>
        </w:r>
      </w:hyperlink>
      <w:r w:rsidR="0017621C">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Topptekst"/>
      <w:rPr>
        <w:lang w:val="lv-LV"/>
      </w:rPr>
    </w:pPr>
    <w:r>
      <w:rPr>
        <w:noProof/>
        <w:lang w:val="lv-LV"/>
      </w:rPr>
      <w:drawing>
        <wp:anchor distT="0" distB="0" distL="114300" distR="114300" simplePos="0" relativeHeight="251655680"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Topptekst"/>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Pr="001A2FF8" w:rsidRDefault="003A6A87">
    <w:pPr>
      <w:pStyle w:val="Top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2E1B"/>
    <w:multiLevelType w:val="hybridMultilevel"/>
    <w:tmpl w:val="D9EE396A"/>
    <w:lvl w:ilvl="0" w:tplc="C884E44C">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A5C78"/>
    <w:multiLevelType w:val="hybridMultilevel"/>
    <w:tmpl w:val="540232B2"/>
    <w:lvl w:ilvl="0" w:tplc="18EC87D2">
      <w:start w:val="1"/>
      <w:numFmt w:val="decimal"/>
      <w:pStyle w:val="Overskrift3"/>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C962D3"/>
    <w:multiLevelType w:val="hybridMultilevel"/>
    <w:tmpl w:val="13CAA66E"/>
    <w:lvl w:ilvl="0" w:tplc="0414000D">
      <w:start w:val="1"/>
      <w:numFmt w:val="bullet"/>
      <w:lvlText w:val=""/>
      <w:lvlJc w:val="left"/>
      <w:pPr>
        <w:ind w:left="749" w:hanging="360"/>
      </w:pPr>
      <w:rPr>
        <w:rFonts w:ascii="Wingdings" w:hAnsi="Wingdings" w:hint="default"/>
      </w:rPr>
    </w:lvl>
    <w:lvl w:ilvl="1" w:tplc="04140003" w:tentative="1">
      <w:start w:val="1"/>
      <w:numFmt w:val="bullet"/>
      <w:lvlText w:val="o"/>
      <w:lvlJc w:val="left"/>
      <w:pPr>
        <w:ind w:left="1469" w:hanging="360"/>
      </w:pPr>
      <w:rPr>
        <w:rFonts w:ascii="Courier New" w:hAnsi="Courier New" w:cs="Courier New" w:hint="default"/>
      </w:rPr>
    </w:lvl>
    <w:lvl w:ilvl="2" w:tplc="04140005" w:tentative="1">
      <w:start w:val="1"/>
      <w:numFmt w:val="bullet"/>
      <w:lvlText w:val=""/>
      <w:lvlJc w:val="left"/>
      <w:pPr>
        <w:ind w:left="2189" w:hanging="360"/>
      </w:pPr>
      <w:rPr>
        <w:rFonts w:ascii="Wingdings" w:hAnsi="Wingdings" w:hint="default"/>
      </w:rPr>
    </w:lvl>
    <w:lvl w:ilvl="3" w:tplc="04140001" w:tentative="1">
      <w:start w:val="1"/>
      <w:numFmt w:val="bullet"/>
      <w:lvlText w:val=""/>
      <w:lvlJc w:val="left"/>
      <w:pPr>
        <w:ind w:left="2909" w:hanging="360"/>
      </w:pPr>
      <w:rPr>
        <w:rFonts w:ascii="Symbol" w:hAnsi="Symbol" w:hint="default"/>
      </w:rPr>
    </w:lvl>
    <w:lvl w:ilvl="4" w:tplc="04140003" w:tentative="1">
      <w:start w:val="1"/>
      <w:numFmt w:val="bullet"/>
      <w:lvlText w:val="o"/>
      <w:lvlJc w:val="left"/>
      <w:pPr>
        <w:ind w:left="3629" w:hanging="360"/>
      </w:pPr>
      <w:rPr>
        <w:rFonts w:ascii="Courier New" w:hAnsi="Courier New" w:cs="Courier New" w:hint="default"/>
      </w:rPr>
    </w:lvl>
    <w:lvl w:ilvl="5" w:tplc="04140005" w:tentative="1">
      <w:start w:val="1"/>
      <w:numFmt w:val="bullet"/>
      <w:lvlText w:val=""/>
      <w:lvlJc w:val="left"/>
      <w:pPr>
        <w:ind w:left="4349" w:hanging="360"/>
      </w:pPr>
      <w:rPr>
        <w:rFonts w:ascii="Wingdings" w:hAnsi="Wingdings" w:hint="default"/>
      </w:rPr>
    </w:lvl>
    <w:lvl w:ilvl="6" w:tplc="04140001" w:tentative="1">
      <w:start w:val="1"/>
      <w:numFmt w:val="bullet"/>
      <w:lvlText w:val=""/>
      <w:lvlJc w:val="left"/>
      <w:pPr>
        <w:ind w:left="5069" w:hanging="360"/>
      </w:pPr>
      <w:rPr>
        <w:rFonts w:ascii="Symbol" w:hAnsi="Symbol" w:hint="default"/>
      </w:rPr>
    </w:lvl>
    <w:lvl w:ilvl="7" w:tplc="04140003" w:tentative="1">
      <w:start w:val="1"/>
      <w:numFmt w:val="bullet"/>
      <w:lvlText w:val="o"/>
      <w:lvlJc w:val="left"/>
      <w:pPr>
        <w:ind w:left="5789" w:hanging="360"/>
      </w:pPr>
      <w:rPr>
        <w:rFonts w:ascii="Courier New" w:hAnsi="Courier New" w:cs="Courier New" w:hint="default"/>
      </w:rPr>
    </w:lvl>
    <w:lvl w:ilvl="8" w:tplc="04140005" w:tentative="1">
      <w:start w:val="1"/>
      <w:numFmt w:val="bullet"/>
      <w:lvlText w:val=""/>
      <w:lvlJc w:val="left"/>
      <w:pPr>
        <w:ind w:left="6509" w:hanging="360"/>
      </w:pPr>
      <w:rPr>
        <w:rFonts w:ascii="Wingdings" w:hAnsi="Wingdings" w:hint="default"/>
      </w:rPr>
    </w:lvl>
  </w:abstractNum>
  <w:abstractNum w:abstractNumId="3" w15:restartNumberingAfterBreak="0">
    <w:nsid w:val="158015FD"/>
    <w:multiLevelType w:val="hybridMultilevel"/>
    <w:tmpl w:val="4A24A8D0"/>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5CC5B8A"/>
    <w:multiLevelType w:val="hybridMultilevel"/>
    <w:tmpl w:val="CCAA170A"/>
    <w:lvl w:ilvl="0" w:tplc="04140001">
      <w:start w:val="1"/>
      <w:numFmt w:val="bullet"/>
      <w:lvlText w:val=""/>
      <w:lvlJc w:val="left"/>
      <w:pPr>
        <w:ind w:left="899" w:hanging="360"/>
      </w:pPr>
      <w:rPr>
        <w:rFonts w:ascii="Symbol" w:hAnsi="Symbol" w:cs="Symbol" w:hint="default"/>
      </w:rPr>
    </w:lvl>
    <w:lvl w:ilvl="1" w:tplc="04140003" w:tentative="1">
      <w:start w:val="1"/>
      <w:numFmt w:val="bullet"/>
      <w:lvlText w:val="o"/>
      <w:lvlJc w:val="left"/>
      <w:pPr>
        <w:ind w:left="1619" w:hanging="360"/>
      </w:pPr>
      <w:rPr>
        <w:rFonts w:ascii="Courier New" w:hAnsi="Courier New" w:cs="Courier New" w:hint="default"/>
      </w:rPr>
    </w:lvl>
    <w:lvl w:ilvl="2" w:tplc="04140005" w:tentative="1">
      <w:start w:val="1"/>
      <w:numFmt w:val="bullet"/>
      <w:lvlText w:val=""/>
      <w:lvlJc w:val="left"/>
      <w:pPr>
        <w:ind w:left="2339" w:hanging="360"/>
      </w:pPr>
      <w:rPr>
        <w:rFonts w:ascii="Wingdings" w:hAnsi="Wingdings" w:hint="default"/>
      </w:rPr>
    </w:lvl>
    <w:lvl w:ilvl="3" w:tplc="04140001" w:tentative="1">
      <w:start w:val="1"/>
      <w:numFmt w:val="bullet"/>
      <w:lvlText w:val=""/>
      <w:lvlJc w:val="left"/>
      <w:pPr>
        <w:ind w:left="3059" w:hanging="360"/>
      </w:pPr>
      <w:rPr>
        <w:rFonts w:ascii="Symbol" w:hAnsi="Symbol" w:hint="default"/>
      </w:rPr>
    </w:lvl>
    <w:lvl w:ilvl="4" w:tplc="04140003" w:tentative="1">
      <w:start w:val="1"/>
      <w:numFmt w:val="bullet"/>
      <w:lvlText w:val="o"/>
      <w:lvlJc w:val="left"/>
      <w:pPr>
        <w:ind w:left="3779" w:hanging="360"/>
      </w:pPr>
      <w:rPr>
        <w:rFonts w:ascii="Courier New" w:hAnsi="Courier New" w:cs="Courier New" w:hint="default"/>
      </w:rPr>
    </w:lvl>
    <w:lvl w:ilvl="5" w:tplc="04140005" w:tentative="1">
      <w:start w:val="1"/>
      <w:numFmt w:val="bullet"/>
      <w:lvlText w:val=""/>
      <w:lvlJc w:val="left"/>
      <w:pPr>
        <w:ind w:left="4499" w:hanging="360"/>
      </w:pPr>
      <w:rPr>
        <w:rFonts w:ascii="Wingdings" w:hAnsi="Wingdings" w:hint="default"/>
      </w:rPr>
    </w:lvl>
    <w:lvl w:ilvl="6" w:tplc="04140001" w:tentative="1">
      <w:start w:val="1"/>
      <w:numFmt w:val="bullet"/>
      <w:lvlText w:val=""/>
      <w:lvlJc w:val="left"/>
      <w:pPr>
        <w:ind w:left="5219" w:hanging="360"/>
      </w:pPr>
      <w:rPr>
        <w:rFonts w:ascii="Symbol" w:hAnsi="Symbol" w:hint="default"/>
      </w:rPr>
    </w:lvl>
    <w:lvl w:ilvl="7" w:tplc="04140003" w:tentative="1">
      <w:start w:val="1"/>
      <w:numFmt w:val="bullet"/>
      <w:lvlText w:val="o"/>
      <w:lvlJc w:val="left"/>
      <w:pPr>
        <w:ind w:left="5939" w:hanging="360"/>
      </w:pPr>
      <w:rPr>
        <w:rFonts w:ascii="Courier New" w:hAnsi="Courier New" w:cs="Courier New" w:hint="default"/>
      </w:rPr>
    </w:lvl>
    <w:lvl w:ilvl="8" w:tplc="04140005" w:tentative="1">
      <w:start w:val="1"/>
      <w:numFmt w:val="bullet"/>
      <w:lvlText w:val=""/>
      <w:lvlJc w:val="left"/>
      <w:pPr>
        <w:ind w:left="6659" w:hanging="360"/>
      </w:pPr>
      <w:rPr>
        <w:rFonts w:ascii="Wingdings" w:hAnsi="Wingdings" w:hint="default"/>
      </w:rPr>
    </w:lvl>
  </w:abstractNum>
  <w:abstractNum w:abstractNumId="5" w15:restartNumberingAfterBreak="0">
    <w:nsid w:val="2C1E407D"/>
    <w:multiLevelType w:val="hybridMultilevel"/>
    <w:tmpl w:val="75500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CB25CB5"/>
    <w:multiLevelType w:val="hybridMultilevel"/>
    <w:tmpl w:val="874E5C98"/>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075E9C"/>
    <w:multiLevelType w:val="hybridMultilevel"/>
    <w:tmpl w:val="89F059DE"/>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0743C2"/>
    <w:multiLevelType w:val="hybridMultilevel"/>
    <w:tmpl w:val="6B9233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0D51F5A"/>
    <w:multiLevelType w:val="hybridMultilevel"/>
    <w:tmpl w:val="D702F4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2616C3D"/>
    <w:multiLevelType w:val="multilevel"/>
    <w:tmpl w:val="55E6C8E0"/>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62E2E8B"/>
    <w:multiLevelType w:val="hybridMultilevel"/>
    <w:tmpl w:val="95BE3E08"/>
    <w:lvl w:ilvl="0" w:tplc="2DBE5BE8">
      <w:start w:val="1"/>
      <w:numFmt w:val="decimal"/>
      <w:pStyle w:val="Overskrift2"/>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377F4A90"/>
    <w:multiLevelType w:val="hybridMultilevel"/>
    <w:tmpl w:val="595A4742"/>
    <w:lvl w:ilvl="0" w:tplc="C884E44C">
      <w:start w:val="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37FD15A6"/>
    <w:multiLevelType w:val="hybridMultilevel"/>
    <w:tmpl w:val="7F30BE6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9786DBF"/>
    <w:multiLevelType w:val="multilevel"/>
    <w:tmpl w:val="12B034B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E98177F"/>
    <w:multiLevelType w:val="hybridMultilevel"/>
    <w:tmpl w:val="13446F86"/>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402A4145"/>
    <w:multiLevelType w:val="hybridMultilevel"/>
    <w:tmpl w:val="81D40286"/>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41B325E3"/>
    <w:multiLevelType w:val="hybridMultilevel"/>
    <w:tmpl w:val="39E0A68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84123DE"/>
    <w:multiLevelType w:val="hybridMultilevel"/>
    <w:tmpl w:val="4AE25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544A64A1"/>
    <w:multiLevelType w:val="hybridMultilevel"/>
    <w:tmpl w:val="A392BB7C"/>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56134E51"/>
    <w:multiLevelType w:val="hybridMultilevel"/>
    <w:tmpl w:val="6660091A"/>
    <w:lvl w:ilvl="0" w:tplc="04140005">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1" w15:restartNumberingAfterBreak="0">
    <w:nsid w:val="592829A0"/>
    <w:multiLevelType w:val="multilevel"/>
    <w:tmpl w:val="250A7AFE"/>
    <w:lvl w:ilvl="0">
      <w:start w:val="3"/>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C236C98"/>
    <w:multiLevelType w:val="multilevel"/>
    <w:tmpl w:val="F330080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F34250E"/>
    <w:multiLevelType w:val="hybridMultilevel"/>
    <w:tmpl w:val="1948266C"/>
    <w:lvl w:ilvl="0" w:tplc="66E846FC">
      <w:start w:val="1"/>
      <w:numFmt w:val="decimal"/>
      <w:lvlText w:val="%1."/>
      <w:lvlJc w:val="left"/>
      <w:pPr>
        <w:ind w:left="-1788" w:hanging="360"/>
      </w:pPr>
      <w:rPr>
        <w:rFonts w:asciiTheme="minorHAnsi" w:eastAsiaTheme="minorHAnsi" w:hAnsiTheme="minorHAnsi" w:cstheme="minorBidi"/>
      </w:rPr>
    </w:lvl>
    <w:lvl w:ilvl="1" w:tplc="04140003">
      <w:start w:val="1"/>
      <w:numFmt w:val="bullet"/>
      <w:lvlText w:val="o"/>
      <w:lvlJc w:val="left"/>
      <w:pPr>
        <w:ind w:left="-1068" w:hanging="360"/>
      </w:pPr>
      <w:rPr>
        <w:rFonts w:ascii="Courier New" w:hAnsi="Courier New" w:cs="Courier New" w:hint="default"/>
      </w:rPr>
    </w:lvl>
    <w:lvl w:ilvl="2" w:tplc="04140005">
      <w:start w:val="1"/>
      <w:numFmt w:val="bullet"/>
      <w:lvlText w:val=""/>
      <w:lvlJc w:val="left"/>
      <w:pPr>
        <w:ind w:left="-348" w:hanging="360"/>
      </w:pPr>
      <w:rPr>
        <w:rFonts w:ascii="Wingdings" w:hAnsi="Wingdings" w:hint="default"/>
      </w:rPr>
    </w:lvl>
    <w:lvl w:ilvl="3" w:tplc="04140001" w:tentative="1">
      <w:start w:val="1"/>
      <w:numFmt w:val="bullet"/>
      <w:lvlText w:val=""/>
      <w:lvlJc w:val="left"/>
      <w:pPr>
        <w:ind w:left="372" w:hanging="360"/>
      </w:pPr>
      <w:rPr>
        <w:rFonts w:ascii="Symbol" w:hAnsi="Symbol" w:hint="default"/>
      </w:rPr>
    </w:lvl>
    <w:lvl w:ilvl="4" w:tplc="04140003" w:tentative="1">
      <w:start w:val="1"/>
      <w:numFmt w:val="bullet"/>
      <w:lvlText w:val="o"/>
      <w:lvlJc w:val="left"/>
      <w:pPr>
        <w:ind w:left="1092" w:hanging="360"/>
      </w:pPr>
      <w:rPr>
        <w:rFonts w:ascii="Courier New" w:hAnsi="Courier New" w:cs="Courier New" w:hint="default"/>
      </w:rPr>
    </w:lvl>
    <w:lvl w:ilvl="5" w:tplc="04140005" w:tentative="1">
      <w:start w:val="1"/>
      <w:numFmt w:val="bullet"/>
      <w:lvlText w:val=""/>
      <w:lvlJc w:val="left"/>
      <w:pPr>
        <w:ind w:left="1812" w:hanging="360"/>
      </w:pPr>
      <w:rPr>
        <w:rFonts w:ascii="Wingdings" w:hAnsi="Wingdings" w:hint="default"/>
      </w:rPr>
    </w:lvl>
    <w:lvl w:ilvl="6" w:tplc="04140001" w:tentative="1">
      <w:start w:val="1"/>
      <w:numFmt w:val="bullet"/>
      <w:lvlText w:val=""/>
      <w:lvlJc w:val="left"/>
      <w:pPr>
        <w:ind w:left="2532" w:hanging="360"/>
      </w:pPr>
      <w:rPr>
        <w:rFonts w:ascii="Symbol" w:hAnsi="Symbol" w:hint="default"/>
      </w:rPr>
    </w:lvl>
    <w:lvl w:ilvl="7" w:tplc="04140003" w:tentative="1">
      <w:start w:val="1"/>
      <w:numFmt w:val="bullet"/>
      <w:lvlText w:val="o"/>
      <w:lvlJc w:val="left"/>
      <w:pPr>
        <w:ind w:left="3252" w:hanging="360"/>
      </w:pPr>
      <w:rPr>
        <w:rFonts w:ascii="Courier New" w:hAnsi="Courier New" w:cs="Courier New" w:hint="default"/>
      </w:rPr>
    </w:lvl>
    <w:lvl w:ilvl="8" w:tplc="04140005" w:tentative="1">
      <w:start w:val="1"/>
      <w:numFmt w:val="bullet"/>
      <w:lvlText w:val=""/>
      <w:lvlJc w:val="left"/>
      <w:pPr>
        <w:ind w:left="3972" w:hanging="360"/>
      </w:pPr>
      <w:rPr>
        <w:rFonts w:ascii="Wingdings" w:hAnsi="Wingdings" w:hint="default"/>
      </w:rPr>
    </w:lvl>
  </w:abstractNum>
  <w:abstractNum w:abstractNumId="25" w15:restartNumberingAfterBreak="0">
    <w:nsid w:val="5FBD1D61"/>
    <w:multiLevelType w:val="hybridMultilevel"/>
    <w:tmpl w:val="8196CDEE"/>
    <w:lvl w:ilvl="0" w:tplc="25F8FCB6">
      <w:numFmt w:val="bullet"/>
      <w:lvlText w:val="•"/>
      <w:lvlJc w:val="left"/>
      <w:pPr>
        <w:ind w:left="720" w:hanging="360"/>
      </w:pPr>
      <w:rPr>
        <w:rFonts w:ascii="Calibri Light" w:eastAsia="Times New Roman"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0B25A0A"/>
    <w:multiLevelType w:val="hybridMultilevel"/>
    <w:tmpl w:val="6728FC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622750D7"/>
    <w:multiLevelType w:val="hybridMultilevel"/>
    <w:tmpl w:val="41C6D5C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3450870"/>
    <w:multiLevelType w:val="multilevel"/>
    <w:tmpl w:val="CAA6C942"/>
    <w:lvl w:ilvl="0">
      <w:start w:val="1"/>
      <w:numFmt w:val="decimal"/>
      <w:lvlText w:val="%1"/>
      <w:lvlJc w:val="left"/>
      <w:pPr>
        <w:ind w:left="3551"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4682FD2"/>
    <w:multiLevelType w:val="multilevel"/>
    <w:tmpl w:val="6E58A2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6F36BF"/>
    <w:multiLevelType w:val="hybridMultilevel"/>
    <w:tmpl w:val="EEA6E2C8"/>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67F209DF"/>
    <w:multiLevelType w:val="hybridMultilevel"/>
    <w:tmpl w:val="E2A0B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757D0CE2"/>
    <w:multiLevelType w:val="hybridMultilevel"/>
    <w:tmpl w:val="CC36D43A"/>
    <w:lvl w:ilvl="0" w:tplc="0414000D">
      <w:start w:val="1"/>
      <w:numFmt w:val="bullet"/>
      <w:lvlText w:val=""/>
      <w:lvlJc w:val="left"/>
      <w:pPr>
        <w:ind w:left="539" w:hanging="360"/>
      </w:pPr>
      <w:rPr>
        <w:rFonts w:ascii="Wingdings" w:hAnsi="Wingdings" w:hint="default"/>
      </w:rPr>
    </w:lvl>
    <w:lvl w:ilvl="1" w:tplc="04140003" w:tentative="1">
      <w:start w:val="1"/>
      <w:numFmt w:val="bullet"/>
      <w:lvlText w:val="o"/>
      <w:lvlJc w:val="left"/>
      <w:pPr>
        <w:ind w:left="1259" w:hanging="360"/>
      </w:pPr>
      <w:rPr>
        <w:rFonts w:ascii="Courier New" w:hAnsi="Courier New" w:cs="Courier New" w:hint="default"/>
      </w:rPr>
    </w:lvl>
    <w:lvl w:ilvl="2" w:tplc="04140005" w:tentative="1">
      <w:start w:val="1"/>
      <w:numFmt w:val="bullet"/>
      <w:lvlText w:val=""/>
      <w:lvlJc w:val="left"/>
      <w:pPr>
        <w:ind w:left="1979" w:hanging="360"/>
      </w:pPr>
      <w:rPr>
        <w:rFonts w:ascii="Wingdings" w:hAnsi="Wingdings" w:hint="default"/>
      </w:rPr>
    </w:lvl>
    <w:lvl w:ilvl="3" w:tplc="04140001" w:tentative="1">
      <w:start w:val="1"/>
      <w:numFmt w:val="bullet"/>
      <w:lvlText w:val=""/>
      <w:lvlJc w:val="left"/>
      <w:pPr>
        <w:ind w:left="2699" w:hanging="360"/>
      </w:pPr>
      <w:rPr>
        <w:rFonts w:ascii="Symbol" w:hAnsi="Symbol" w:hint="default"/>
      </w:rPr>
    </w:lvl>
    <w:lvl w:ilvl="4" w:tplc="04140003" w:tentative="1">
      <w:start w:val="1"/>
      <w:numFmt w:val="bullet"/>
      <w:lvlText w:val="o"/>
      <w:lvlJc w:val="left"/>
      <w:pPr>
        <w:ind w:left="3419" w:hanging="360"/>
      </w:pPr>
      <w:rPr>
        <w:rFonts w:ascii="Courier New" w:hAnsi="Courier New" w:cs="Courier New" w:hint="default"/>
      </w:rPr>
    </w:lvl>
    <w:lvl w:ilvl="5" w:tplc="04140005" w:tentative="1">
      <w:start w:val="1"/>
      <w:numFmt w:val="bullet"/>
      <w:lvlText w:val=""/>
      <w:lvlJc w:val="left"/>
      <w:pPr>
        <w:ind w:left="4139" w:hanging="360"/>
      </w:pPr>
      <w:rPr>
        <w:rFonts w:ascii="Wingdings" w:hAnsi="Wingdings" w:hint="default"/>
      </w:rPr>
    </w:lvl>
    <w:lvl w:ilvl="6" w:tplc="04140001" w:tentative="1">
      <w:start w:val="1"/>
      <w:numFmt w:val="bullet"/>
      <w:lvlText w:val=""/>
      <w:lvlJc w:val="left"/>
      <w:pPr>
        <w:ind w:left="4859" w:hanging="360"/>
      </w:pPr>
      <w:rPr>
        <w:rFonts w:ascii="Symbol" w:hAnsi="Symbol" w:hint="default"/>
      </w:rPr>
    </w:lvl>
    <w:lvl w:ilvl="7" w:tplc="04140003" w:tentative="1">
      <w:start w:val="1"/>
      <w:numFmt w:val="bullet"/>
      <w:lvlText w:val="o"/>
      <w:lvlJc w:val="left"/>
      <w:pPr>
        <w:ind w:left="5579" w:hanging="360"/>
      </w:pPr>
      <w:rPr>
        <w:rFonts w:ascii="Courier New" w:hAnsi="Courier New" w:cs="Courier New" w:hint="default"/>
      </w:rPr>
    </w:lvl>
    <w:lvl w:ilvl="8" w:tplc="04140005" w:tentative="1">
      <w:start w:val="1"/>
      <w:numFmt w:val="bullet"/>
      <w:lvlText w:val=""/>
      <w:lvlJc w:val="left"/>
      <w:pPr>
        <w:ind w:left="6299" w:hanging="360"/>
      </w:pPr>
      <w:rPr>
        <w:rFonts w:ascii="Wingdings" w:hAnsi="Wingdings" w:hint="default"/>
      </w:rPr>
    </w:lvl>
  </w:abstractNum>
  <w:abstractNum w:abstractNumId="33" w15:restartNumberingAfterBreak="0">
    <w:nsid w:val="76E90F1E"/>
    <w:multiLevelType w:val="hybridMultilevel"/>
    <w:tmpl w:val="6366BA1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4" w15:restartNumberingAfterBreak="0">
    <w:nsid w:val="783429A7"/>
    <w:multiLevelType w:val="hybridMultilevel"/>
    <w:tmpl w:val="337ECE64"/>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787B5751"/>
    <w:multiLevelType w:val="hybridMultilevel"/>
    <w:tmpl w:val="01D6B6EA"/>
    <w:lvl w:ilvl="0" w:tplc="FFFFFFFF">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33"/>
  </w:num>
  <w:num w:numId="4">
    <w:abstractNumId w:val="22"/>
  </w:num>
  <w:num w:numId="5">
    <w:abstractNumId w:val="11"/>
  </w:num>
  <w:num w:numId="6">
    <w:abstractNumId w:val="26"/>
  </w:num>
  <w:num w:numId="7">
    <w:abstractNumId w:val="12"/>
  </w:num>
  <w:num w:numId="8">
    <w:abstractNumId w:val="27"/>
  </w:num>
  <w:num w:numId="9">
    <w:abstractNumId w:val="14"/>
  </w:num>
  <w:num w:numId="10">
    <w:abstractNumId w:val="14"/>
    <w:lvlOverride w:ilvl="0">
      <w:startOverride w:val="2"/>
    </w:lvlOverride>
    <w:lvlOverride w:ilvl="1">
      <w:startOverride w:val="1"/>
    </w:lvlOverride>
  </w:num>
  <w:num w:numId="11">
    <w:abstractNumId w:val="1"/>
  </w:num>
  <w:num w:numId="12">
    <w:abstractNumId w:val="7"/>
  </w:num>
  <w:num w:numId="13">
    <w:abstractNumId w:val="6"/>
  </w:num>
  <w:num w:numId="14">
    <w:abstractNumId w:val="29"/>
  </w:num>
  <w:num w:numId="15">
    <w:abstractNumId w:val="17"/>
  </w:num>
  <w:num w:numId="16">
    <w:abstractNumId w:val="30"/>
  </w:num>
  <w:num w:numId="17">
    <w:abstractNumId w:val="14"/>
    <w:lvlOverride w:ilvl="0">
      <w:startOverride w:val="5"/>
    </w:lvlOverride>
    <w:lvlOverride w:ilvl="1">
      <w:startOverride w:val="1"/>
    </w:lvlOverride>
  </w:num>
  <w:num w:numId="18">
    <w:abstractNumId w:val="0"/>
  </w:num>
  <w:num w:numId="19">
    <w:abstractNumId w:val="14"/>
    <w:lvlOverride w:ilvl="0">
      <w:startOverride w:val="3"/>
    </w:lvlOverride>
    <w:lvlOverride w:ilvl="1">
      <w:startOverride w:val="1"/>
    </w:lvlOverride>
  </w:num>
  <w:num w:numId="20">
    <w:abstractNumId w:val="8"/>
  </w:num>
  <w:num w:numId="21">
    <w:abstractNumId w:val="14"/>
    <w:lvlOverride w:ilvl="0">
      <w:startOverride w:val="6"/>
    </w:lvlOverride>
    <w:lvlOverride w:ilvl="1">
      <w:startOverride w:val="1"/>
    </w:lvlOverride>
  </w:num>
  <w:num w:numId="22">
    <w:abstractNumId w:val="34"/>
  </w:num>
  <w:num w:numId="23">
    <w:abstractNumId w:val="20"/>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8"/>
  </w:num>
  <w:num w:numId="31">
    <w:abstractNumId w:val="4"/>
  </w:num>
  <w:num w:numId="32">
    <w:abstractNumId w:val="5"/>
  </w:num>
  <w:num w:numId="33">
    <w:abstractNumId w:val="2"/>
  </w:num>
  <w:num w:numId="34">
    <w:abstractNumId w:val="13"/>
  </w:num>
  <w:num w:numId="35">
    <w:abstractNumId w:val="35"/>
  </w:num>
  <w:num w:numId="36">
    <w:abstractNumId w:val="31"/>
  </w:num>
  <w:num w:numId="37">
    <w:abstractNumId w:val="3"/>
  </w:num>
  <w:num w:numId="38">
    <w:abstractNumId w:val="15"/>
  </w:num>
  <w:num w:numId="39">
    <w:abstractNumId w:val="32"/>
  </w:num>
  <w:num w:numId="40">
    <w:abstractNumId w:val="23"/>
  </w:num>
  <w:num w:numId="41">
    <w:abstractNumId w:val="19"/>
  </w:num>
  <w:num w:numId="42">
    <w:abstractNumId w:val="28"/>
  </w:num>
  <w:num w:numId="43">
    <w:abstractNumId w:val="9"/>
  </w:num>
  <w:num w:numId="44">
    <w:abstractNumId w:val="21"/>
  </w:num>
  <w:num w:numId="45">
    <w:abstractNumId w:val="10"/>
  </w:num>
  <w:num w:numId="46">
    <w:abstractNumId w:val="1"/>
  </w:num>
  <w:num w:numId="47">
    <w:abstractNumId w:val="16"/>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078AD"/>
    <w:rsid w:val="00016B19"/>
    <w:rsid w:val="00020743"/>
    <w:rsid w:val="00023C82"/>
    <w:rsid w:val="00023E5D"/>
    <w:rsid w:val="00031C23"/>
    <w:rsid w:val="000435AF"/>
    <w:rsid w:val="00043F39"/>
    <w:rsid w:val="00064A20"/>
    <w:rsid w:val="000658AC"/>
    <w:rsid w:val="00065C85"/>
    <w:rsid w:val="00083EF2"/>
    <w:rsid w:val="000B0A9A"/>
    <w:rsid w:val="000B4824"/>
    <w:rsid w:val="000B5BDE"/>
    <w:rsid w:val="000C061D"/>
    <w:rsid w:val="000C6C2F"/>
    <w:rsid w:val="000D1D0A"/>
    <w:rsid w:val="000D4D75"/>
    <w:rsid w:val="000F7A29"/>
    <w:rsid w:val="00101668"/>
    <w:rsid w:val="001136CA"/>
    <w:rsid w:val="0012237B"/>
    <w:rsid w:val="00127BBC"/>
    <w:rsid w:val="00132693"/>
    <w:rsid w:val="00136298"/>
    <w:rsid w:val="00147EB9"/>
    <w:rsid w:val="0015171E"/>
    <w:rsid w:val="001526FA"/>
    <w:rsid w:val="00155F24"/>
    <w:rsid w:val="00157D6D"/>
    <w:rsid w:val="00172A27"/>
    <w:rsid w:val="0017621C"/>
    <w:rsid w:val="00184443"/>
    <w:rsid w:val="001954DB"/>
    <w:rsid w:val="001A2FF8"/>
    <w:rsid w:val="001A4FE5"/>
    <w:rsid w:val="001B3573"/>
    <w:rsid w:val="001B4E60"/>
    <w:rsid w:val="001B5588"/>
    <w:rsid w:val="001C4761"/>
    <w:rsid w:val="001E30B4"/>
    <w:rsid w:val="002027C6"/>
    <w:rsid w:val="00214B43"/>
    <w:rsid w:val="00216CA5"/>
    <w:rsid w:val="002238C1"/>
    <w:rsid w:val="0025414E"/>
    <w:rsid w:val="002617C8"/>
    <w:rsid w:val="00261BBC"/>
    <w:rsid w:val="00261CC0"/>
    <w:rsid w:val="00263292"/>
    <w:rsid w:val="00267B51"/>
    <w:rsid w:val="00275F31"/>
    <w:rsid w:val="00295EC7"/>
    <w:rsid w:val="002A409C"/>
    <w:rsid w:val="002A5CC5"/>
    <w:rsid w:val="002B1093"/>
    <w:rsid w:val="002B17D6"/>
    <w:rsid w:val="002E1ACA"/>
    <w:rsid w:val="002E6B84"/>
    <w:rsid w:val="00310418"/>
    <w:rsid w:val="00330731"/>
    <w:rsid w:val="00336DFA"/>
    <w:rsid w:val="0034283C"/>
    <w:rsid w:val="00346FAB"/>
    <w:rsid w:val="003518DF"/>
    <w:rsid w:val="00372C87"/>
    <w:rsid w:val="00381E27"/>
    <w:rsid w:val="003862D5"/>
    <w:rsid w:val="003A6A87"/>
    <w:rsid w:val="003A6F4D"/>
    <w:rsid w:val="003B3EE5"/>
    <w:rsid w:val="003C2200"/>
    <w:rsid w:val="003D637E"/>
    <w:rsid w:val="003D6985"/>
    <w:rsid w:val="003E2F0A"/>
    <w:rsid w:val="003F08A2"/>
    <w:rsid w:val="004034F5"/>
    <w:rsid w:val="00403EEA"/>
    <w:rsid w:val="00407AC3"/>
    <w:rsid w:val="00434C33"/>
    <w:rsid w:val="00450A55"/>
    <w:rsid w:val="004610D8"/>
    <w:rsid w:val="004701C6"/>
    <w:rsid w:val="00496EE2"/>
    <w:rsid w:val="004A4594"/>
    <w:rsid w:val="004A569C"/>
    <w:rsid w:val="004A57B0"/>
    <w:rsid w:val="004A603C"/>
    <w:rsid w:val="004B15A7"/>
    <w:rsid w:val="004B5106"/>
    <w:rsid w:val="004B7A26"/>
    <w:rsid w:val="004C0A1B"/>
    <w:rsid w:val="004C15A6"/>
    <w:rsid w:val="004C6BAD"/>
    <w:rsid w:val="004C7429"/>
    <w:rsid w:val="004D1119"/>
    <w:rsid w:val="004D6876"/>
    <w:rsid w:val="004E5386"/>
    <w:rsid w:val="00501117"/>
    <w:rsid w:val="00504221"/>
    <w:rsid w:val="00510EF3"/>
    <w:rsid w:val="005227ED"/>
    <w:rsid w:val="00522846"/>
    <w:rsid w:val="00526EBD"/>
    <w:rsid w:val="00530EE2"/>
    <w:rsid w:val="00536F1C"/>
    <w:rsid w:val="00541801"/>
    <w:rsid w:val="00546759"/>
    <w:rsid w:val="00562FCE"/>
    <w:rsid w:val="005719DE"/>
    <w:rsid w:val="00572E76"/>
    <w:rsid w:val="005748EA"/>
    <w:rsid w:val="00575426"/>
    <w:rsid w:val="00590A1D"/>
    <w:rsid w:val="005938AA"/>
    <w:rsid w:val="005B0EAE"/>
    <w:rsid w:val="005E1E4C"/>
    <w:rsid w:val="005F0CEC"/>
    <w:rsid w:val="005F1B0A"/>
    <w:rsid w:val="005F1D6F"/>
    <w:rsid w:val="0060151B"/>
    <w:rsid w:val="00623774"/>
    <w:rsid w:val="006312B5"/>
    <w:rsid w:val="0063563D"/>
    <w:rsid w:val="00636F2C"/>
    <w:rsid w:val="00640E15"/>
    <w:rsid w:val="00642E31"/>
    <w:rsid w:val="00642F57"/>
    <w:rsid w:val="00643156"/>
    <w:rsid w:val="00644E9B"/>
    <w:rsid w:val="006463D3"/>
    <w:rsid w:val="00651615"/>
    <w:rsid w:val="00667522"/>
    <w:rsid w:val="00687014"/>
    <w:rsid w:val="00687C88"/>
    <w:rsid w:val="00691409"/>
    <w:rsid w:val="00694FB4"/>
    <w:rsid w:val="00695416"/>
    <w:rsid w:val="006B5744"/>
    <w:rsid w:val="006C1D31"/>
    <w:rsid w:val="006C5C38"/>
    <w:rsid w:val="006D23C9"/>
    <w:rsid w:val="006D2A83"/>
    <w:rsid w:val="006D6C97"/>
    <w:rsid w:val="006E4694"/>
    <w:rsid w:val="006F0114"/>
    <w:rsid w:val="00703B16"/>
    <w:rsid w:val="00733206"/>
    <w:rsid w:val="00735FFF"/>
    <w:rsid w:val="00740985"/>
    <w:rsid w:val="0076401F"/>
    <w:rsid w:val="00796113"/>
    <w:rsid w:val="007A1423"/>
    <w:rsid w:val="007C583F"/>
    <w:rsid w:val="007D1923"/>
    <w:rsid w:val="007D5858"/>
    <w:rsid w:val="007D7E59"/>
    <w:rsid w:val="007F19C8"/>
    <w:rsid w:val="00821DD3"/>
    <w:rsid w:val="00846DD1"/>
    <w:rsid w:val="008617B2"/>
    <w:rsid w:val="00863096"/>
    <w:rsid w:val="00882149"/>
    <w:rsid w:val="008876EC"/>
    <w:rsid w:val="008955EC"/>
    <w:rsid w:val="008A54FD"/>
    <w:rsid w:val="008A62FF"/>
    <w:rsid w:val="008B080F"/>
    <w:rsid w:val="008B3D93"/>
    <w:rsid w:val="008C0786"/>
    <w:rsid w:val="008D7061"/>
    <w:rsid w:val="008F07DC"/>
    <w:rsid w:val="008F235E"/>
    <w:rsid w:val="008F283F"/>
    <w:rsid w:val="008F65B4"/>
    <w:rsid w:val="009019FD"/>
    <w:rsid w:val="009035B1"/>
    <w:rsid w:val="009147E0"/>
    <w:rsid w:val="009166CE"/>
    <w:rsid w:val="009205CD"/>
    <w:rsid w:val="00921BE2"/>
    <w:rsid w:val="00922D7D"/>
    <w:rsid w:val="00924238"/>
    <w:rsid w:val="0092650C"/>
    <w:rsid w:val="00927C4E"/>
    <w:rsid w:val="009349C7"/>
    <w:rsid w:val="00935769"/>
    <w:rsid w:val="009458FB"/>
    <w:rsid w:val="00950218"/>
    <w:rsid w:val="00960F59"/>
    <w:rsid w:val="00963ED2"/>
    <w:rsid w:val="00982E4D"/>
    <w:rsid w:val="00984A76"/>
    <w:rsid w:val="00986398"/>
    <w:rsid w:val="00987889"/>
    <w:rsid w:val="009A1018"/>
    <w:rsid w:val="009A608C"/>
    <w:rsid w:val="009B07D0"/>
    <w:rsid w:val="009B4383"/>
    <w:rsid w:val="009C6FC2"/>
    <w:rsid w:val="009D0AE5"/>
    <w:rsid w:val="009E0751"/>
    <w:rsid w:val="00A02814"/>
    <w:rsid w:val="00A14C53"/>
    <w:rsid w:val="00A25058"/>
    <w:rsid w:val="00A30AAC"/>
    <w:rsid w:val="00A36697"/>
    <w:rsid w:val="00A44CC7"/>
    <w:rsid w:val="00A465FE"/>
    <w:rsid w:val="00A57749"/>
    <w:rsid w:val="00A62DD1"/>
    <w:rsid w:val="00A654BF"/>
    <w:rsid w:val="00A90717"/>
    <w:rsid w:val="00A9259D"/>
    <w:rsid w:val="00AA0EAD"/>
    <w:rsid w:val="00AA16EC"/>
    <w:rsid w:val="00AA524D"/>
    <w:rsid w:val="00AA5E33"/>
    <w:rsid w:val="00AB6EAE"/>
    <w:rsid w:val="00AC2BB5"/>
    <w:rsid w:val="00AF05DE"/>
    <w:rsid w:val="00B00FCD"/>
    <w:rsid w:val="00B25E95"/>
    <w:rsid w:val="00B309AE"/>
    <w:rsid w:val="00B43BD5"/>
    <w:rsid w:val="00B50009"/>
    <w:rsid w:val="00B55053"/>
    <w:rsid w:val="00B9762B"/>
    <w:rsid w:val="00BA4DA4"/>
    <w:rsid w:val="00BA548F"/>
    <w:rsid w:val="00BA79ED"/>
    <w:rsid w:val="00BB15D7"/>
    <w:rsid w:val="00BB3D22"/>
    <w:rsid w:val="00BC2CDF"/>
    <w:rsid w:val="00BC3112"/>
    <w:rsid w:val="00BD2057"/>
    <w:rsid w:val="00BE4570"/>
    <w:rsid w:val="00BE4E0B"/>
    <w:rsid w:val="00BE5C73"/>
    <w:rsid w:val="00BE6C29"/>
    <w:rsid w:val="00BF02E0"/>
    <w:rsid w:val="00BF72D0"/>
    <w:rsid w:val="00C00372"/>
    <w:rsid w:val="00C06BA7"/>
    <w:rsid w:val="00C308B5"/>
    <w:rsid w:val="00C340A3"/>
    <w:rsid w:val="00C443C8"/>
    <w:rsid w:val="00C73627"/>
    <w:rsid w:val="00C7662E"/>
    <w:rsid w:val="00C81337"/>
    <w:rsid w:val="00C819D1"/>
    <w:rsid w:val="00C96AB1"/>
    <w:rsid w:val="00C97792"/>
    <w:rsid w:val="00CA0477"/>
    <w:rsid w:val="00CA3848"/>
    <w:rsid w:val="00CD05BB"/>
    <w:rsid w:val="00CD125F"/>
    <w:rsid w:val="00CD2AD4"/>
    <w:rsid w:val="00CE2E5A"/>
    <w:rsid w:val="00D466F4"/>
    <w:rsid w:val="00D47B1F"/>
    <w:rsid w:val="00D50D93"/>
    <w:rsid w:val="00D52206"/>
    <w:rsid w:val="00D54694"/>
    <w:rsid w:val="00D54FBE"/>
    <w:rsid w:val="00D6239C"/>
    <w:rsid w:val="00D820C7"/>
    <w:rsid w:val="00D91B43"/>
    <w:rsid w:val="00DA7D17"/>
    <w:rsid w:val="00DB03C5"/>
    <w:rsid w:val="00DD27BA"/>
    <w:rsid w:val="00DD4939"/>
    <w:rsid w:val="00DE6B6B"/>
    <w:rsid w:val="00DE7523"/>
    <w:rsid w:val="00DF2741"/>
    <w:rsid w:val="00DF2C6C"/>
    <w:rsid w:val="00E00D91"/>
    <w:rsid w:val="00E01650"/>
    <w:rsid w:val="00E05E94"/>
    <w:rsid w:val="00E10B07"/>
    <w:rsid w:val="00E24867"/>
    <w:rsid w:val="00E278FD"/>
    <w:rsid w:val="00E3653E"/>
    <w:rsid w:val="00E46FDA"/>
    <w:rsid w:val="00E536E7"/>
    <w:rsid w:val="00E56D1A"/>
    <w:rsid w:val="00E60579"/>
    <w:rsid w:val="00E869B8"/>
    <w:rsid w:val="00E92F10"/>
    <w:rsid w:val="00E93D26"/>
    <w:rsid w:val="00E94703"/>
    <w:rsid w:val="00E971D4"/>
    <w:rsid w:val="00EB1836"/>
    <w:rsid w:val="00EC079C"/>
    <w:rsid w:val="00EC61A7"/>
    <w:rsid w:val="00ED0D57"/>
    <w:rsid w:val="00ED19A1"/>
    <w:rsid w:val="00EF670F"/>
    <w:rsid w:val="00F21B06"/>
    <w:rsid w:val="00F26C6A"/>
    <w:rsid w:val="00F30A20"/>
    <w:rsid w:val="00F505D8"/>
    <w:rsid w:val="00F83A62"/>
    <w:rsid w:val="00F913AC"/>
    <w:rsid w:val="00F9491A"/>
    <w:rsid w:val="00FA433E"/>
    <w:rsid w:val="00FB4332"/>
    <w:rsid w:val="00FB4919"/>
    <w:rsid w:val="00FB5D2A"/>
    <w:rsid w:val="00FD255A"/>
    <w:rsid w:val="00FD4840"/>
    <w:rsid w:val="00FE42EC"/>
    <w:rsid w:val="00FF0B65"/>
    <w:rsid w:val="00FF204F"/>
    <w:rsid w:val="05113EE7"/>
    <w:rsid w:val="09F01B0F"/>
    <w:rsid w:val="0A938065"/>
    <w:rsid w:val="0C20FD06"/>
    <w:rsid w:val="0CC353E0"/>
    <w:rsid w:val="0EF3C092"/>
    <w:rsid w:val="10C4C15B"/>
    <w:rsid w:val="13B4CAA8"/>
    <w:rsid w:val="13CF942C"/>
    <w:rsid w:val="14974927"/>
    <w:rsid w:val="26C0A98E"/>
    <w:rsid w:val="29ED7BE7"/>
    <w:rsid w:val="2FBC53AF"/>
    <w:rsid w:val="3014D48A"/>
    <w:rsid w:val="30DC0B4C"/>
    <w:rsid w:val="30E1B2CC"/>
    <w:rsid w:val="316C3AF6"/>
    <w:rsid w:val="3202F332"/>
    <w:rsid w:val="372A4C3A"/>
    <w:rsid w:val="3E9B822A"/>
    <w:rsid w:val="42957A30"/>
    <w:rsid w:val="4610FA7B"/>
    <w:rsid w:val="4D252D17"/>
    <w:rsid w:val="4EDE9086"/>
    <w:rsid w:val="523B29D4"/>
    <w:rsid w:val="52C9E38A"/>
    <w:rsid w:val="52CBF95B"/>
    <w:rsid w:val="54ED513B"/>
    <w:rsid w:val="561540EB"/>
    <w:rsid w:val="56792C91"/>
    <w:rsid w:val="59F1D839"/>
    <w:rsid w:val="5BEB64E4"/>
    <w:rsid w:val="5E566002"/>
    <w:rsid w:val="5EBA714D"/>
    <w:rsid w:val="606FFF8B"/>
    <w:rsid w:val="61E8BF8F"/>
    <w:rsid w:val="6495C7A1"/>
    <w:rsid w:val="65BC778B"/>
    <w:rsid w:val="6A8F3666"/>
    <w:rsid w:val="6B5854FD"/>
    <w:rsid w:val="710AD245"/>
    <w:rsid w:val="713263CC"/>
    <w:rsid w:val="719A7C7C"/>
    <w:rsid w:val="71E762D3"/>
    <w:rsid w:val="7504A781"/>
    <w:rsid w:val="76F4373D"/>
    <w:rsid w:val="778B1DFE"/>
    <w:rsid w:val="7CCB4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qFormat="1"/>
    <w:lsdException w:name="caption" w:semiHidden="1" w:unhideWhenUsed="1" w:qFormat="1"/>
    <w:lsdException w:name="footnote reference" w:uiPriority="99"/>
    <w:lsdException w:name="annotation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Overskrift1">
    <w:name w:val="heading 1"/>
    <w:basedOn w:val="Normal"/>
    <w:next w:val="Normal"/>
    <w:link w:val="Overskrift1Tegn"/>
    <w:uiPriority w:val="9"/>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Overskrift2">
    <w:name w:val="heading 2"/>
    <w:basedOn w:val="Normal"/>
    <w:next w:val="Normal"/>
    <w:link w:val="Overskrift2Tegn"/>
    <w:uiPriority w:val="9"/>
    <w:unhideWhenUsed/>
    <w:qFormat/>
    <w:pPr>
      <w:keepNext/>
      <w:keepLines/>
      <w:numPr>
        <w:numId w:val="5"/>
      </w:numPr>
      <w:spacing w:before="40" w:after="0"/>
      <w:outlineLvl w:val="1"/>
    </w:pPr>
    <w:rPr>
      <w:rFonts w:eastAsiaTheme="majorEastAsia" w:cstheme="majorBidi"/>
      <w:b/>
      <w:color w:val="C45911" w:themeColor="accent2" w:themeShade="BF"/>
      <w:sz w:val="28"/>
      <w:szCs w:val="26"/>
    </w:rPr>
  </w:style>
  <w:style w:type="paragraph" w:styleId="Overskrift3">
    <w:name w:val="heading 3"/>
    <w:basedOn w:val="Normal"/>
    <w:next w:val="Normal"/>
    <w:link w:val="Overskrift3Tegn"/>
    <w:uiPriority w:val="9"/>
    <w:unhideWhenUsed/>
    <w:qFormat/>
    <w:rsid w:val="000D4D75"/>
    <w:pPr>
      <w:keepNext/>
      <w:keepLines/>
      <w:numPr>
        <w:numId w:val="11"/>
      </w:numPr>
      <w:spacing w:before="40" w:after="0"/>
      <w:outlineLvl w:val="2"/>
    </w:pPr>
    <w:rPr>
      <w:rFonts w:eastAsiaTheme="majorEastAsia" w:cstheme="majorBidi"/>
      <w:b/>
      <w:color w:val="C45911" w:themeColor="accent2" w:themeShade="BF"/>
      <w:szCs w:val="24"/>
    </w:rPr>
  </w:style>
  <w:style w:type="paragraph" w:styleId="Overskrift4">
    <w:name w:val="heading 4"/>
    <w:basedOn w:val="Normal"/>
    <w:next w:val="Normal"/>
    <w:link w:val="Overskrift4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864" w:hanging="864"/>
      <w:jc w:val="left"/>
      <w:outlineLvl w:val="3"/>
    </w:pPr>
    <w:rPr>
      <w:rFonts w:eastAsiaTheme="majorEastAsia" w:cstheme="majorBidi"/>
      <w:i/>
      <w:iCs/>
      <w:color w:val="2E74B5" w:themeColor="accent1" w:themeShade="BF"/>
      <w:sz w:val="22"/>
      <w:lang w:val="da-DK" w:eastAsia="nb-NO"/>
    </w:rPr>
  </w:style>
  <w:style w:type="paragraph" w:styleId="Overskrift5">
    <w:name w:val="heading 5"/>
    <w:basedOn w:val="Normal"/>
    <w:next w:val="Normal"/>
    <w:link w:val="Overskrift5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008" w:hanging="1008"/>
      <w:jc w:val="left"/>
      <w:outlineLvl w:val="4"/>
    </w:pPr>
    <w:rPr>
      <w:rFonts w:eastAsiaTheme="majorEastAsia" w:cstheme="majorBidi"/>
      <w:color w:val="2E74B5" w:themeColor="accent1" w:themeShade="BF"/>
      <w:sz w:val="22"/>
      <w:lang w:val="da-DK" w:eastAsia="nb-NO"/>
    </w:rPr>
  </w:style>
  <w:style w:type="paragraph" w:styleId="Overskrift6">
    <w:name w:val="heading 6"/>
    <w:basedOn w:val="Normal"/>
    <w:next w:val="Normal"/>
    <w:link w:val="Overskrift6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152" w:hanging="1152"/>
      <w:jc w:val="left"/>
      <w:outlineLvl w:val="5"/>
    </w:pPr>
    <w:rPr>
      <w:rFonts w:eastAsiaTheme="majorEastAsia" w:cstheme="majorBidi"/>
      <w:color w:val="1F4D78" w:themeColor="accent1" w:themeShade="7F"/>
      <w:sz w:val="22"/>
      <w:lang w:val="da-DK" w:eastAsia="nb-NO"/>
    </w:rPr>
  </w:style>
  <w:style w:type="paragraph" w:styleId="Overskrift7">
    <w:name w:val="heading 7"/>
    <w:basedOn w:val="Normal"/>
    <w:next w:val="Normal"/>
    <w:link w:val="Overskrift7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296" w:hanging="1296"/>
      <w:jc w:val="left"/>
      <w:outlineLvl w:val="6"/>
    </w:pPr>
    <w:rPr>
      <w:rFonts w:eastAsiaTheme="majorEastAsia" w:cstheme="majorBidi"/>
      <w:i/>
      <w:iCs/>
      <w:color w:val="1F4D78" w:themeColor="accent1" w:themeShade="7F"/>
      <w:sz w:val="22"/>
      <w:lang w:val="da-DK" w:eastAsia="nb-NO"/>
    </w:rPr>
  </w:style>
  <w:style w:type="paragraph" w:styleId="Overskrift8">
    <w:name w:val="heading 8"/>
    <w:basedOn w:val="Normal"/>
    <w:next w:val="Normal"/>
    <w:link w:val="Overskrift8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440" w:hanging="1440"/>
      <w:jc w:val="left"/>
      <w:outlineLvl w:val="7"/>
    </w:pPr>
    <w:rPr>
      <w:rFonts w:eastAsiaTheme="majorEastAsia" w:cstheme="majorBidi"/>
      <w:color w:val="272727" w:themeColor="text1" w:themeTint="D8"/>
      <w:sz w:val="21"/>
      <w:szCs w:val="21"/>
      <w:lang w:val="da-DK" w:eastAsia="nb-NO"/>
    </w:rPr>
  </w:style>
  <w:style w:type="paragraph" w:styleId="Overskrift9">
    <w:name w:val="heading 9"/>
    <w:basedOn w:val="Normal"/>
    <w:next w:val="Normal"/>
    <w:link w:val="Overskrift9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584" w:hanging="1584"/>
      <w:jc w:val="left"/>
      <w:outlineLvl w:val="8"/>
    </w:pPr>
    <w:rPr>
      <w:rFonts w:eastAsiaTheme="majorEastAsia" w:cstheme="majorBidi"/>
      <w:i/>
      <w:iCs/>
      <w:color w:val="272727" w:themeColor="text1" w:themeTint="D8"/>
      <w:sz w:val="21"/>
      <w:szCs w:val="21"/>
      <w:lang w:val="da-DK"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qFormat/>
    <w:pPr>
      <w:tabs>
        <w:tab w:val="center" w:pos="4153"/>
        <w:tab w:val="right" w:pos="8306"/>
      </w:tabs>
      <w:snapToGrid w:val="0"/>
    </w:pPr>
    <w:rPr>
      <w:sz w:val="18"/>
      <w:szCs w:val="18"/>
    </w:rPr>
  </w:style>
  <w:style w:type="paragraph" w:styleId="Topptekst">
    <w:name w:val="header"/>
    <w:basedOn w:val="Normal"/>
    <w:link w:val="TopptekstTegn"/>
    <w:uiPriority w:val="99"/>
    <w:pPr>
      <w:tabs>
        <w:tab w:val="center" w:pos="4153"/>
        <w:tab w:val="right" w:pos="8306"/>
      </w:tabs>
      <w:snapToGrid w:val="0"/>
    </w:pPr>
    <w:rPr>
      <w:sz w:val="18"/>
      <w:szCs w:val="18"/>
    </w:rPr>
  </w:style>
  <w:style w:type="character" w:styleId="Hyperkobling">
    <w:name w:val="Hyperlink"/>
    <w:basedOn w:val="Standardskriftforavsnitt"/>
    <w:uiPriority w:val="99"/>
    <w:unhideWhenUsed/>
    <w:qFormat/>
    <w:rPr>
      <w:color w:val="0563C1" w:themeColor="hyperlink"/>
      <w:u w:val="single"/>
    </w:rPr>
  </w:style>
  <w:style w:type="table" w:styleId="Tabellrutenett">
    <w:name w:val="Table Grid"/>
    <w:basedOn w:val="Vanligtabel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color w:val="C45911" w:themeColor="accent2" w:themeShade="BF"/>
      <w:sz w:val="52"/>
      <w:szCs w:val="32"/>
      <w:lang w:val="en-US" w:eastAsia="zh-CN"/>
    </w:rPr>
  </w:style>
  <w:style w:type="character" w:customStyle="1" w:styleId="Overskrift2Tegn">
    <w:name w:val="Overskrift 2 Tegn"/>
    <w:basedOn w:val="Standardskriftforavsnitt"/>
    <w:link w:val="Overskrift2"/>
    <w:uiPriority w:val="9"/>
    <w:qFormat/>
    <w:rPr>
      <w:rFonts w:asciiTheme="majorHAnsi" w:eastAsiaTheme="majorEastAsia" w:hAnsiTheme="majorHAnsi" w:cstheme="majorBidi"/>
      <w:b/>
      <w:color w:val="C45911" w:themeColor="accent2" w:themeShade="BF"/>
      <w:sz w:val="28"/>
      <w:szCs w:val="26"/>
      <w:lang w:val="en-US" w:eastAsia="zh-CN"/>
    </w:rPr>
  </w:style>
  <w:style w:type="character" w:customStyle="1" w:styleId="Overskrift3Tegn">
    <w:name w:val="Overskrift 3 Tegn"/>
    <w:basedOn w:val="Standardskriftforavsnitt"/>
    <w:link w:val="Overskrift3"/>
    <w:uiPriority w:val="9"/>
    <w:qFormat/>
    <w:rsid w:val="000D4D75"/>
    <w:rPr>
      <w:rFonts w:asciiTheme="majorHAnsi" w:eastAsiaTheme="majorEastAsia" w:hAnsiTheme="majorHAnsi" w:cstheme="majorBidi"/>
      <w:b/>
      <w:color w:val="C45911" w:themeColor="accent2" w:themeShade="BF"/>
      <w:sz w:val="24"/>
      <w:szCs w:val="24"/>
      <w:lang w:val="en-US" w:eastAsia="zh-CN"/>
    </w:rPr>
  </w:style>
  <w:style w:type="paragraph" w:styleId="Listeavsnitt">
    <w:name w:val="List Paragraph"/>
    <w:basedOn w:val="Normal"/>
    <w:link w:val="ListeavsnittTegn"/>
    <w:uiPriority w:val="34"/>
    <w:qFormat/>
    <w:pPr>
      <w:ind w:left="720"/>
      <w:contextualSpacing/>
    </w:pPr>
  </w:style>
  <w:style w:type="paragraph" w:styleId="Bobletekst">
    <w:name w:val="Balloon Text"/>
    <w:basedOn w:val="Normal"/>
    <w:link w:val="BobletekstTegn"/>
    <w:uiPriority w:val="99"/>
    <w:rsid w:val="00B309A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rsid w:val="00B309AE"/>
    <w:rPr>
      <w:rFonts w:ascii="Segoe UI" w:eastAsiaTheme="minorEastAsia" w:hAnsi="Segoe UI" w:cs="Segoe UI"/>
      <w:sz w:val="18"/>
      <w:szCs w:val="18"/>
      <w:lang w:val="en-US" w:eastAsia="zh-CN"/>
    </w:rPr>
  </w:style>
  <w:style w:type="character" w:customStyle="1" w:styleId="ListeavsnittTegn">
    <w:name w:val="Listeavsnitt Tegn"/>
    <w:basedOn w:val="Standardskriftforavsnitt"/>
    <w:link w:val="Listeavsnitt"/>
    <w:uiPriority w:val="34"/>
    <w:rsid w:val="00667522"/>
    <w:rPr>
      <w:rFonts w:asciiTheme="majorHAnsi" w:eastAsiaTheme="minorEastAsia" w:hAnsiTheme="majorHAnsi" w:cstheme="minorBidi"/>
      <w:sz w:val="24"/>
      <w:lang w:val="en-US" w:eastAsia="zh-CN"/>
    </w:rPr>
  </w:style>
  <w:style w:type="paragraph" w:styleId="Fotnotetekst">
    <w:name w:val="footnote text"/>
    <w:basedOn w:val="Normal"/>
    <w:link w:val="FotnotetekstTegn"/>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etekstTegn">
    <w:name w:val="Fotnotetekst Tegn"/>
    <w:basedOn w:val="Standardskriftforavsnitt"/>
    <w:link w:val="Fotnotetekst"/>
    <w:uiPriority w:val="99"/>
    <w:rsid w:val="00F21B06"/>
    <w:rPr>
      <w:rFonts w:asciiTheme="minorHAnsi" w:eastAsiaTheme="minorHAnsi" w:hAnsiTheme="minorHAnsi" w:cstheme="minorBidi"/>
      <w:lang w:val="nb-NO" w:eastAsia="en-US"/>
    </w:rPr>
  </w:style>
  <w:style w:type="character" w:styleId="Fotnotereferanse">
    <w:name w:val="footnote reference"/>
    <w:basedOn w:val="Standardskriftforavsnitt"/>
    <w:uiPriority w:val="99"/>
    <w:unhideWhenUsed/>
    <w:rsid w:val="00F21B06"/>
    <w:rPr>
      <w:vertAlign w:val="superscript"/>
    </w:rPr>
  </w:style>
  <w:style w:type="character" w:styleId="Merknadsreferanse">
    <w:name w:val="annotation reference"/>
    <w:basedOn w:val="Standardskriftforavsnitt"/>
    <w:uiPriority w:val="99"/>
    <w:unhideWhenUsed/>
    <w:rsid w:val="00C7662E"/>
    <w:rPr>
      <w:sz w:val="16"/>
      <w:szCs w:val="16"/>
    </w:rPr>
  </w:style>
  <w:style w:type="paragraph" w:styleId="Merknadstekst">
    <w:name w:val="annotation text"/>
    <w:basedOn w:val="Normal"/>
    <w:link w:val="MerknadstekstTegn"/>
    <w:uiPriority w:val="99"/>
    <w:unhideWhenUsed/>
    <w:rsid w:val="00C7662E"/>
    <w:pPr>
      <w:spacing w:line="240" w:lineRule="auto"/>
      <w:jc w:val="left"/>
    </w:pPr>
    <w:rPr>
      <w:rFonts w:asciiTheme="minorHAnsi" w:eastAsiaTheme="minorHAnsi" w:hAnsiTheme="minorHAnsi"/>
      <w:sz w:val="20"/>
      <w:lang w:val="nb-NO" w:eastAsia="en-US"/>
    </w:rPr>
  </w:style>
  <w:style w:type="character" w:customStyle="1" w:styleId="MerknadstekstTegn">
    <w:name w:val="Merknadstekst Tegn"/>
    <w:basedOn w:val="Standardskriftforavsnitt"/>
    <w:link w:val="Merknadstekst"/>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kriftforavsnitt"/>
    <w:rsid w:val="00216CA5"/>
  </w:style>
  <w:style w:type="paragraph" w:styleId="Kommentaremne">
    <w:name w:val="annotation subject"/>
    <w:basedOn w:val="Merknadstekst"/>
    <w:next w:val="Merknadstekst"/>
    <w:link w:val="KommentaremneTegn"/>
    <w:uiPriority w:val="99"/>
    <w:rsid w:val="002A409C"/>
    <w:pPr>
      <w:jc w:val="both"/>
    </w:pPr>
    <w:rPr>
      <w:rFonts w:asciiTheme="majorHAnsi" w:eastAsiaTheme="minorEastAsia" w:hAnsiTheme="majorHAnsi"/>
      <w:b/>
      <w:bCs/>
      <w:lang w:val="en-US" w:eastAsia="zh-CN"/>
    </w:rPr>
  </w:style>
  <w:style w:type="character" w:customStyle="1" w:styleId="KommentaremneTegn">
    <w:name w:val="Kommentaremne Tegn"/>
    <w:basedOn w:val="MerknadstekstTegn"/>
    <w:link w:val="Kommentaremne"/>
    <w:uiPriority w:val="99"/>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kstTegn">
    <w:name w:val="Brødtekst Tegn"/>
    <w:basedOn w:val="Standardskriftforavsnitt"/>
    <w:link w:val="Brdteks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TopptekstTegn">
    <w:name w:val="Topptekst Tegn"/>
    <w:basedOn w:val="Standardskriftforavsnitt"/>
    <w:link w:val="Topptekst"/>
    <w:uiPriority w:val="99"/>
    <w:rsid w:val="001A2FF8"/>
    <w:rPr>
      <w:rFonts w:asciiTheme="majorHAnsi" w:eastAsiaTheme="minorEastAsia" w:hAnsiTheme="majorHAnsi" w:cstheme="minorBidi"/>
      <w:sz w:val="18"/>
      <w:szCs w:val="18"/>
      <w:lang w:val="en-US" w:eastAsia="zh-CN"/>
    </w:rPr>
  </w:style>
  <w:style w:type="character" w:customStyle="1" w:styleId="Overskrift4Tegn">
    <w:name w:val="Overskrift 4 Tegn"/>
    <w:basedOn w:val="Standardskriftforavsnitt"/>
    <w:link w:val="Overskrift4"/>
    <w:uiPriority w:val="9"/>
    <w:semiHidden/>
    <w:rsid w:val="00B50009"/>
    <w:rPr>
      <w:rFonts w:asciiTheme="majorHAnsi" w:eastAsiaTheme="majorEastAsia" w:hAnsiTheme="majorHAnsi" w:cstheme="majorBidi"/>
      <w:i/>
      <w:iCs/>
      <w:color w:val="2E74B5" w:themeColor="accent1" w:themeShade="BF"/>
      <w:sz w:val="22"/>
      <w:shd w:val="clear" w:color="auto" w:fill="FFFFFF"/>
      <w:lang w:eastAsia="nb-NO"/>
    </w:rPr>
  </w:style>
  <w:style w:type="character" w:customStyle="1" w:styleId="Overskrift5Tegn">
    <w:name w:val="Overskrift 5 Tegn"/>
    <w:basedOn w:val="Standardskriftforavsnitt"/>
    <w:link w:val="Overskrift5"/>
    <w:uiPriority w:val="9"/>
    <w:semiHidden/>
    <w:rsid w:val="00B50009"/>
    <w:rPr>
      <w:rFonts w:asciiTheme="majorHAnsi" w:eastAsiaTheme="majorEastAsia" w:hAnsiTheme="majorHAnsi" w:cstheme="majorBidi"/>
      <w:color w:val="2E74B5" w:themeColor="accent1" w:themeShade="BF"/>
      <w:sz w:val="22"/>
      <w:shd w:val="clear" w:color="auto" w:fill="FFFFFF"/>
      <w:lang w:eastAsia="nb-NO"/>
    </w:rPr>
  </w:style>
  <w:style w:type="character" w:customStyle="1" w:styleId="Overskrift6Tegn">
    <w:name w:val="Overskrift 6 Tegn"/>
    <w:basedOn w:val="Standardskriftforavsnitt"/>
    <w:link w:val="Overskrift6"/>
    <w:uiPriority w:val="9"/>
    <w:semiHidden/>
    <w:rsid w:val="00B50009"/>
    <w:rPr>
      <w:rFonts w:asciiTheme="majorHAnsi" w:eastAsiaTheme="majorEastAsia" w:hAnsiTheme="majorHAnsi" w:cstheme="majorBidi"/>
      <w:color w:val="1F4D78" w:themeColor="accent1" w:themeShade="7F"/>
      <w:sz w:val="22"/>
      <w:shd w:val="clear" w:color="auto" w:fill="FFFFFF"/>
      <w:lang w:eastAsia="nb-NO"/>
    </w:rPr>
  </w:style>
  <w:style w:type="character" w:customStyle="1" w:styleId="Overskrift7Tegn">
    <w:name w:val="Overskrift 7 Tegn"/>
    <w:basedOn w:val="Standardskriftforavsnitt"/>
    <w:link w:val="Overskrift7"/>
    <w:uiPriority w:val="9"/>
    <w:semiHidden/>
    <w:rsid w:val="00B50009"/>
    <w:rPr>
      <w:rFonts w:asciiTheme="majorHAnsi" w:eastAsiaTheme="majorEastAsia" w:hAnsiTheme="majorHAnsi" w:cstheme="majorBidi"/>
      <w:i/>
      <w:iCs/>
      <w:color w:val="1F4D78" w:themeColor="accent1" w:themeShade="7F"/>
      <w:sz w:val="22"/>
      <w:shd w:val="clear" w:color="auto" w:fill="FFFFFF"/>
      <w:lang w:eastAsia="nb-NO"/>
    </w:rPr>
  </w:style>
  <w:style w:type="character" w:customStyle="1" w:styleId="Overskrift8Tegn">
    <w:name w:val="Overskrift 8 Tegn"/>
    <w:basedOn w:val="Standardskriftforavsnitt"/>
    <w:link w:val="Overskrift8"/>
    <w:uiPriority w:val="9"/>
    <w:semiHidden/>
    <w:rsid w:val="00B50009"/>
    <w:rPr>
      <w:rFonts w:asciiTheme="majorHAnsi" w:eastAsiaTheme="majorEastAsia" w:hAnsiTheme="majorHAnsi" w:cstheme="majorBidi"/>
      <w:color w:val="272727" w:themeColor="text1" w:themeTint="D8"/>
      <w:sz w:val="21"/>
      <w:szCs w:val="21"/>
      <w:shd w:val="clear" w:color="auto" w:fill="FFFFFF"/>
      <w:lang w:eastAsia="nb-NO"/>
    </w:rPr>
  </w:style>
  <w:style w:type="character" w:customStyle="1" w:styleId="Overskrift9Tegn">
    <w:name w:val="Overskrift 9 Tegn"/>
    <w:basedOn w:val="Standardskriftforavsnitt"/>
    <w:link w:val="Overskrift9"/>
    <w:uiPriority w:val="9"/>
    <w:semiHidden/>
    <w:rsid w:val="00B50009"/>
    <w:rPr>
      <w:rFonts w:asciiTheme="majorHAnsi" w:eastAsiaTheme="majorEastAsia" w:hAnsiTheme="majorHAnsi" w:cstheme="majorBidi"/>
      <w:i/>
      <w:iCs/>
      <w:color w:val="272727" w:themeColor="text1" w:themeTint="D8"/>
      <w:sz w:val="21"/>
      <w:szCs w:val="21"/>
      <w:shd w:val="clear" w:color="auto" w:fill="FFFFFF"/>
      <w:lang w:eastAsia="nb-NO"/>
    </w:rPr>
  </w:style>
  <w:style w:type="paragraph" w:styleId="INNH1">
    <w:name w:val="toc 1"/>
    <w:basedOn w:val="Normal"/>
    <w:autoRedefine/>
    <w:uiPriority w:val="39"/>
    <w:qFormat/>
    <w:rsid w:val="00B50009"/>
    <w:pPr>
      <w:shd w:val="clear" w:color="auto" w:fill="FFFFFF"/>
      <w:spacing w:before="360" w:after="0" w:line="240" w:lineRule="auto"/>
      <w:jc w:val="left"/>
    </w:pPr>
    <w:rPr>
      <w:rFonts w:eastAsia="Times New Roman" w:cs="Courier New"/>
      <w:b/>
      <w:bCs/>
      <w:caps/>
      <w:color w:val="212121"/>
      <w:szCs w:val="24"/>
      <w:lang w:val="da-DK" w:eastAsia="nb-NO"/>
    </w:rPr>
  </w:style>
  <w:style w:type="character" w:customStyle="1" w:styleId="BunntekstTegn">
    <w:name w:val="Bunntekst Tegn"/>
    <w:basedOn w:val="Standardskriftforavsnitt"/>
    <w:link w:val="Bunntekst"/>
    <w:uiPriority w:val="99"/>
    <w:rsid w:val="00B50009"/>
    <w:rPr>
      <w:rFonts w:asciiTheme="majorHAnsi" w:eastAsiaTheme="minorEastAsia" w:hAnsiTheme="majorHAnsi" w:cstheme="minorBidi"/>
      <w:sz w:val="18"/>
      <w:szCs w:val="18"/>
      <w:lang w:val="en-US" w:eastAsia="zh-CN"/>
    </w:rPr>
  </w:style>
  <w:style w:type="paragraph" w:styleId="Overskriftforinnholdsfortegnelse">
    <w:name w:val="TOC Heading"/>
    <w:basedOn w:val="Overskrift1"/>
    <w:next w:val="Normal"/>
    <w:uiPriority w:val="39"/>
    <w:unhideWhenUsed/>
    <w:qFormat/>
    <w:rsid w:val="00B50009"/>
    <w:pPr>
      <w:spacing w:after="240"/>
      <w:jc w:val="left"/>
      <w:outlineLvl w:val="9"/>
    </w:pPr>
    <w:rPr>
      <w:b w:val="0"/>
      <w:color w:val="2E74B5" w:themeColor="accent1" w:themeShade="BF"/>
      <w:sz w:val="32"/>
      <w:lang w:val="da-DK" w:eastAsia="nb-NO"/>
    </w:rPr>
  </w:style>
  <w:style w:type="paragraph" w:styleId="INNH2">
    <w:name w:val="toc 2"/>
    <w:basedOn w:val="Normal"/>
    <w:next w:val="Normal"/>
    <w:autoRedefine/>
    <w:uiPriority w:val="39"/>
    <w:unhideWhenUsed/>
    <w:rsid w:val="00B50009"/>
    <w:pPr>
      <w:shd w:val="clear" w:color="auto" w:fill="FFFFFF"/>
      <w:spacing w:before="240" w:after="0" w:line="240" w:lineRule="auto"/>
      <w:jc w:val="left"/>
    </w:pPr>
    <w:rPr>
      <w:rFonts w:asciiTheme="minorHAnsi" w:eastAsia="Times New Roman" w:hAnsiTheme="minorHAnsi" w:cs="Courier New"/>
      <w:b/>
      <w:bCs/>
      <w:color w:val="212121"/>
      <w:sz w:val="20"/>
      <w:lang w:val="da-DK" w:eastAsia="nb-NO"/>
    </w:rPr>
  </w:style>
  <w:style w:type="paragraph" w:styleId="INNH3">
    <w:name w:val="toc 3"/>
    <w:basedOn w:val="Normal"/>
    <w:next w:val="Normal"/>
    <w:autoRedefine/>
    <w:uiPriority w:val="39"/>
    <w:unhideWhenUsed/>
    <w:rsid w:val="00B50009"/>
    <w:pPr>
      <w:shd w:val="clear" w:color="auto" w:fill="FFFFFF"/>
      <w:spacing w:after="0" w:line="240" w:lineRule="auto"/>
      <w:ind w:left="220"/>
      <w:jc w:val="left"/>
    </w:pPr>
    <w:rPr>
      <w:rFonts w:asciiTheme="minorHAnsi" w:eastAsia="Times New Roman" w:hAnsiTheme="minorHAnsi" w:cs="Courier New"/>
      <w:color w:val="212121"/>
      <w:sz w:val="20"/>
      <w:lang w:val="da-DK" w:eastAsia="nb-NO"/>
    </w:rPr>
  </w:style>
  <w:style w:type="paragraph" w:styleId="INNH4">
    <w:name w:val="toc 4"/>
    <w:basedOn w:val="Normal"/>
    <w:next w:val="Normal"/>
    <w:autoRedefine/>
    <w:uiPriority w:val="39"/>
    <w:unhideWhenUsed/>
    <w:rsid w:val="00B50009"/>
    <w:pPr>
      <w:shd w:val="clear" w:color="auto" w:fill="FFFFFF"/>
      <w:spacing w:after="0" w:line="240" w:lineRule="auto"/>
      <w:ind w:left="440"/>
      <w:jc w:val="left"/>
    </w:pPr>
    <w:rPr>
      <w:rFonts w:asciiTheme="minorHAnsi" w:eastAsia="Times New Roman" w:hAnsiTheme="minorHAnsi" w:cs="Courier New"/>
      <w:color w:val="212121"/>
      <w:sz w:val="20"/>
      <w:lang w:val="da-DK" w:eastAsia="nb-NO"/>
    </w:rPr>
  </w:style>
  <w:style w:type="paragraph" w:styleId="INNH5">
    <w:name w:val="toc 5"/>
    <w:basedOn w:val="Normal"/>
    <w:next w:val="Normal"/>
    <w:autoRedefine/>
    <w:uiPriority w:val="39"/>
    <w:unhideWhenUsed/>
    <w:rsid w:val="00B50009"/>
    <w:pPr>
      <w:shd w:val="clear" w:color="auto" w:fill="FFFFFF"/>
      <w:spacing w:after="0" w:line="240" w:lineRule="auto"/>
      <w:ind w:left="660"/>
      <w:jc w:val="left"/>
    </w:pPr>
    <w:rPr>
      <w:rFonts w:asciiTheme="minorHAnsi" w:eastAsia="Times New Roman" w:hAnsiTheme="minorHAnsi" w:cs="Courier New"/>
      <w:color w:val="212121"/>
      <w:sz w:val="20"/>
      <w:lang w:val="da-DK" w:eastAsia="nb-NO"/>
    </w:rPr>
  </w:style>
  <w:style w:type="paragraph" w:styleId="INNH6">
    <w:name w:val="toc 6"/>
    <w:basedOn w:val="Normal"/>
    <w:next w:val="Normal"/>
    <w:autoRedefine/>
    <w:uiPriority w:val="39"/>
    <w:unhideWhenUsed/>
    <w:rsid w:val="00B50009"/>
    <w:pPr>
      <w:shd w:val="clear" w:color="auto" w:fill="FFFFFF"/>
      <w:spacing w:after="0" w:line="240" w:lineRule="auto"/>
      <w:ind w:left="880"/>
      <w:jc w:val="left"/>
    </w:pPr>
    <w:rPr>
      <w:rFonts w:asciiTheme="minorHAnsi" w:eastAsia="Times New Roman" w:hAnsiTheme="minorHAnsi" w:cs="Courier New"/>
      <w:color w:val="212121"/>
      <w:sz w:val="20"/>
      <w:lang w:val="da-DK" w:eastAsia="nb-NO"/>
    </w:rPr>
  </w:style>
  <w:style w:type="paragraph" w:styleId="INNH7">
    <w:name w:val="toc 7"/>
    <w:basedOn w:val="Normal"/>
    <w:next w:val="Normal"/>
    <w:autoRedefine/>
    <w:uiPriority w:val="39"/>
    <w:unhideWhenUsed/>
    <w:rsid w:val="00B50009"/>
    <w:pPr>
      <w:shd w:val="clear" w:color="auto" w:fill="FFFFFF"/>
      <w:spacing w:after="0" w:line="240" w:lineRule="auto"/>
      <w:ind w:left="1100"/>
      <w:jc w:val="left"/>
    </w:pPr>
    <w:rPr>
      <w:rFonts w:asciiTheme="minorHAnsi" w:eastAsia="Times New Roman" w:hAnsiTheme="minorHAnsi" w:cs="Courier New"/>
      <w:color w:val="212121"/>
      <w:sz w:val="20"/>
      <w:lang w:val="da-DK" w:eastAsia="nb-NO"/>
    </w:rPr>
  </w:style>
  <w:style w:type="paragraph" w:styleId="INNH8">
    <w:name w:val="toc 8"/>
    <w:basedOn w:val="Normal"/>
    <w:next w:val="Normal"/>
    <w:autoRedefine/>
    <w:uiPriority w:val="39"/>
    <w:unhideWhenUsed/>
    <w:rsid w:val="00B50009"/>
    <w:pPr>
      <w:shd w:val="clear" w:color="auto" w:fill="FFFFFF"/>
      <w:spacing w:after="0" w:line="240" w:lineRule="auto"/>
      <w:ind w:left="1320"/>
      <w:jc w:val="left"/>
    </w:pPr>
    <w:rPr>
      <w:rFonts w:asciiTheme="minorHAnsi" w:eastAsia="Times New Roman" w:hAnsiTheme="minorHAnsi" w:cs="Courier New"/>
      <w:color w:val="212121"/>
      <w:sz w:val="20"/>
      <w:lang w:val="da-DK" w:eastAsia="nb-NO"/>
    </w:rPr>
  </w:style>
  <w:style w:type="paragraph" w:styleId="INNH9">
    <w:name w:val="toc 9"/>
    <w:basedOn w:val="Normal"/>
    <w:next w:val="Normal"/>
    <w:autoRedefine/>
    <w:uiPriority w:val="39"/>
    <w:unhideWhenUsed/>
    <w:rsid w:val="00B50009"/>
    <w:pPr>
      <w:shd w:val="clear" w:color="auto" w:fill="FFFFFF"/>
      <w:spacing w:after="0" w:line="240" w:lineRule="auto"/>
      <w:ind w:left="1540"/>
      <w:jc w:val="left"/>
    </w:pPr>
    <w:rPr>
      <w:rFonts w:asciiTheme="minorHAnsi" w:eastAsia="Times New Roman" w:hAnsiTheme="minorHAnsi" w:cs="Courier New"/>
      <w:color w:val="212121"/>
      <w:sz w:val="20"/>
      <w:lang w:val="da-DK" w:eastAsia="nb-NO"/>
    </w:rPr>
  </w:style>
  <w:style w:type="paragraph" w:styleId="HTML-forhndsformatert">
    <w:name w:val="HTML Preformatted"/>
    <w:basedOn w:val="Normal"/>
    <w:link w:val="HTML-forhndsformatertTegn"/>
    <w:uiPriority w:val="99"/>
    <w:unhideWhenUsed/>
    <w:rsid w:val="00B5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da-DK" w:eastAsia="da-DK"/>
    </w:rPr>
  </w:style>
  <w:style w:type="character" w:customStyle="1" w:styleId="HTML-forhndsformatertTegn">
    <w:name w:val="HTML-forhåndsformatert Tegn"/>
    <w:basedOn w:val="Standardskriftforavsnitt"/>
    <w:link w:val="HTML-forhndsformatert"/>
    <w:uiPriority w:val="99"/>
    <w:rsid w:val="00B50009"/>
    <w:rPr>
      <w:rFonts w:ascii="Courier New" w:eastAsia="Times New Roman" w:hAnsi="Courier New" w:cs="Courier New"/>
    </w:rPr>
  </w:style>
  <w:style w:type="character" w:styleId="Ulstomtale">
    <w:name w:val="Unresolved Mention"/>
    <w:basedOn w:val="Standardskriftforavsnitt"/>
    <w:uiPriority w:val="99"/>
    <w:semiHidden/>
    <w:unhideWhenUsed/>
    <w:rsid w:val="00176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effect4buildings.se/" TargetMode="External"/><Relationship Id="rId39" Type="http://schemas.openxmlformats.org/officeDocument/2006/relationships/image" Target="media/image22.png"/><Relationship Id="rId21" Type="http://schemas.openxmlformats.org/officeDocument/2006/relationships/image" Target="media/image9.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comments" Target="comments.xml"/><Relationship Id="rId50" Type="http://schemas.microsoft.com/office/2018/08/relationships/commentsExtensible" Target="commentsExtensible.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innlandetfylke.no/e4b"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www.innlandetfylke.no/e4b"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www.effect4buildings.se/" TargetMode="External"/><Relationship Id="rId36" Type="http://schemas.openxmlformats.org/officeDocument/2006/relationships/image" Target="media/image19.png"/><Relationship Id="rId49"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www.effect4building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C81B52-C154-40D5-9611-FC0992D74106}">
  <ds:schemaRefs>
    <ds:schemaRef ds:uri="http://schemas.openxmlformats.org/officeDocument/2006/bibliography"/>
  </ds:schemaRefs>
</ds:datastoreItem>
</file>

<file path=customXml/itemProps2.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TotalTime>
  <Pages>22</Pages>
  <Words>3033</Words>
  <Characters>16075</Characters>
  <Application>Microsoft Office Word</Application>
  <DocSecurity>0</DocSecurity>
  <Lines>133</Lines>
  <Paragraphs>38</Paragraphs>
  <ScaleCrop>false</ScaleCrop>
  <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Liv Randi Lindseth</cp:lastModifiedBy>
  <cp:revision>3</cp:revision>
  <cp:lastPrinted>2019-11-21T23:26:00Z</cp:lastPrinted>
  <dcterms:created xsi:type="dcterms:W3CDTF">2020-10-22T14:47:00Z</dcterms:created>
  <dcterms:modified xsi:type="dcterms:W3CDTF">2020-11-02T10:56:00Z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